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40334C" w14:textId="0471D28E" w:rsidR="00DD579A" w:rsidRPr="00546810" w:rsidRDefault="008A560E" w:rsidP="00546810">
      <w:pPr>
        <w:pStyle w:val="TitleBoxText"/>
        <w:rPr>
          <w:bCs/>
          <w:color w:val="5C068C"/>
          <w:sz w:val="20"/>
          <w:szCs w:val="20"/>
        </w:rPr>
      </w:pPr>
      <w:r>
        <w:rPr>
          <w:noProof/>
        </w:rPr>
        <mc:AlternateContent>
          <mc:Choice Requires="wps">
            <w:drawing>
              <wp:anchor distT="0" distB="0" distL="114300" distR="114300" simplePos="0" relativeHeight="251658243" behindDoc="0" locked="0" layoutInCell="1" allowOverlap="1" wp14:anchorId="7B49CD3F" wp14:editId="6A7313DA">
                <wp:simplePos x="0" y="0"/>
                <wp:positionH relativeFrom="margin">
                  <wp:posOffset>-722656</wp:posOffset>
                </wp:positionH>
                <wp:positionV relativeFrom="paragraph">
                  <wp:posOffset>316230</wp:posOffset>
                </wp:positionV>
                <wp:extent cx="6829425" cy="5111750"/>
                <wp:effectExtent l="0" t="0" r="0" b="0"/>
                <wp:wrapNone/>
                <wp:docPr id="1869548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511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9B607" w14:textId="77777777" w:rsidR="008A560E" w:rsidRDefault="008A560E" w:rsidP="008A560E">
                            <w:pPr>
                              <w:pStyle w:val="TitleBoxText"/>
                              <w:rPr>
                                <w:bCs/>
                                <w:color w:val="FFFFFF" w:themeColor="background1"/>
                                <w:sz w:val="32"/>
                                <w:szCs w:val="32"/>
                              </w:rPr>
                            </w:pPr>
                            <w:r w:rsidRPr="00D23CD8">
                              <w:rPr>
                                <w:color w:val="FFFFFF" w:themeColor="background1"/>
                                <w:sz w:val="56"/>
                                <w:szCs w:val="56"/>
                              </w:rPr>
                              <w:t xml:space="preserve">Traffic Management Measures </w:t>
                            </w:r>
                            <w:r>
                              <w:rPr>
                                <w:bCs/>
                                <w:color w:val="FFFFFF" w:themeColor="background1"/>
                                <w:sz w:val="56"/>
                                <w:szCs w:val="56"/>
                              </w:rPr>
                              <w:t>- South Quays (Aston Quay and Burgh Quay)</w:t>
                            </w:r>
                          </w:p>
                          <w:p w14:paraId="11690A26" w14:textId="6400E553" w:rsidR="008A560E" w:rsidRDefault="008A560E" w:rsidP="008A560E">
                            <w:pPr>
                              <w:pStyle w:val="TitleBoxText"/>
                              <w:rPr>
                                <w:bCs/>
                                <w:color w:val="FFFFFF" w:themeColor="background1"/>
                                <w:sz w:val="32"/>
                                <w:szCs w:val="32"/>
                              </w:rPr>
                            </w:pPr>
                            <w:r w:rsidRPr="00E40771">
                              <w:rPr>
                                <w:bCs/>
                                <w:color w:val="FFFFFF" w:themeColor="background1"/>
                                <w:sz w:val="32"/>
                                <w:szCs w:val="32"/>
                              </w:rPr>
                              <w:t>EIA Screening Report</w:t>
                            </w:r>
                          </w:p>
                          <w:p w14:paraId="05B71D50" w14:textId="77777777" w:rsidR="008A560E" w:rsidRDefault="008A560E" w:rsidP="008A560E">
                            <w:pPr>
                              <w:pStyle w:val="TitleBoxText"/>
                              <w:rPr>
                                <w:bCs/>
                                <w:color w:val="FFFFFF" w:themeColor="background1"/>
                                <w:sz w:val="32"/>
                                <w:szCs w:val="32"/>
                              </w:rPr>
                            </w:pPr>
                          </w:p>
                          <w:p w14:paraId="5CEC40CE" w14:textId="77777777" w:rsidR="008A560E" w:rsidRDefault="008A560E" w:rsidP="008A560E">
                            <w:pPr>
                              <w:pStyle w:val="TitleBoxText"/>
                              <w:rPr>
                                <w:bCs/>
                                <w:color w:val="FFFFFF" w:themeColor="background1"/>
                                <w:sz w:val="32"/>
                                <w:szCs w:val="32"/>
                              </w:rPr>
                            </w:pPr>
                            <w:r w:rsidRPr="002956CA">
                              <w:rPr>
                                <w:bCs/>
                                <w:color w:val="FFFFFF" w:themeColor="background1"/>
                                <w:sz w:val="32"/>
                                <w:szCs w:val="32"/>
                              </w:rPr>
                              <w:t>Client:</w:t>
                            </w:r>
                          </w:p>
                          <w:p w14:paraId="6E7F0842" w14:textId="77777777" w:rsidR="008A560E" w:rsidRPr="004771D5" w:rsidRDefault="008A560E" w:rsidP="008A560E">
                            <w:pPr>
                              <w:pStyle w:val="TitleBoxText"/>
                              <w:rPr>
                                <w:bCs/>
                                <w:color w:val="FFFFFF" w:themeColor="background1"/>
                                <w:sz w:val="32"/>
                                <w:szCs w:val="32"/>
                              </w:rPr>
                            </w:pPr>
                            <w:r w:rsidRPr="004771D5">
                              <w:rPr>
                                <w:bCs/>
                                <w:color w:val="FFFFFF" w:themeColor="background1"/>
                                <w:sz w:val="32"/>
                                <w:szCs w:val="32"/>
                              </w:rPr>
                              <w:t>Dublin City Council</w:t>
                            </w:r>
                          </w:p>
                          <w:p w14:paraId="1A6CBB9F" w14:textId="77777777" w:rsidR="008A560E" w:rsidRPr="004771D5" w:rsidRDefault="008A560E" w:rsidP="008A560E">
                            <w:pPr>
                              <w:pStyle w:val="TitleBoxText"/>
                              <w:rPr>
                                <w:bCs/>
                                <w:color w:val="FFFFFF" w:themeColor="background1"/>
                                <w:sz w:val="32"/>
                                <w:szCs w:val="32"/>
                              </w:rPr>
                            </w:pPr>
                            <w:r w:rsidRPr="004771D5">
                              <w:rPr>
                                <w:bCs/>
                                <w:color w:val="FFFFFF" w:themeColor="background1"/>
                                <w:sz w:val="32"/>
                                <w:szCs w:val="32"/>
                              </w:rPr>
                              <w:t>Civic Offices</w:t>
                            </w:r>
                          </w:p>
                          <w:p w14:paraId="58668F1D" w14:textId="77777777" w:rsidR="008A560E" w:rsidRPr="004771D5" w:rsidRDefault="008A560E" w:rsidP="008A560E">
                            <w:pPr>
                              <w:pStyle w:val="TitleBoxText"/>
                              <w:rPr>
                                <w:bCs/>
                                <w:color w:val="FFFFFF" w:themeColor="background1"/>
                                <w:sz w:val="32"/>
                                <w:szCs w:val="32"/>
                              </w:rPr>
                            </w:pPr>
                            <w:r w:rsidRPr="004771D5">
                              <w:rPr>
                                <w:bCs/>
                                <w:color w:val="FFFFFF" w:themeColor="background1"/>
                                <w:sz w:val="32"/>
                                <w:szCs w:val="32"/>
                              </w:rPr>
                              <w:t>Wood Quay</w:t>
                            </w:r>
                          </w:p>
                          <w:p w14:paraId="718D28E5" w14:textId="77777777" w:rsidR="008A560E" w:rsidRPr="004771D5" w:rsidRDefault="008A560E" w:rsidP="008A560E">
                            <w:pPr>
                              <w:pStyle w:val="TitleBoxText"/>
                              <w:rPr>
                                <w:bCs/>
                                <w:color w:val="FFFFFF" w:themeColor="background1"/>
                                <w:sz w:val="32"/>
                                <w:szCs w:val="32"/>
                              </w:rPr>
                            </w:pPr>
                            <w:r w:rsidRPr="004771D5">
                              <w:rPr>
                                <w:bCs/>
                                <w:color w:val="FFFFFF" w:themeColor="background1"/>
                                <w:sz w:val="32"/>
                                <w:szCs w:val="32"/>
                              </w:rPr>
                              <w:t>Dublin 8</w:t>
                            </w:r>
                          </w:p>
                          <w:p w14:paraId="4F66BF78" w14:textId="77777777" w:rsidR="008A560E" w:rsidRDefault="008A560E" w:rsidP="008A560E">
                            <w:pPr>
                              <w:pStyle w:val="TitleBoxText"/>
                              <w:rPr>
                                <w:bCs/>
                                <w:color w:val="FFFFFF" w:themeColor="background1"/>
                                <w:sz w:val="32"/>
                                <w:szCs w:val="32"/>
                              </w:rPr>
                            </w:pPr>
                            <w:r w:rsidRPr="004771D5">
                              <w:rPr>
                                <w:bCs/>
                                <w:color w:val="FFFFFF" w:themeColor="background1"/>
                                <w:sz w:val="32"/>
                                <w:szCs w:val="32"/>
                              </w:rPr>
                              <w:t>D08 RF3F</w:t>
                            </w:r>
                          </w:p>
                          <w:p w14:paraId="33CC3630" w14:textId="77777777" w:rsidR="008A560E" w:rsidRPr="002956CA" w:rsidRDefault="008A560E" w:rsidP="008A560E">
                            <w:pPr>
                              <w:pStyle w:val="TitleBoxText"/>
                              <w:rPr>
                                <w:bCs/>
                                <w:color w:val="FFFFFF" w:themeColor="background1"/>
                                <w:sz w:val="32"/>
                                <w:szCs w:val="32"/>
                              </w:rPr>
                            </w:pPr>
                          </w:p>
                          <w:p w14:paraId="3C478FE0" w14:textId="5BCD75EC" w:rsidR="008A560E" w:rsidRPr="00172090" w:rsidRDefault="008A560E" w:rsidP="008A560E">
                            <w:pPr>
                              <w:pStyle w:val="TitleBoxText"/>
                              <w:rPr>
                                <w:color w:val="FFFFFF" w:themeColor="background1"/>
                              </w:rPr>
                            </w:pPr>
                            <w:r w:rsidRPr="002956CA">
                              <w:rPr>
                                <w:bCs/>
                                <w:color w:val="FFFFFF" w:themeColor="background1"/>
                                <w:sz w:val="32"/>
                                <w:szCs w:val="32"/>
                              </w:rPr>
                              <w:t xml:space="preserve">Date: </w:t>
                            </w:r>
                            <w:r>
                              <w:rPr>
                                <w:bCs/>
                                <w:color w:val="FFFFFF" w:themeColor="background1"/>
                                <w:sz w:val="32"/>
                                <w:szCs w:val="32"/>
                              </w:rPr>
                              <w:t>July</w:t>
                            </w:r>
                            <w:r w:rsidRPr="00BA033D">
                              <w:rPr>
                                <w:bCs/>
                                <w:color w:val="FFFFFF" w:themeColor="background1"/>
                                <w:sz w:val="32"/>
                                <w:szCs w:val="32"/>
                              </w:rPr>
                              <w:t xml:space="preserve"> 2024</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49CD3F" id="_x0000_t202" coordsize="21600,21600" o:spt="202" path="m,l,21600r21600,l21600,xe">
                <v:stroke joinstyle="miter"/>
                <v:path gradientshapeok="t" o:connecttype="rect"/>
              </v:shapetype>
              <v:shape id="Text Box 2" o:spid="_x0000_s1026" type="#_x0000_t202" style="position:absolute;margin-left:-56.9pt;margin-top:24.9pt;width:537.75pt;height:402.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" filled="f" stroked="f">
                <v:textbox>
                  <w:txbxContent>
                    <w:p w14:paraId="4C19B607" w14:textId="77777777" w:rsidR="008A560E" w:rsidRDefault="008A560E" w:rsidP="008A560E">
                      <w:pPr>
                        <w:pStyle w:val="TitleBoxText"/>
                        <w:rPr>
                          <w:bCs/>
                          <w:color w:val="FFFFFF" w:themeColor="background1"/>
                          <w:sz w:val="32"/>
                          <w:szCs w:val="32"/>
                        </w:rPr>
                      </w:pPr>
                      <w:r w:rsidRPr="00D23CD8">
                        <w:rPr>
                          <w:color w:val="FFFFFF" w:themeColor="background1"/>
                          <w:sz w:val="56"/>
                          <w:szCs w:val="56"/>
                        </w:rPr>
                        <w:t xml:space="preserve">Traffic Management Measures </w:t>
                      </w:r>
                      <w:r>
                        <w:rPr>
                          <w:bCs/>
                          <w:color w:val="FFFFFF" w:themeColor="background1"/>
                          <w:sz w:val="56"/>
                          <w:szCs w:val="56"/>
                        </w:rPr>
                        <w:t>- South Quays (Aston Quay and Burgh Quay)</w:t>
                      </w:r>
                    </w:p>
                    <w:p w14:paraId="11690A26" w14:textId="6400E553" w:rsidR="008A560E" w:rsidRDefault="008A560E" w:rsidP="008A560E">
                      <w:pPr>
                        <w:pStyle w:val="TitleBoxText"/>
                        <w:rPr>
                          <w:bCs/>
                          <w:color w:val="FFFFFF" w:themeColor="background1"/>
                          <w:sz w:val="32"/>
                          <w:szCs w:val="32"/>
                        </w:rPr>
                      </w:pPr>
                      <w:r w:rsidRPr="00E40771">
                        <w:rPr>
                          <w:bCs/>
                          <w:color w:val="FFFFFF" w:themeColor="background1"/>
                          <w:sz w:val="32"/>
                          <w:szCs w:val="32"/>
                        </w:rPr>
                        <w:t>EIA Screening Report</w:t>
                      </w:r>
                    </w:p>
                    <w:p w14:paraId="05B71D50" w14:textId="77777777" w:rsidR="008A560E" w:rsidRDefault="008A560E" w:rsidP="008A560E">
                      <w:pPr>
                        <w:pStyle w:val="TitleBoxText"/>
                        <w:rPr>
                          <w:bCs/>
                          <w:color w:val="FFFFFF" w:themeColor="background1"/>
                          <w:sz w:val="32"/>
                          <w:szCs w:val="32"/>
                        </w:rPr>
                      </w:pPr>
                    </w:p>
                    <w:p w14:paraId="5CEC40CE" w14:textId="77777777" w:rsidR="008A560E" w:rsidRDefault="008A560E" w:rsidP="008A560E">
                      <w:pPr>
                        <w:pStyle w:val="TitleBoxText"/>
                        <w:rPr>
                          <w:bCs/>
                          <w:color w:val="FFFFFF" w:themeColor="background1"/>
                          <w:sz w:val="32"/>
                          <w:szCs w:val="32"/>
                        </w:rPr>
                      </w:pPr>
                      <w:r w:rsidRPr="002956CA">
                        <w:rPr>
                          <w:bCs/>
                          <w:color w:val="FFFFFF" w:themeColor="background1"/>
                          <w:sz w:val="32"/>
                          <w:szCs w:val="32"/>
                        </w:rPr>
                        <w:t>Client:</w:t>
                      </w:r>
                    </w:p>
                    <w:p w14:paraId="6E7F0842" w14:textId="77777777" w:rsidR="008A560E" w:rsidRPr="004771D5" w:rsidRDefault="008A560E" w:rsidP="008A560E">
                      <w:pPr>
                        <w:pStyle w:val="TitleBoxText"/>
                        <w:rPr>
                          <w:bCs/>
                          <w:color w:val="FFFFFF" w:themeColor="background1"/>
                          <w:sz w:val="32"/>
                          <w:szCs w:val="32"/>
                        </w:rPr>
                      </w:pPr>
                      <w:r w:rsidRPr="004771D5">
                        <w:rPr>
                          <w:bCs/>
                          <w:color w:val="FFFFFF" w:themeColor="background1"/>
                          <w:sz w:val="32"/>
                          <w:szCs w:val="32"/>
                        </w:rPr>
                        <w:t>Dublin City Council</w:t>
                      </w:r>
                    </w:p>
                    <w:p w14:paraId="1A6CBB9F" w14:textId="77777777" w:rsidR="008A560E" w:rsidRPr="004771D5" w:rsidRDefault="008A560E" w:rsidP="008A560E">
                      <w:pPr>
                        <w:pStyle w:val="TitleBoxText"/>
                        <w:rPr>
                          <w:bCs/>
                          <w:color w:val="FFFFFF" w:themeColor="background1"/>
                          <w:sz w:val="32"/>
                          <w:szCs w:val="32"/>
                        </w:rPr>
                      </w:pPr>
                      <w:r w:rsidRPr="004771D5">
                        <w:rPr>
                          <w:bCs/>
                          <w:color w:val="FFFFFF" w:themeColor="background1"/>
                          <w:sz w:val="32"/>
                          <w:szCs w:val="32"/>
                        </w:rPr>
                        <w:t>Civic Offices</w:t>
                      </w:r>
                    </w:p>
                    <w:p w14:paraId="58668F1D" w14:textId="77777777" w:rsidR="008A560E" w:rsidRPr="004771D5" w:rsidRDefault="008A560E" w:rsidP="008A560E">
                      <w:pPr>
                        <w:pStyle w:val="TitleBoxText"/>
                        <w:rPr>
                          <w:bCs/>
                          <w:color w:val="FFFFFF" w:themeColor="background1"/>
                          <w:sz w:val="32"/>
                          <w:szCs w:val="32"/>
                        </w:rPr>
                      </w:pPr>
                      <w:r w:rsidRPr="004771D5">
                        <w:rPr>
                          <w:bCs/>
                          <w:color w:val="FFFFFF" w:themeColor="background1"/>
                          <w:sz w:val="32"/>
                          <w:szCs w:val="32"/>
                        </w:rPr>
                        <w:t>Wood Quay</w:t>
                      </w:r>
                    </w:p>
                    <w:p w14:paraId="718D28E5" w14:textId="77777777" w:rsidR="008A560E" w:rsidRPr="004771D5" w:rsidRDefault="008A560E" w:rsidP="008A560E">
                      <w:pPr>
                        <w:pStyle w:val="TitleBoxText"/>
                        <w:rPr>
                          <w:bCs/>
                          <w:color w:val="FFFFFF" w:themeColor="background1"/>
                          <w:sz w:val="32"/>
                          <w:szCs w:val="32"/>
                        </w:rPr>
                      </w:pPr>
                      <w:r w:rsidRPr="004771D5">
                        <w:rPr>
                          <w:bCs/>
                          <w:color w:val="FFFFFF" w:themeColor="background1"/>
                          <w:sz w:val="32"/>
                          <w:szCs w:val="32"/>
                        </w:rPr>
                        <w:t>Dublin 8</w:t>
                      </w:r>
                    </w:p>
                    <w:p w14:paraId="4F66BF78" w14:textId="77777777" w:rsidR="008A560E" w:rsidRDefault="008A560E" w:rsidP="008A560E">
                      <w:pPr>
                        <w:pStyle w:val="TitleBoxText"/>
                        <w:rPr>
                          <w:bCs/>
                          <w:color w:val="FFFFFF" w:themeColor="background1"/>
                          <w:sz w:val="32"/>
                          <w:szCs w:val="32"/>
                        </w:rPr>
                      </w:pPr>
                      <w:r w:rsidRPr="004771D5">
                        <w:rPr>
                          <w:bCs/>
                          <w:color w:val="FFFFFF" w:themeColor="background1"/>
                          <w:sz w:val="32"/>
                          <w:szCs w:val="32"/>
                        </w:rPr>
                        <w:t>D08 RF3F</w:t>
                      </w:r>
                    </w:p>
                    <w:p w14:paraId="33CC3630" w14:textId="77777777" w:rsidR="008A560E" w:rsidRPr="002956CA" w:rsidRDefault="008A560E" w:rsidP="008A560E">
                      <w:pPr>
                        <w:pStyle w:val="TitleBoxText"/>
                        <w:rPr>
                          <w:bCs/>
                          <w:color w:val="FFFFFF" w:themeColor="background1"/>
                          <w:sz w:val="32"/>
                          <w:szCs w:val="32"/>
                        </w:rPr>
                      </w:pPr>
                    </w:p>
                    <w:p w14:paraId="3C478FE0" w14:textId="5BCD75EC" w:rsidR="008A560E" w:rsidRPr="00172090" w:rsidRDefault="008A560E" w:rsidP="008A560E">
                      <w:pPr>
                        <w:pStyle w:val="TitleBoxText"/>
                        <w:rPr>
                          <w:color w:val="FFFFFF" w:themeColor="background1"/>
                        </w:rPr>
                      </w:pPr>
                      <w:r w:rsidRPr="002956CA">
                        <w:rPr>
                          <w:bCs/>
                          <w:color w:val="FFFFFF" w:themeColor="background1"/>
                          <w:sz w:val="32"/>
                          <w:szCs w:val="32"/>
                        </w:rPr>
                        <w:t xml:space="preserve">Date: </w:t>
                      </w:r>
                      <w:r>
                        <w:rPr>
                          <w:bCs/>
                          <w:color w:val="FFFFFF" w:themeColor="background1"/>
                          <w:sz w:val="32"/>
                          <w:szCs w:val="32"/>
                        </w:rPr>
                        <w:t>July</w:t>
                      </w:r>
                      <w:r w:rsidRPr="00BA033D">
                        <w:rPr>
                          <w:bCs/>
                          <w:color w:val="FFFFFF" w:themeColor="background1"/>
                          <w:sz w:val="32"/>
                          <w:szCs w:val="32"/>
                        </w:rPr>
                        <w:t xml:space="preserve"> 2024</w:t>
                      </w:r>
                    </w:p>
                  </w:txbxContent>
                </v:textbox>
                <w10:wrap anchorx="margin"/>
              </v:shape>
            </w:pict>
          </mc:Fallback>
        </mc:AlternateContent>
      </w:r>
      <w:r w:rsidR="00CC6ADB">
        <w:rPr>
          <w:noProof/>
        </w:rPr>
        <mc:AlternateContent>
          <mc:Choice Requires="wps">
            <w:drawing>
              <wp:anchor distT="0" distB="0" distL="114300" distR="114300" simplePos="0" relativeHeight="251658242" behindDoc="0" locked="0" layoutInCell="1" allowOverlap="1" wp14:anchorId="4D7900AD" wp14:editId="4502E45B">
                <wp:simplePos x="0" y="0"/>
                <wp:positionH relativeFrom="margin">
                  <wp:posOffset>-675860</wp:posOffset>
                </wp:positionH>
                <wp:positionV relativeFrom="paragraph">
                  <wp:posOffset>166977</wp:posOffset>
                </wp:positionV>
                <wp:extent cx="6829425" cy="5111750"/>
                <wp:effectExtent l="0" t="0" r="0" b="0"/>
                <wp:wrapNone/>
                <wp:docPr id="5958478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511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1706F" w14:textId="7F1AA4EE" w:rsidR="00CC6ADB" w:rsidRPr="00172090" w:rsidRDefault="00CC6ADB" w:rsidP="00CC6ADB">
                            <w:pPr>
                              <w:pStyle w:val="TitleBoxText"/>
                              <w:rPr>
                                <w:color w:val="FFFFFF" w:themeColor="background1"/>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900AD" id="_x0000_s1027" type="#_x0000_t202" style="position:absolute;margin-left:-53.2pt;margin-top:13.15pt;width:537.75pt;height:402.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" filled="f" stroked="f">
                <v:textbox>
                  <w:txbxContent>
                    <w:p w14:paraId="4CA1706F" w14:textId="7F1AA4EE" w:rsidR="00CC6ADB" w:rsidRPr="00172090" w:rsidRDefault="00CC6ADB" w:rsidP="00CC6ADB">
                      <w:pPr>
                        <w:pStyle w:val="TitleBoxText"/>
                        <w:rPr>
                          <w:color w:val="FFFFFF" w:themeColor="background1"/>
                        </w:rPr>
                      </w:pPr>
                    </w:p>
                  </w:txbxContent>
                </v:textbox>
                <w10:wrap anchorx="margin"/>
              </v:shape>
            </w:pict>
          </mc:Fallback>
        </mc:AlternateContent>
      </w:r>
      <w:r w:rsidR="005D2CC3">
        <w:rPr>
          <w:noProof/>
        </w:rPr>
        <mc:AlternateContent>
          <mc:Choice Requires="wps">
            <w:drawing>
              <wp:anchor distT="0" distB="0" distL="114300" distR="114300" simplePos="0" relativeHeight="251658240" behindDoc="0" locked="0" layoutInCell="1" allowOverlap="1" wp14:anchorId="1DA73EEC" wp14:editId="43D9CC3A">
                <wp:simplePos x="0" y="0"/>
                <wp:positionH relativeFrom="margin">
                  <wp:posOffset>-673735</wp:posOffset>
                </wp:positionH>
                <wp:positionV relativeFrom="paragraph">
                  <wp:posOffset>-1270</wp:posOffset>
                </wp:positionV>
                <wp:extent cx="6829425" cy="5111750"/>
                <wp:effectExtent l="0" t="0" r="0" b="0"/>
                <wp:wrapNone/>
                <wp:docPr id="1215969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511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1A59B" w14:textId="77777777" w:rsidR="005D2CC3" w:rsidRPr="00172090" w:rsidRDefault="005D2CC3" w:rsidP="00551F52">
                            <w:pPr>
                              <w:pStyle w:val="TitleBoxText"/>
                              <w:rPr>
                                <w:color w:val="FFFFFF" w:themeColor="background1"/>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73EEC" id="_x0000_s1028" type="#_x0000_t202" style="position:absolute;margin-left:-53.05pt;margin-top:-.1pt;width:537.75pt;height:40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" filled="f" stroked="f">
                <v:textbox>
                  <w:txbxContent>
                    <w:p w14:paraId="7F31A59B" w14:textId="77777777" w:rsidR="005D2CC3" w:rsidRPr="00172090" w:rsidRDefault="005D2CC3" w:rsidP="00551F52">
                      <w:pPr>
                        <w:pStyle w:val="TitleBoxText"/>
                        <w:rPr>
                          <w:color w:val="FFFFFF" w:themeColor="background1"/>
                        </w:rPr>
                      </w:pPr>
                    </w:p>
                  </w:txbxContent>
                </v:textbox>
                <w10:wrap anchorx="margin"/>
              </v:shape>
            </w:pict>
          </mc:Fallback>
        </mc:AlternateContent>
      </w:r>
    </w:p>
    <w:p w14:paraId="0DFCCE58" w14:textId="77777777" w:rsidR="00DD579A" w:rsidRDefault="00DD579A" w:rsidP="00B403A4"/>
    <w:p w14:paraId="3684B061" w14:textId="77777777" w:rsidR="00D01AA4" w:rsidRPr="00D01AA4" w:rsidRDefault="00D01AA4" w:rsidP="00D01AA4"/>
    <w:p w14:paraId="1B6F4BBD" w14:textId="77777777" w:rsidR="00D01AA4" w:rsidRPr="00D01AA4" w:rsidRDefault="00D01AA4" w:rsidP="00D01AA4"/>
    <w:p w14:paraId="17B9449D" w14:textId="77777777" w:rsidR="00D01AA4" w:rsidRDefault="00D01AA4" w:rsidP="00D01AA4"/>
    <w:p w14:paraId="398A024B" w14:textId="77777777" w:rsidR="00D01AA4" w:rsidRDefault="00D01AA4" w:rsidP="00D01AA4"/>
    <w:p w14:paraId="7E86C71E" w14:textId="77777777" w:rsidR="007A7BE6" w:rsidRPr="007A7BE6" w:rsidRDefault="007A7BE6" w:rsidP="007A7BE6"/>
    <w:p w14:paraId="1391BBDE" w14:textId="77777777" w:rsidR="007A7BE6" w:rsidRPr="007A7BE6" w:rsidRDefault="007A7BE6" w:rsidP="007A7BE6"/>
    <w:p w14:paraId="58E0F1C3" w14:textId="77777777" w:rsidR="007A7BE6" w:rsidRPr="007A7BE6" w:rsidRDefault="007A7BE6" w:rsidP="007A7BE6"/>
    <w:p w14:paraId="48A7B5EF" w14:textId="77777777" w:rsidR="007A7BE6" w:rsidRPr="007A7BE6" w:rsidRDefault="007A7BE6" w:rsidP="007A7BE6"/>
    <w:p w14:paraId="64FB6179" w14:textId="77777777" w:rsidR="007A7BE6" w:rsidRPr="007A7BE6" w:rsidRDefault="007A7BE6" w:rsidP="007A7BE6"/>
    <w:p w14:paraId="1AD73C05" w14:textId="77777777" w:rsidR="007A7BE6" w:rsidRPr="007A7BE6" w:rsidRDefault="007A7BE6" w:rsidP="007A7BE6"/>
    <w:p w14:paraId="4E265638" w14:textId="77777777" w:rsidR="007A7BE6" w:rsidRPr="007A7BE6" w:rsidRDefault="007A7BE6" w:rsidP="007A7BE6"/>
    <w:p w14:paraId="2FC68A58" w14:textId="77777777" w:rsidR="007A7BE6" w:rsidRPr="007A7BE6" w:rsidRDefault="007A7BE6" w:rsidP="007A7BE6"/>
    <w:p w14:paraId="6EB6304D" w14:textId="77777777" w:rsidR="007A7BE6" w:rsidRPr="007A7BE6" w:rsidRDefault="007A7BE6" w:rsidP="007A7BE6"/>
    <w:p w14:paraId="5E67EE1C" w14:textId="77777777" w:rsidR="007A7BE6" w:rsidRPr="007A7BE6" w:rsidRDefault="007A7BE6" w:rsidP="007A7BE6"/>
    <w:p w14:paraId="542696FD" w14:textId="77777777" w:rsidR="007A7BE6" w:rsidRPr="007A7BE6" w:rsidRDefault="007A7BE6" w:rsidP="007A7BE6"/>
    <w:p w14:paraId="677B5A8C" w14:textId="77777777" w:rsidR="007A7BE6" w:rsidRDefault="007A7BE6" w:rsidP="007A7BE6">
      <w:pPr>
        <w:tabs>
          <w:tab w:val="left" w:pos="2835"/>
        </w:tabs>
      </w:pPr>
      <w:r>
        <w:tab/>
      </w:r>
    </w:p>
    <w:p w14:paraId="212731D5" w14:textId="77777777" w:rsidR="007A7BE6" w:rsidRDefault="007A7BE6" w:rsidP="007A7BE6">
      <w:pPr>
        <w:tabs>
          <w:tab w:val="left" w:pos="2835"/>
        </w:tabs>
      </w:pPr>
      <w:r>
        <w:tab/>
      </w:r>
    </w:p>
    <w:p w14:paraId="229821E7" w14:textId="77777777" w:rsidR="00E55DE6" w:rsidRPr="00E55DE6" w:rsidRDefault="00E55DE6" w:rsidP="00E55DE6"/>
    <w:p w14:paraId="1AE4C192" w14:textId="77777777" w:rsidR="00E55DE6" w:rsidRPr="00E55DE6" w:rsidRDefault="00E55DE6" w:rsidP="00E55DE6"/>
    <w:p w14:paraId="1BAEF95D" w14:textId="77777777" w:rsidR="00E55DE6" w:rsidRPr="00E55DE6" w:rsidRDefault="00E55DE6" w:rsidP="00E55DE6"/>
    <w:p w14:paraId="1B6B7A26" w14:textId="77777777" w:rsidR="00E55DE6" w:rsidRDefault="00E55DE6" w:rsidP="00E55DE6"/>
    <w:p w14:paraId="67A3608B" w14:textId="65C4542F" w:rsidR="00E55DE6" w:rsidRDefault="00E55DE6" w:rsidP="00E55DE6">
      <w:pPr>
        <w:tabs>
          <w:tab w:val="left" w:pos="5103"/>
        </w:tabs>
      </w:pPr>
      <w:r>
        <w:tab/>
      </w:r>
    </w:p>
    <w:p w14:paraId="024DA99E" w14:textId="5D0D640E" w:rsidR="00E55DE6" w:rsidRPr="00E55DE6" w:rsidRDefault="00E55DE6" w:rsidP="00E55DE6">
      <w:pPr>
        <w:tabs>
          <w:tab w:val="left" w:pos="5103"/>
        </w:tabs>
        <w:sectPr w:rsidR="00E55DE6" w:rsidRPr="00E55DE6" w:rsidSect="00FB1F7C">
          <w:headerReference w:type="default" r:id="rId11"/>
          <w:footerReference w:type="default" r:id="rId12"/>
          <w:pgSz w:w="11906" w:h="16838" w:code="9"/>
          <w:pgMar w:top="2552" w:right="1134" w:bottom="1985" w:left="1701" w:header="284" w:footer="862" w:gutter="0"/>
          <w:paperSrc w:first="15" w:other="15"/>
          <w:cols w:space="708"/>
          <w:docGrid w:linePitch="360"/>
        </w:sectPr>
      </w:pPr>
      <w:r>
        <w:tab/>
      </w:r>
    </w:p>
    <w:p w14:paraId="7870D66E" w14:textId="77777777" w:rsidR="001A3E8D" w:rsidRPr="0068077F" w:rsidRDefault="001A3E8D" w:rsidP="00172090">
      <w:pPr>
        <w:rPr>
          <w:b/>
          <w:color w:val="8CA4D5"/>
          <w:sz w:val="28"/>
          <w:szCs w:val="28"/>
        </w:rPr>
      </w:pPr>
      <w:bookmarkStart w:id="0" w:name="_Toc306032500"/>
      <w:r w:rsidRPr="0068077F">
        <w:rPr>
          <w:b/>
          <w:color w:val="8CA4D5"/>
          <w:sz w:val="28"/>
          <w:szCs w:val="28"/>
        </w:rPr>
        <w:lastRenderedPageBreak/>
        <w:t>Document Control Sheet</w:t>
      </w:r>
      <w:bookmarkEnd w:id="0"/>
    </w:p>
    <w:p w14:paraId="1BDF3778" w14:textId="77777777" w:rsidR="00E97DD6" w:rsidRPr="008C1EC9" w:rsidRDefault="00E97DD6" w:rsidP="00B403A4">
      <w:pPr>
        <w:rPr>
          <w:color w:val="4F6228" w:themeColor="accent3" w:themeShade="80"/>
        </w:rPr>
      </w:pPr>
    </w:p>
    <w:tbl>
      <w:tblPr>
        <w:tblW w:w="0" w:type="auto"/>
        <w:tblLook w:val="01E0" w:firstRow="1" w:lastRow="1" w:firstColumn="1" w:lastColumn="1" w:noHBand="0" w:noVBand="0"/>
      </w:tblPr>
      <w:tblGrid>
        <w:gridCol w:w="2539"/>
        <w:gridCol w:w="6532"/>
      </w:tblGrid>
      <w:tr w:rsidR="008C1EC9" w:rsidRPr="008C1EC9" w14:paraId="021F95F5" w14:textId="77777777" w:rsidTr="007B727C">
        <w:tc>
          <w:tcPr>
            <w:tcW w:w="2539" w:type="dxa"/>
          </w:tcPr>
          <w:p w14:paraId="5D5FCA96" w14:textId="77777777" w:rsidR="00E97DD6" w:rsidRPr="007A6DB8" w:rsidRDefault="00E97DD6" w:rsidP="00172090">
            <w:pPr>
              <w:rPr>
                <w:bCs/>
                <w:szCs w:val="20"/>
              </w:rPr>
            </w:pPr>
            <w:r w:rsidRPr="007A6DB8">
              <w:rPr>
                <w:bCs/>
                <w:szCs w:val="20"/>
              </w:rPr>
              <w:t>Project Name:</w:t>
            </w:r>
          </w:p>
        </w:tc>
        <w:tc>
          <w:tcPr>
            <w:tcW w:w="6532" w:type="dxa"/>
          </w:tcPr>
          <w:p w14:paraId="4B5AD308" w14:textId="56A215D6" w:rsidR="001B4A3F" w:rsidRPr="007A6DB8" w:rsidRDefault="00CA2610" w:rsidP="001B4A3F">
            <w:pPr>
              <w:rPr>
                <w:bCs/>
                <w:szCs w:val="20"/>
              </w:rPr>
            </w:pPr>
            <w:r w:rsidRPr="00D55A27">
              <w:rPr>
                <w:bCs/>
                <w:szCs w:val="20"/>
              </w:rPr>
              <w:t xml:space="preserve">Traffic Management Measures </w:t>
            </w:r>
            <w:r>
              <w:rPr>
                <w:bCs/>
                <w:szCs w:val="20"/>
              </w:rPr>
              <w:t xml:space="preserve">- </w:t>
            </w:r>
            <w:r w:rsidR="00063225" w:rsidRPr="00D2126D">
              <w:rPr>
                <w:bCs/>
                <w:szCs w:val="20"/>
              </w:rPr>
              <w:t>South Quays (Aston Quay and Burgh Quay)</w:t>
            </w:r>
          </w:p>
          <w:p w14:paraId="774DE38D" w14:textId="77777777" w:rsidR="00E97DD6" w:rsidRPr="007A6DB8" w:rsidRDefault="00E97DD6" w:rsidP="00172090">
            <w:pPr>
              <w:rPr>
                <w:bCs/>
                <w:szCs w:val="20"/>
              </w:rPr>
            </w:pPr>
          </w:p>
        </w:tc>
      </w:tr>
      <w:tr w:rsidR="00D90C64" w:rsidRPr="008C1EC9" w14:paraId="3DE2F036" w14:textId="77777777" w:rsidTr="007B727C">
        <w:tc>
          <w:tcPr>
            <w:tcW w:w="2539" w:type="dxa"/>
          </w:tcPr>
          <w:p w14:paraId="10C883B1" w14:textId="77777777" w:rsidR="00D90C64" w:rsidRPr="007A6DB8" w:rsidRDefault="00D90C64" w:rsidP="00D90C64">
            <w:pPr>
              <w:rPr>
                <w:bCs/>
                <w:szCs w:val="20"/>
              </w:rPr>
            </w:pPr>
            <w:r w:rsidRPr="007A6DB8">
              <w:rPr>
                <w:bCs/>
                <w:szCs w:val="20"/>
              </w:rPr>
              <w:t>Project Number:</w:t>
            </w:r>
          </w:p>
        </w:tc>
        <w:tc>
          <w:tcPr>
            <w:tcW w:w="6532" w:type="dxa"/>
          </w:tcPr>
          <w:p w14:paraId="112DC251" w14:textId="77777777" w:rsidR="00D90C64" w:rsidRPr="007A6DB8" w:rsidRDefault="00D90C64" w:rsidP="00D90C64">
            <w:pPr>
              <w:rPr>
                <w:bCs/>
                <w:szCs w:val="20"/>
              </w:rPr>
            </w:pPr>
            <w:r>
              <w:rPr>
                <w:bCs/>
                <w:szCs w:val="20"/>
              </w:rPr>
              <w:t>23.168.109</w:t>
            </w:r>
          </w:p>
          <w:p w14:paraId="3D6DF1D3" w14:textId="77777777" w:rsidR="00D90C64" w:rsidRPr="007A6DB8" w:rsidRDefault="00D90C64" w:rsidP="00D90C64">
            <w:pPr>
              <w:rPr>
                <w:bCs/>
                <w:szCs w:val="20"/>
              </w:rPr>
            </w:pPr>
          </w:p>
        </w:tc>
      </w:tr>
      <w:tr w:rsidR="00D90C64" w:rsidRPr="008C1EC9" w14:paraId="62328FC5" w14:textId="77777777" w:rsidTr="007B727C">
        <w:tc>
          <w:tcPr>
            <w:tcW w:w="2539" w:type="dxa"/>
          </w:tcPr>
          <w:p w14:paraId="4626292C" w14:textId="77777777" w:rsidR="00D90C64" w:rsidRPr="007A6DB8" w:rsidRDefault="00D90C64" w:rsidP="00D90C64">
            <w:pPr>
              <w:rPr>
                <w:bCs/>
                <w:szCs w:val="20"/>
              </w:rPr>
            </w:pPr>
            <w:r w:rsidRPr="007A6DB8">
              <w:rPr>
                <w:bCs/>
                <w:szCs w:val="20"/>
              </w:rPr>
              <w:t>Report Title:</w:t>
            </w:r>
          </w:p>
        </w:tc>
        <w:tc>
          <w:tcPr>
            <w:tcW w:w="6532" w:type="dxa"/>
          </w:tcPr>
          <w:p w14:paraId="26B8D8BD" w14:textId="7765D9E2" w:rsidR="00D90C64" w:rsidRPr="007A6DB8" w:rsidRDefault="00D90C64" w:rsidP="00D90C64">
            <w:pPr>
              <w:rPr>
                <w:bCs/>
                <w:szCs w:val="20"/>
              </w:rPr>
            </w:pPr>
            <w:r w:rsidRPr="000D68D1">
              <w:rPr>
                <w:bCs/>
                <w:szCs w:val="20"/>
              </w:rPr>
              <w:t>EIA Screening Report</w:t>
            </w:r>
          </w:p>
          <w:p w14:paraId="2E17CD7A" w14:textId="77777777" w:rsidR="00D90C64" w:rsidRPr="007A6DB8" w:rsidRDefault="00D90C64" w:rsidP="00D90C64">
            <w:pPr>
              <w:rPr>
                <w:bCs/>
                <w:szCs w:val="20"/>
              </w:rPr>
            </w:pPr>
          </w:p>
        </w:tc>
      </w:tr>
      <w:tr w:rsidR="00D90C64" w:rsidRPr="008C1EC9" w14:paraId="0A329A16" w14:textId="77777777" w:rsidTr="007B727C">
        <w:tc>
          <w:tcPr>
            <w:tcW w:w="2539" w:type="dxa"/>
          </w:tcPr>
          <w:p w14:paraId="48C25939" w14:textId="77777777" w:rsidR="00D90C64" w:rsidRPr="007A6DB8" w:rsidRDefault="00D90C64" w:rsidP="00D90C64">
            <w:pPr>
              <w:rPr>
                <w:bCs/>
                <w:szCs w:val="20"/>
              </w:rPr>
            </w:pPr>
            <w:r w:rsidRPr="007A6DB8">
              <w:rPr>
                <w:bCs/>
                <w:szCs w:val="20"/>
              </w:rPr>
              <w:t>Filename:</w:t>
            </w:r>
          </w:p>
        </w:tc>
        <w:tc>
          <w:tcPr>
            <w:tcW w:w="6532" w:type="dxa"/>
          </w:tcPr>
          <w:p w14:paraId="23DDAC95" w14:textId="4A1B7F86" w:rsidR="00D90C64" w:rsidRPr="007A6DB8" w:rsidRDefault="00CD3071" w:rsidP="00D90C64">
            <w:pPr>
              <w:rPr>
                <w:bCs/>
                <w:szCs w:val="20"/>
              </w:rPr>
            </w:pPr>
            <w:r w:rsidRPr="00CD3071">
              <w:rPr>
                <w:bCs/>
                <w:szCs w:val="20"/>
              </w:rPr>
              <w:t>ATSO-ROD-EGN-SW_AE-RP-EN-AE0002</w:t>
            </w:r>
          </w:p>
        </w:tc>
      </w:tr>
    </w:tbl>
    <w:p w14:paraId="524DFC2F" w14:textId="77777777" w:rsidR="00E97DD6" w:rsidRDefault="00E97DD6" w:rsidP="00B403A4"/>
    <w:p w14:paraId="14D067C6" w14:textId="77777777" w:rsidR="007B727C" w:rsidRDefault="007B727C" w:rsidP="00B403A4"/>
    <w:p w14:paraId="1A29E276" w14:textId="77777777" w:rsidR="00E97DD6" w:rsidRDefault="00E97DD6" w:rsidP="00B403A4"/>
    <w:p w14:paraId="53E17FF0" w14:textId="77777777" w:rsidR="00B51D4D" w:rsidRDefault="00B51D4D" w:rsidP="00B403A4"/>
    <w:p w14:paraId="0CF60770" w14:textId="77777777" w:rsidR="003D6382" w:rsidRDefault="003D6382" w:rsidP="00B403A4"/>
    <w:p w14:paraId="558800B8" w14:textId="77777777" w:rsidR="003D6382" w:rsidRDefault="003D6382" w:rsidP="00B403A4"/>
    <w:p w14:paraId="5D90730D" w14:textId="77777777" w:rsidR="00B51D4D" w:rsidRDefault="00B51D4D" w:rsidP="00B403A4"/>
    <w:p w14:paraId="63C74E10" w14:textId="77777777" w:rsidR="008C1EC9" w:rsidRDefault="008C1EC9" w:rsidP="00B403A4"/>
    <w:p w14:paraId="700AA276" w14:textId="77777777" w:rsidR="008C1EC9" w:rsidRDefault="008C1EC9" w:rsidP="00B403A4"/>
    <w:p w14:paraId="63078339" w14:textId="77777777" w:rsidR="008C1EC9" w:rsidRDefault="008C1EC9" w:rsidP="00B403A4"/>
    <w:p w14:paraId="32421360" w14:textId="4CE9EC72" w:rsidR="0063081C" w:rsidRDefault="0063081C">
      <w:pPr>
        <w:spacing w:after="0" w:line="240" w:lineRule="auto"/>
      </w:pPr>
      <w:r>
        <w:br w:type="page"/>
      </w:r>
    </w:p>
    <w:p w14:paraId="2BEE1268" w14:textId="77777777" w:rsidR="008C1EC9" w:rsidRDefault="008C1EC9" w:rsidP="00B403A4"/>
    <w:tbl>
      <w:tblPr>
        <w:tblpPr w:leftFromText="180" w:rightFromText="180" w:vertAnchor="text" w:horzAnchor="margin" w:tblpY="-17"/>
        <w:tblW w:w="0" w:type="auto"/>
        <w:tblLook w:val="01E0" w:firstRow="1" w:lastRow="1" w:firstColumn="1" w:lastColumn="1" w:noHBand="0" w:noVBand="0"/>
      </w:tblPr>
      <w:tblGrid>
        <w:gridCol w:w="1560"/>
        <w:gridCol w:w="1701"/>
        <w:gridCol w:w="1984"/>
        <w:gridCol w:w="1843"/>
        <w:gridCol w:w="1983"/>
      </w:tblGrid>
      <w:tr w:rsidR="009362E8" w:rsidRPr="00D53AE9" w14:paraId="50AAA096" w14:textId="77777777" w:rsidTr="00BA7D5B">
        <w:tc>
          <w:tcPr>
            <w:tcW w:w="1560" w:type="dxa"/>
            <w:tcBorders>
              <w:bottom w:val="single" w:sz="4" w:space="0" w:color="703572"/>
            </w:tcBorders>
          </w:tcPr>
          <w:p w14:paraId="66B5BF2C" w14:textId="77777777" w:rsidR="009362E8" w:rsidRPr="00F44882" w:rsidRDefault="009362E8" w:rsidP="009362E8">
            <w:pPr>
              <w:rPr>
                <w:b/>
                <w:color w:val="8CA4D5"/>
                <w:sz w:val="22"/>
                <w:szCs w:val="22"/>
              </w:rPr>
            </w:pPr>
            <w:r w:rsidRPr="00F44882">
              <w:rPr>
                <w:b/>
                <w:color w:val="8CA4D5"/>
                <w:sz w:val="22"/>
                <w:szCs w:val="22"/>
              </w:rPr>
              <w:t>Issue No.</w:t>
            </w:r>
          </w:p>
        </w:tc>
        <w:tc>
          <w:tcPr>
            <w:tcW w:w="1701" w:type="dxa"/>
            <w:tcBorders>
              <w:bottom w:val="single" w:sz="4" w:space="0" w:color="703572"/>
            </w:tcBorders>
          </w:tcPr>
          <w:p w14:paraId="6573F770" w14:textId="77777777" w:rsidR="009362E8" w:rsidRPr="00F44882" w:rsidRDefault="009362E8" w:rsidP="009362E8">
            <w:pPr>
              <w:rPr>
                <w:b/>
                <w:color w:val="8CA4D5"/>
                <w:sz w:val="22"/>
                <w:szCs w:val="22"/>
              </w:rPr>
            </w:pPr>
            <w:r w:rsidRPr="00F44882">
              <w:rPr>
                <w:b/>
                <w:color w:val="8CA4D5"/>
                <w:sz w:val="22"/>
                <w:szCs w:val="22"/>
              </w:rPr>
              <w:t>Issue Status</w:t>
            </w:r>
          </w:p>
        </w:tc>
        <w:tc>
          <w:tcPr>
            <w:tcW w:w="1984" w:type="dxa"/>
            <w:tcBorders>
              <w:bottom w:val="single" w:sz="4" w:space="0" w:color="703572"/>
            </w:tcBorders>
          </w:tcPr>
          <w:p w14:paraId="2CE87894" w14:textId="77777777" w:rsidR="009362E8" w:rsidRPr="00F44882" w:rsidRDefault="009362E8" w:rsidP="009362E8">
            <w:pPr>
              <w:rPr>
                <w:b/>
                <w:color w:val="8CA4D5"/>
                <w:sz w:val="22"/>
                <w:szCs w:val="22"/>
              </w:rPr>
            </w:pPr>
            <w:r w:rsidRPr="00F44882">
              <w:rPr>
                <w:b/>
                <w:color w:val="8CA4D5"/>
                <w:sz w:val="22"/>
                <w:szCs w:val="22"/>
              </w:rPr>
              <w:t>Date</w:t>
            </w:r>
          </w:p>
        </w:tc>
        <w:tc>
          <w:tcPr>
            <w:tcW w:w="1843" w:type="dxa"/>
            <w:tcBorders>
              <w:bottom w:val="single" w:sz="4" w:space="0" w:color="703572"/>
            </w:tcBorders>
          </w:tcPr>
          <w:p w14:paraId="6D668707" w14:textId="77777777" w:rsidR="009362E8" w:rsidRPr="00F44882" w:rsidRDefault="009362E8" w:rsidP="009362E8">
            <w:pPr>
              <w:rPr>
                <w:b/>
                <w:color w:val="8CA4D5"/>
                <w:sz w:val="22"/>
                <w:szCs w:val="22"/>
              </w:rPr>
            </w:pPr>
            <w:r w:rsidRPr="00F44882">
              <w:rPr>
                <w:b/>
                <w:color w:val="8CA4D5"/>
                <w:sz w:val="22"/>
                <w:szCs w:val="22"/>
              </w:rPr>
              <w:t>Prepared by</w:t>
            </w:r>
          </w:p>
        </w:tc>
        <w:tc>
          <w:tcPr>
            <w:tcW w:w="1983" w:type="dxa"/>
            <w:tcBorders>
              <w:bottom w:val="single" w:sz="4" w:space="0" w:color="703572"/>
            </w:tcBorders>
          </w:tcPr>
          <w:p w14:paraId="1156F967" w14:textId="77777777" w:rsidR="009362E8" w:rsidRPr="00F44882" w:rsidRDefault="009362E8" w:rsidP="009362E8">
            <w:pPr>
              <w:rPr>
                <w:color w:val="8CA4D5"/>
              </w:rPr>
            </w:pPr>
            <w:r w:rsidRPr="00F44882">
              <w:rPr>
                <w:b/>
                <w:color w:val="8CA4D5"/>
                <w:sz w:val="22"/>
                <w:szCs w:val="22"/>
              </w:rPr>
              <w:t>Checked by</w:t>
            </w:r>
          </w:p>
        </w:tc>
      </w:tr>
      <w:tr w:rsidR="009362E8" w:rsidRPr="001A4A9C" w14:paraId="5345FF86" w14:textId="77777777" w:rsidTr="00BA7D5B">
        <w:tc>
          <w:tcPr>
            <w:tcW w:w="1560" w:type="dxa"/>
            <w:tcBorders>
              <w:top w:val="single" w:sz="4" w:space="0" w:color="703572"/>
            </w:tcBorders>
          </w:tcPr>
          <w:p w14:paraId="3CDF6EDD" w14:textId="77777777" w:rsidR="009362E8" w:rsidRPr="00F44882" w:rsidRDefault="009362E8" w:rsidP="009362E8">
            <w:pPr>
              <w:rPr>
                <w:bCs/>
                <w:color w:val="8CA4D5"/>
                <w:szCs w:val="20"/>
              </w:rPr>
            </w:pPr>
            <w:r>
              <w:rPr>
                <w:bCs/>
                <w:color w:val="8CA4D5"/>
                <w:szCs w:val="20"/>
              </w:rPr>
              <w:t>00</w:t>
            </w:r>
          </w:p>
        </w:tc>
        <w:tc>
          <w:tcPr>
            <w:tcW w:w="1701" w:type="dxa"/>
            <w:tcBorders>
              <w:top w:val="single" w:sz="4" w:space="0" w:color="703572"/>
            </w:tcBorders>
          </w:tcPr>
          <w:p w14:paraId="62ACDBFD" w14:textId="77777777" w:rsidR="009362E8" w:rsidRPr="00F44882" w:rsidRDefault="009362E8" w:rsidP="009362E8">
            <w:pPr>
              <w:rPr>
                <w:bCs/>
                <w:color w:val="8CA4D5"/>
                <w:szCs w:val="20"/>
              </w:rPr>
            </w:pPr>
            <w:r w:rsidRPr="0022055C">
              <w:rPr>
                <w:bCs/>
                <w:color w:val="8CA4D5"/>
                <w:szCs w:val="20"/>
              </w:rPr>
              <w:t>Draft for Comment</w:t>
            </w:r>
          </w:p>
        </w:tc>
        <w:tc>
          <w:tcPr>
            <w:tcW w:w="1984" w:type="dxa"/>
            <w:tcBorders>
              <w:top w:val="single" w:sz="4" w:space="0" w:color="703572"/>
            </w:tcBorders>
          </w:tcPr>
          <w:p w14:paraId="1C807299" w14:textId="77777777" w:rsidR="009362E8" w:rsidRPr="00F44882" w:rsidRDefault="009362E8" w:rsidP="009362E8">
            <w:pPr>
              <w:rPr>
                <w:bCs/>
                <w:color w:val="8CA4D5"/>
                <w:szCs w:val="20"/>
              </w:rPr>
            </w:pPr>
            <w:r>
              <w:rPr>
                <w:bCs/>
                <w:color w:val="8CA4D5"/>
                <w:szCs w:val="20"/>
              </w:rPr>
              <w:t>25/04/2024</w:t>
            </w:r>
          </w:p>
        </w:tc>
        <w:tc>
          <w:tcPr>
            <w:tcW w:w="1843" w:type="dxa"/>
            <w:tcBorders>
              <w:top w:val="single" w:sz="4" w:space="0" w:color="703572"/>
            </w:tcBorders>
          </w:tcPr>
          <w:p w14:paraId="06B90A76" w14:textId="77777777" w:rsidR="009362E8" w:rsidRPr="00F44882" w:rsidRDefault="009362E8" w:rsidP="009362E8">
            <w:pPr>
              <w:rPr>
                <w:bCs/>
                <w:color w:val="8CA4D5"/>
                <w:szCs w:val="20"/>
              </w:rPr>
            </w:pPr>
            <w:r>
              <w:rPr>
                <w:bCs/>
                <w:color w:val="8CA4D5"/>
                <w:szCs w:val="20"/>
              </w:rPr>
              <w:t xml:space="preserve">Emeline </w:t>
            </w:r>
            <w:proofErr w:type="spellStart"/>
            <w:r>
              <w:rPr>
                <w:bCs/>
                <w:color w:val="8CA4D5"/>
                <w:szCs w:val="20"/>
              </w:rPr>
              <w:t>Lafortune</w:t>
            </w:r>
            <w:proofErr w:type="spellEnd"/>
          </w:p>
        </w:tc>
        <w:tc>
          <w:tcPr>
            <w:tcW w:w="1983" w:type="dxa"/>
            <w:tcBorders>
              <w:top w:val="single" w:sz="4" w:space="0" w:color="703572"/>
            </w:tcBorders>
          </w:tcPr>
          <w:p w14:paraId="03D31129" w14:textId="77777777" w:rsidR="009362E8" w:rsidRPr="00F44882" w:rsidRDefault="009362E8" w:rsidP="009362E8">
            <w:pPr>
              <w:rPr>
                <w:bCs/>
                <w:color w:val="8CA4D5"/>
                <w:szCs w:val="20"/>
              </w:rPr>
            </w:pPr>
            <w:r>
              <w:rPr>
                <w:bCs/>
                <w:color w:val="8CA4D5"/>
                <w:szCs w:val="20"/>
              </w:rPr>
              <w:t>Barry Corrigan</w:t>
            </w:r>
          </w:p>
        </w:tc>
      </w:tr>
      <w:tr w:rsidR="009362E8" w:rsidRPr="00C2321A" w14:paraId="300F327A" w14:textId="77777777" w:rsidTr="00BA7D5B">
        <w:tc>
          <w:tcPr>
            <w:tcW w:w="1560" w:type="dxa"/>
          </w:tcPr>
          <w:p w14:paraId="3F68A945" w14:textId="77777777" w:rsidR="009362E8" w:rsidRPr="00C2321A" w:rsidRDefault="009362E8" w:rsidP="009362E8">
            <w:pPr>
              <w:rPr>
                <w:bCs/>
                <w:color w:val="8CA4D5"/>
                <w:szCs w:val="20"/>
              </w:rPr>
            </w:pPr>
            <w:r w:rsidRPr="00C2321A">
              <w:rPr>
                <w:bCs/>
                <w:color w:val="8CA4D5"/>
                <w:szCs w:val="20"/>
              </w:rPr>
              <w:t>01</w:t>
            </w:r>
          </w:p>
        </w:tc>
        <w:tc>
          <w:tcPr>
            <w:tcW w:w="1701" w:type="dxa"/>
          </w:tcPr>
          <w:p w14:paraId="2D32A3FE" w14:textId="77777777" w:rsidR="009362E8" w:rsidRPr="00C2321A" w:rsidRDefault="009362E8" w:rsidP="009362E8">
            <w:pPr>
              <w:rPr>
                <w:bCs/>
                <w:color w:val="8CA4D5"/>
                <w:szCs w:val="20"/>
              </w:rPr>
            </w:pPr>
            <w:r>
              <w:rPr>
                <w:bCs/>
                <w:color w:val="8CA4D5"/>
                <w:szCs w:val="20"/>
              </w:rPr>
              <w:t>Updates based on</w:t>
            </w:r>
            <w:r w:rsidRPr="00C2321A">
              <w:rPr>
                <w:bCs/>
                <w:color w:val="8CA4D5"/>
                <w:szCs w:val="20"/>
              </w:rPr>
              <w:t xml:space="preserve"> Client Comments</w:t>
            </w:r>
          </w:p>
        </w:tc>
        <w:tc>
          <w:tcPr>
            <w:tcW w:w="1984" w:type="dxa"/>
          </w:tcPr>
          <w:p w14:paraId="0ACA1EA5" w14:textId="77777777" w:rsidR="009362E8" w:rsidRPr="00C2321A" w:rsidRDefault="009362E8" w:rsidP="009362E8">
            <w:pPr>
              <w:rPr>
                <w:bCs/>
                <w:color w:val="8CA4D5"/>
                <w:szCs w:val="20"/>
              </w:rPr>
            </w:pPr>
            <w:r>
              <w:rPr>
                <w:bCs/>
                <w:color w:val="8CA4D5"/>
                <w:szCs w:val="20"/>
              </w:rPr>
              <w:t>24/06/2024</w:t>
            </w:r>
          </w:p>
        </w:tc>
        <w:tc>
          <w:tcPr>
            <w:tcW w:w="1843" w:type="dxa"/>
          </w:tcPr>
          <w:p w14:paraId="07064B7B" w14:textId="77777777" w:rsidR="009362E8" w:rsidRPr="00C2321A" w:rsidRDefault="009362E8" w:rsidP="009362E8">
            <w:pPr>
              <w:rPr>
                <w:bCs/>
                <w:color w:val="8CA4D5"/>
                <w:szCs w:val="20"/>
              </w:rPr>
            </w:pPr>
            <w:r>
              <w:rPr>
                <w:bCs/>
                <w:color w:val="8CA4D5"/>
                <w:szCs w:val="20"/>
              </w:rPr>
              <w:t xml:space="preserve">Emeline </w:t>
            </w:r>
            <w:proofErr w:type="spellStart"/>
            <w:r>
              <w:rPr>
                <w:bCs/>
                <w:color w:val="8CA4D5"/>
                <w:szCs w:val="20"/>
              </w:rPr>
              <w:t>Lafortune</w:t>
            </w:r>
            <w:proofErr w:type="spellEnd"/>
          </w:p>
        </w:tc>
        <w:tc>
          <w:tcPr>
            <w:tcW w:w="1983" w:type="dxa"/>
          </w:tcPr>
          <w:p w14:paraId="178A4F41" w14:textId="77777777" w:rsidR="009362E8" w:rsidRPr="00C2321A" w:rsidRDefault="009362E8" w:rsidP="009362E8">
            <w:pPr>
              <w:rPr>
                <w:bCs/>
                <w:color w:val="8CA4D5"/>
                <w:szCs w:val="20"/>
              </w:rPr>
            </w:pPr>
            <w:r>
              <w:rPr>
                <w:bCs/>
                <w:color w:val="8CA4D5"/>
                <w:szCs w:val="20"/>
              </w:rPr>
              <w:t>Frances O’Kelly</w:t>
            </w:r>
          </w:p>
        </w:tc>
      </w:tr>
      <w:tr w:rsidR="009362E8" w:rsidRPr="001A4A9C" w14:paraId="0E235C27" w14:textId="77777777" w:rsidTr="00BA7D5B">
        <w:tc>
          <w:tcPr>
            <w:tcW w:w="1560" w:type="dxa"/>
          </w:tcPr>
          <w:p w14:paraId="52103F32" w14:textId="77777777" w:rsidR="009362E8" w:rsidRPr="001A4A9C" w:rsidRDefault="009362E8" w:rsidP="009362E8">
            <w:pPr>
              <w:spacing w:after="0"/>
            </w:pPr>
          </w:p>
        </w:tc>
        <w:tc>
          <w:tcPr>
            <w:tcW w:w="1701" w:type="dxa"/>
          </w:tcPr>
          <w:p w14:paraId="545548F0" w14:textId="77777777" w:rsidR="009362E8" w:rsidRPr="001A4A9C" w:rsidRDefault="009362E8" w:rsidP="009362E8">
            <w:pPr>
              <w:spacing w:after="0"/>
            </w:pPr>
          </w:p>
        </w:tc>
        <w:tc>
          <w:tcPr>
            <w:tcW w:w="1984" w:type="dxa"/>
          </w:tcPr>
          <w:p w14:paraId="66DC0EFA" w14:textId="77777777" w:rsidR="009362E8" w:rsidRPr="001A4A9C" w:rsidRDefault="009362E8" w:rsidP="009362E8">
            <w:pPr>
              <w:spacing w:after="0"/>
            </w:pPr>
          </w:p>
        </w:tc>
        <w:tc>
          <w:tcPr>
            <w:tcW w:w="1843" w:type="dxa"/>
          </w:tcPr>
          <w:p w14:paraId="23378D53" w14:textId="77777777" w:rsidR="009362E8" w:rsidRPr="001A4A9C" w:rsidRDefault="009362E8" w:rsidP="009362E8">
            <w:pPr>
              <w:spacing w:after="0"/>
            </w:pPr>
          </w:p>
        </w:tc>
        <w:tc>
          <w:tcPr>
            <w:tcW w:w="1983" w:type="dxa"/>
          </w:tcPr>
          <w:p w14:paraId="25357056" w14:textId="77777777" w:rsidR="009362E8" w:rsidRPr="001A4A9C" w:rsidRDefault="009362E8" w:rsidP="009362E8">
            <w:pPr>
              <w:spacing w:after="0"/>
            </w:pPr>
          </w:p>
        </w:tc>
      </w:tr>
      <w:tr w:rsidR="009362E8" w:rsidRPr="001A4A9C" w14:paraId="1BCBC9E1" w14:textId="77777777" w:rsidTr="00BA7D5B">
        <w:tc>
          <w:tcPr>
            <w:tcW w:w="1560" w:type="dxa"/>
          </w:tcPr>
          <w:p w14:paraId="7D92ED86" w14:textId="77777777" w:rsidR="009362E8" w:rsidRPr="001A4A9C" w:rsidRDefault="009362E8" w:rsidP="009362E8">
            <w:pPr>
              <w:spacing w:after="0"/>
            </w:pPr>
            <w:r>
              <w:rPr>
                <w:bCs/>
                <w:color w:val="8CA4D5"/>
                <w:szCs w:val="20"/>
              </w:rPr>
              <w:t>02</w:t>
            </w:r>
          </w:p>
        </w:tc>
        <w:tc>
          <w:tcPr>
            <w:tcW w:w="1701" w:type="dxa"/>
          </w:tcPr>
          <w:p w14:paraId="08AF3813" w14:textId="77777777" w:rsidR="009362E8" w:rsidRDefault="009362E8" w:rsidP="009362E8">
            <w:pPr>
              <w:spacing w:after="0"/>
              <w:rPr>
                <w:bCs/>
                <w:color w:val="8CA4D5"/>
                <w:szCs w:val="20"/>
              </w:rPr>
            </w:pPr>
            <w:r>
              <w:rPr>
                <w:bCs/>
                <w:color w:val="8CA4D5"/>
                <w:szCs w:val="20"/>
              </w:rPr>
              <w:t>Insert traffic figures information</w:t>
            </w:r>
          </w:p>
          <w:p w14:paraId="4506F743" w14:textId="77777777" w:rsidR="009362E8" w:rsidRPr="001A4A9C" w:rsidRDefault="009362E8" w:rsidP="009362E8">
            <w:pPr>
              <w:spacing w:after="0"/>
            </w:pPr>
          </w:p>
        </w:tc>
        <w:tc>
          <w:tcPr>
            <w:tcW w:w="1984" w:type="dxa"/>
          </w:tcPr>
          <w:p w14:paraId="37488E52" w14:textId="77777777" w:rsidR="009362E8" w:rsidRPr="001A4A9C" w:rsidRDefault="009362E8" w:rsidP="009362E8">
            <w:pPr>
              <w:spacing w:after="0"/>
            </w:pPr>
            <w:r>
              <w:rPr>
                <w:bCs/>
                <w:color w:val="8CA4D5"/>
                <w:szCs w:val="20"/>
              </w:rPr>
              <w:t>11/07/2024</w:t>
            </w:r>
          </w:p>
        </w:tc>
        <w:tc>
          <w:tcPr>
            <w:tcW w:w="1843" w:type="dxa"/>
          </w:tcPr>
          <w:p w14:paraId="7588B67A" w14:textId="77777777" w:rsidR="009362E8" w:rsidRPr="001A4A9C" w:rsidRDefault="009362E8" w:rsidP="009362E8">
            <w:pPr>
              <w:spacing w:after="0"/>
            </w:pPr>
            <w:r>
              <w:rPr>
                <w:bCs/>
                <w:color w:val="8CA4D5"/>
                <w:szCs w:val="20"/>
              </w:rPr>
              <w:t xml:space="preserve">Emeline </w:t>
            </w:r>
            <w:proofErr w:type="spellStart"/>
            <w:r>
              <w:rPr>
                <w:bCs/>
                <w:color w:val="8CA4D5"/>
                <w:szCs w:val="20"/>
              </w:rPr>
              <w:t>Lafortune</w:t>
            </w:r>
            <w:proofErr w:type="spellEnd"/>
          </w:p>
        </w:tc>
        <w:tc>
          <w:tcPr>
            <w:tcW w:w="1983" w:type="dxa"/>
          </w:tcPr>
          <w:p w14:paraId="18CD6C98" w14:textId="77777777" w:rsidR="009362E8" w:rsidRPr="001A4A9C" w:rsidRDefault="009362E8" w:rsidP="009362E8">
            <w:pPr>
              <w:spacing w:after="0"/>
            </w:pPr>
            <w:r>
              <w:rPr>
                <w:bCs/>
                <w:color w:val="8CA4D5"/>
                <w:szCs w:val="20"/>
              </w:rPr>
              <w:t>Frances O’Kelly</w:t>
            </w:r>
          </w:p>
        </w:tc>
      </w:tr>
      <w:tr w:rsidR="009362E8" w:rsidRPr="001A4A9C" w14:paraId="41AEF75F" w14:textId="77777777" w:rsidTr="00BA7D5B">
        <w:tc>
          <w:tcPr>
            <w:tcW w:w="1560" w:type="dxa"/>
          </w:tcPr>
          <w:p w14:paraId="740C7B3A" w14:textId="77777777" w:rsidR="009362E8" w:rsidRDefault="009362E8" w:rsidP="009362E8">
            <w:pPr>
              <w:spacing w:after="0"/>
              <w:rPr>
                <w:bCs/>
                <w:color w:val="8CA4D5"/>
                <w:szCs w:val="20"/>
              </w:rPr>
            </w:pPr>
            <w:r>
              <w:rPr>
                <w:bCs/>
                <w:color w:val="8CA4D5"/>
                <w:szCs w:val="20"/>
              </w:rPr>
              <w:t>03</w:t>
            </w:r>
          </w:p>
        </w:tc>
        <w:tc>
          <w:tcPr>
            <w:tcW w:w="1701" w:type="dxa"/>
          </w:tcPr>
          <w:p w14:paraId="1DE04CA5" w14:textId="77777777" w:rsidR="009362E8" w:rsidRDefault="009362E8" w:rsidP="009362E8">
            <w:pPr>
              <w:spacing w:after="0"/>
              <w:rPr>
                <w:bCs/>
                <w:color w:val="8CA4D5"/>
                <w:szCs w:val="20"/>
              </w:rPr>
            </w:pPr>
            <w:r>
              <w:rPr>
                <w:bCs/>
                <w:color w:val="8CA4D5"/>
                <w:szCs w:val="20"/>
              </w:rPr>
              <w:t>Final edits</w:t>
            </w:r>
          </w:p>
        </w:tc>
        <w:tc>
          <w:tcPr>
            <w:tcW w:w="1984" w:type="dxa"/>
          </w:tcPr>
          <w:p w14:paraId="40E9110F" w14:textId="77777777" w:rsidR="009362E8" w:rsidRDefault="009362E8" w:rsidP="009362E8">
            <w:pPr>
              <w:spacing w:after="0"/>
              <w:rPr>
                <w:bCs/>
                <w:color w:val="8CA4D5"/>
                <w:szCs w:val="20"/>
              </w:rPr>
            </w:pPr>
            <w:r>
              <w:rPr>
                <w:bCs/>
                <w:color w:val="8CA4D5"/>
                <w:szCs w:val="20"/>
              </w:rPr>
              <w:t>23/07/2024</w:t>
            </w:r>
          </w:p>
        </w:tc>
        <w:tc>
          <w:tcPr>
            <w:tcW w:w="1843" w:type="dxa"/>
          </w:tcPr>
          <w:p w14:paraId="4840525A" w14:textId="77777777" w:rsidR="009362E8" w:rsidRDefault="009362E8" w:rsidP="009362E8">
            <w:pPr>
              <w:spacing w:after="0"/>
              <w:rPr>
                <w:bCs/>
                <w:color w:val="8CA4D5"/>
                <w:szCs w:val="20"/>
              </w:rPr>
            </w:pPr>
            <w:r>
              <w:rPr>
                <w:bCs/>
                <w:color w:val="8CA4D5"/>
                <w:szCs w:val="20"/>
              </w:rPr>
              <w:t xml:space="preserve">Emeline </w:t>
            </w:r>
            <w:proofErr w:type="spellStart"/>
            <w:r>
              <w:rPr>
                <w:bCs/>
                <w:color w:val="8CA4D5"/>
                <w:szCs w:val="20"/>
              </w:rPr>
              <w:t>Lafortune</w:t>
            </w:r>
            <w:proofErr w:type="spellEnd"/>
          </w:p>
        </w:tc>
        <w:tc>
          <w:tcPr>
            <w:tcW w:w="1983" w:type="dxa"/>
          </w:tcPr>
          <w:p w14:paraId="66A421BB" w14:textId="77777777" w:rsidR="009362E8" w:rsidRDefault="009362E8" w:rsidP="009362E8">
            <w:pPr>
              <w:spacing w:after="0"/>
              <w:rPr>
                <w:bCs/>
                <w:color w:val="8CA4D5"/>
                <w:szCs w:val="20"/>
              </w:rPr>
            </w:pPr>
            <w:r>
              <w:rPr>
                <w:bCs/>
                <w:color w:val="8CA4D5"/>
                <w:szCs w:val="20"/>
              </w:rPr>
              <w:t>Frances O’Kelly</w:t>
            </w:r>
          </w:p>
        </w:tc>
      </w:tr>
      <w:tr w:rsidR="009362E8" w:rsidRPr="001A4A9C" w14:paraId="555E0AB3" w14:textId="77777777" w:rsidTr="00BA7D5B">
        <w:tc>
          <w:tcPr>
            <w:tcW w:w="1560" w:type="dxa"/>
          </w:tcPr>
          <w:p w14:paraId="7054DBB0" w14:textId="77777777" w:rsidR="009362E8" w:rsidRDefault="009362E8" w:rsidP="009362E8">
            <w:pPr>
              <w:spacing w:after="0"/>
              <w:rPr>
                <w:bCs/>
                <w:color w:val="8CA4D5"/>
                <w:szCs w:val="20"/>
              </w:rPr>
            </w:pPr>
            <w:r>
              <w:rPr>
                <w:bCs/>
                <w:color w:val="8CA4D5"/>
                <w:szCs w:val="20"/>
              </w:rPr>
              <w:t>04</w:t>
            </w:r>
          </w:p>
        </w:tc>
        <w:tc>
          <w:tcPr>
            <w:tcW w:w="1701" w:type="dxa"/>
          </w:tcPr>
          <w:p w14:paraId="027CE986" w14:textId="77777777" w:rsidR="009362E8" w:rsidRDefault="009362E8" w:rsidP="009362E8">
            <w:pPr>
              <w:spacing w:after="0"/>
              <w:rPr>
                <w:bCs/>
                <w:color w:val="8CA4D5"/>
                <w:szCs w:val="20"/>
              </w:rPr>
            </w:pPr>
            <w:r>
              <w:rPr>
                <w:bCs/>
                <w:color w:val="8CA4D5"/>
                <w:szCs w:val="20"/>
              </w:rPr>
              <w:t>Updates</w:t>
            </w:r>
          </w:p>
        </w:tc>
        <w:tc>
          <w:tcPr>
            <w:tcW w:w="1984" w:type="dxa"/>
          </w:tcPr>
          <w:p w14:paraId="0D177374" w14:textId="77777777" w:rsidR="009362E8" w:rsidRDefault="009362E8" w:rsidP="009362E8">
            <w:pPr>
              <w:spacing w:after="0"/>
              <w:rPr>
                <w:bCs/>
                <w:color w:val="8CA4D5"/>
                <w:szCs w:val="20"/>
              </w:rPr>
            </w:pPr>
            <w:r>
              <w:rPr>
                <w:bCs/>
                <w:color w:val="8CA4D5"/>
                <w:szCs w:val="20"/>
              </w:rPr>
              <w:t>24/07/2024</w:t>
            </w:r>
          </w:p>
        </w:tc>
        <w:tc>
          <w:tcPr>
            <w:tcW w:w="1843" w:type="dxa"/>
          </w:tcPr>
          <w:p w14:paraId="57B4DE57" w14:textId="77777777" w:rsidR="009362E8" w:rsidRDefault="009362E8" w:rsidP="009362E8">
            <w:pPr>
              <w:spacing w:after="0"/>
              <w:rPr>
                <w:bCs/>
                <w:color w:val="8CA4D5"/>
                <w:szCs w:val="20"/>
              </w:rPr>
            </w:pPr>
            <w:r>
              <w:rPr>
                <w:bCs/>
                <w:color w:val="8CA4D5"/>
                <w:szCs w:val="20"/>
              </w:rPr>
              <w:t>Frances O’Kelly</w:t>
            </w:r>
          </w:p>
        </w:tc>
        <w:tc>
          <w:tcPr>
            <w:tcW w:w="1983" w:type="dxa"/>
          </w:tcPr>
          <w:p w14:paraId="50C29F17" w14:textId="77777777" w:rsidR="009362E8" w:rsidRDefault="009362E8" w:rsidP="009362E8">
            <w:pPr>
              <w:spacing w:after="0"/>
              <w:rPr>
                <w:bCs/>
                <w:color w:val="8CA4D5"/>
                <w:szCs w:val="20"/>
              </w:rPr>
            </w:pPr>
          </w:p>
        </w:tc>
      </w:tr>
      <w:tr w:rsidR="009362E8" w:rsidRPr="001A4A9C" w14:paraId="52781ADC" w14:textId="77777777" w:rsidTr="00BA7D5B">
        <w:tc>
          <w:tcPr>
            <w:tcW w:w="1560" w:type="dxa"/>
          </w:tcPr>
          <w:p w14:paraId="13CD4A99" w14:textId="503EADB1" w:rsidR="009362E8" w:rsidRDefault="009362E8" w:rsidP="009362E8">
            <w:pPr>
              <w:spacing w:after="0"/>
              <w:rPr>
                <w:bCs/>
                <w:color w:val="8CA4D5"/>
                <w:szCs w:val="20"/>
              </w:rPr>
            </w:pPr>
            <w:r>
              <w:rPr>
                <w:bCs/>
                <w:color w:val="8CA4D5"/>
                <w:szCs w:val="20"/>
              </w:rPr>
              <w:t>05</w:t>
            </w:r>
          </w:p>
        </w:tc>
        <w:tc>
          <w:tcPr>
            <w:tcW w:w="1701" w:type="dxa"/>
          </w:tcPr>
          <w:p w14:paraId="45B393B1" w14:textId="76A9B657" w:rsidR="009362E8" w:rsidRDefault="009362E8" w:rsidP="009362E8">
            <w:pPr>
              <w:spacing w:after="0"/>
              <w:rPr>
                <w:bCs/>
                <w:color w:val="8CA4D5"/>
                <w:szCs w:val="20"/>
              </w:rPr>
            </w:pPr>
            <w:r>
              <w:rPr>
                <w:bCs/>
                <w:color w:val="8CA4D5"/>
                <w:szCs w:val="20"/>
              </w:rPr>
              <w:t xml:space="preserve">Final </w:t>
            </w:r>
            <w:r w:rsidR="00563A38">
              <w:rPr>
                <w:bCs/>
                <w:color w:val="8CA4D5"/>
                <w:szCs w:val="20"/>
              </w:rPr>
              <w:t xml:space="preserve">edits </w:t>
            </w:r>
          </w:p>
        </w:tc>
        <w:tc>
          <w:tcPr>
            <w:tcW w:w="1984" w:type="dxa"/>
          </w:tcPr>
          <w:p w14:paraId="1535CB6A" w14:textId="666EAC47" w:rsidR="009362E8" w:rsidRDefault="00C41CC7" w:rsidP="009362E8">
            <w:pPr>
              <w:spacing w:after="0"/>
              <w:rPr>
                <w:bCs/>
                <w:color w:val="8CA4D5"/>
                <w:szCs w:val="20"/>
              </w:rPr>
            </w:pPr>
            <w:r>
              <w:rPr>
                <w:bCs/>
                <w:color w:val="8CA4D5"/>
                <w:szCs w:val="20"/>
              </w:rPr>
              <w:t>2</w:t>
            </w:r>
            <w:r w:rsidR="007236CF">
              <w:rPr>
                <w:bCs/>
                <w:color w:val="8CA4D5"/>
                <w:szCs w:val="20"/>
              </w:rPr>
              <w:t>5</w:t>
            </w:r>
            <w:r>
              <w:rPr>
                <w:bCs/>
                <w:color w:val="8CA4D5"/>
                <w:szCs w:val="20"/>
              </w:rPr>
              <w:t>/07/2024</w:t>
            </w:r>
          </w:p>
        </w:tc>
        <w:tc>
          <w:tcPr>
            <w:tcW w:w="1843" w:type="dxa"/>
          </w:tcPr>
          <w:p w14:paraId="4BC95A61" w14:textId="586A53D9" w:rsidR="009362E8" w:rsidRDefault="00537359" w:rsidP="009362E8">
            <w:pPr>
              <w:spacing w:after="0"/>
              <w:rPr>
                <w:bCs/>
                <w:color w:val="8CA4D5"/>
                <w:szCs w:val="20"/>
              </w:rPr>
            </w:pPr>
            <w:r>
              <w:rPr>
                <w:bCs/>
                <w:color w:val="8CA4D5"/>
                <w:szCs w:val="20"/>
              </w:rPr>
              <w:t xml:space="preserve">Emeline </w:t>
            </w:r>
            <w:proofErr w:type="spellStart"/>
            <w:r>
              <w:rPr>
                <w:bCs/>
                <w:color w:val="8CA4D5"/>
                <w:szCs w:val="20"/>
              </w:rPr>
              <w:t>Lafortune</w:t>
            </w:r>
            <w:proofErr w:type="spellEnd"/>
          </w:p>
        </w:tc>
        <w:tc>
          <w:tcPr>
            <w:tcW w:w="1983" w:type="dxa"/>
          </w:tcPr>
          <w:p w14:paraId="069D0FE9" w14:textId="4B7CA821" w:rsidR="009362E8" w:rsidRDefault="00537359" w:rsidP="009362E8">
            <w:pPr>
              <w:spacing w:after="0"/>
              <w:rPr>
                <w:bCs/>
                <w:color w:val="8CA4D5"/>
                <w:szCs w:val="20"/>
              </w:rPr>
            </w:pPr>
            <w:r>
              <w:rPr>
                <w:bCs/>
                <w:color w:val="8CA4D5"/>
                <w:szCs w:val="20"/>
              </w:rPr>
              <w:t>Frances O’Kelly</w:t>
            </w:r>
          </w:p>
        </w:tc>
      </w:tr>
      <w:tr w:rsidR="009362E8" w:rsidRPr="001A4A9C" w14:paraId="611D5839" w14:textId="77777777" w:rsidTr="00BA7D5B">
        <w:tc>
          <w:tcPr>
            <w:tcW w:w="1560" w:type="dxa"/>
          </w:tcPr>
          <w:p w14:paraId="64AB531F" w14:textId="77777777" w:rsidR="009362E8" w:rsidRPr="001A4A9C" w:rsidRDefault="009362E8" w:rsidP="009362E8">
            <w:pPr>
              <w:spacing w:after="0"/>
            </w:pPr>
          </w:p>
        </w:tc>
        <w:tc>
          <w:tcPr>
            <w:tcW w:w="1701" w:type="dxa"/>
          </w:tcPr>
          <w:p w14:paraId="1BA0A701" w14:textId="77777777" w:rsidR="009362E8" w:rsidRPr="001A4A9C" w:rsidRDefault="009362E8" w:rsidP="009362E8">
            <w:pPr>
              <w:spacing w:after="0"/>
            </w:pPr>
          </w:p>
        </w:tc>
        <w:tc>
          <w:tcPr>
            <w:tcW w:w="1984" w:type="dxa"/>
          </w:tcPr>
          <w:p w14:paraId="7D338390" w14:textId="77777777" w:rsidR="009362E8" w:rsidRPr="001A4A9C" w:rsidRDefault="009362E8" w:rsidP="009362E8">
            <w:pPr>
              <w:spacing w:after="0"/>
            </w:pPr>
          </w:p>
        </w:tc>
        <w:tc>
          <w:tcPr>
            <w:tcW w:w="1843" w:type="dxa"/>
          </w:tcPr>
          <w:p w14:paraId="3C4B1FFA" w14:textId="77777777" w:rsidR="009362E8" w:rsidRPr="001A4A9C" w:rsidRDefault="009362E8" w:rsidP="009362E8">
            <w:pPr>
              <w:spacing w:after="0"/>
            </w:pPr>
          </w:p>
        </w:tc>
        <w:tc>
          <w:tcPr>
            <w:tcW w:w="1983" w:type="dxa"/>
          </w:tcPr>
          <w:p w14:paraId="29168C9E" w14:textId="77777777" w:rsidR="009362E8" w:rsidRPr="001A4A9C" w:rsidRDefault="009362E8" w:rsidP="009362E8">
            <w:pPr>
              <w:spacing w:after="0"/>
            </w:pPr>
          </w:p>
        </w:tc>
      </w:tr>
    </w:tbl>
    <w:p w14:paraId="6744F306" w14:textId="77777777" w:rsidR="00324BBD" w:rsidRDefault="00324BBD" w:rsidP="00B403A4"/>
    <w:p w14:paraId="714C23FD" w14:textId="77777777" w:rsidR="002D2DA2" w:rsidRPr="002D2DA2" w:rsidRDefault="002D2DA2" w:rsidP="00C346C6">
      <w:pPr>
        <w:pStyle w:val="TOC1"/>
        <w:sectPr w:rsidR="002D2DA2" w:rsidRPr="002D2DA2" w:rsidSect="00F81A80">
          <w:headerReference w:type="even" r:id="rId13"/>
          <w:headerReference w:type="default" r:id="rId14"/>
          <w:footerReference w:type="default" r:id="rId15"/>
          <w:headerReference w:type="first" r:id="rId16"/>
          <w:pgSz w:w="11906" w:h="16838" w:code="9"/>
          <w:pgMar w:top="2552" w:right="1134" w:bottom="1418" w:left="1701" w:header="709" w:footer="709" w:gutter="0"/>
          <w:paperSrc w:first="15" w:other="15"/>
          <w:cols w:space="708"/>
          <w:docGrid w:linePitch="360"/>
        </w:sectPr>
      </w:pPr>
    </w:p>
    <w:p w14:paraId="110D82FF" w14:textId="77777777" w:rsidR="004107D5" w:rsidRDefault="004107D5" w:rsidP="004A7BB2">
      <w:pPr>
        <w:spacing w:before="240"/>
        <w:jc w:val="both"/>
        <w:rPr>
          <w:b/>
          <w:bCs/>
          <w:color w:val="8CA4D5"/>
          <w:sz w:val="28"/>
          <w:szCs w:val="28"/>
        </w:rPr>
      </w:pPr>
      <w:r w:rsidRPr="004A7BB2">
        <w:rPr>
          <w:b/>
          <w:bCs/>
          <w:color w:val="8CA4D5"/>
          <w:sz w:val="28"/>
          <w:szCs w:val="28"/>
        </w:rPr>
        <w:lastRenderedPageBreak/>
        <w:t>Table of Contents</w:t>
      </w:r>
    </w:p>
    <w:bookmarkStart w:id="1" w:name="_Toc525068554"/>
    <w:bookmarkStart w:id="2" w:name="_Toc168997201"/>
    <w:p w14:paraId="1026FA4D" w14:textId="551C9EC0" w:rsidR="005A7359" w:rsidRDefault="00C346C6">
      <w:pPr>
        <w:pStyle w:val="TOC1"/>
        <w:rPr>
          <w:rFonts w:asciiTheme="minorHAnsi" w:eastAsiaTheme="minorEastAsia" w:hAnsiTheme="minorHAnsi" w:cstheme="minorBidi"/>
          <w:b w:val="0"/>
          <w:bCs w:val="0"/>
          <w:kern w:val="2"/>
          <w:sz w:val="24"/>
          <w14:ligatures w14:val="standardContextual"/>
        </w:rPr>
      </w:pPr>
      <w:r>
        <w:fldChar w:fldCharType="begin"/>
      </w:r>
      <w:r>
        <w:instrText xml:space="preserve"> TOC \o "1-2" \h \z \u </w:instrText>
      </w:r>
      <w:r>
        <w:fldChar w:fldCharType="separate"/>
      </w:r>
      <w:hyperlink w:anchor="_Toc172802425" w:history="1">
        <w:r w:rsidR="005A7359" w:rsidRPr="00505E9C">
          <w:rPr>
            <w:rStyle w:val="Hyperlink"/>
          </w:rPr>
          <w:t>1.</w:t>
        </w:r>
        <w:r w:rsidR="005A7359">
          <w:rPr>
            <w:rFonts w:asciiTheme="minorHAnsi" w:eastAsiaTheme="minorEastAsia" w:hAnsiTheme="minorHAnsi" w:cstheme="minorBidi"/>
            <w:b w:val="0"/>
            <w:bCs w:val="0"/>
            <w:kern w:val="2"/>
            <w:sz w:val="24"/>
            <w14:ligatures w14:val="standardContextual"/>
          </w:rPr>
          <w:tab/>
        </w:r>
        <w:r w:rsidR="005A7359" w:rsidRPr="00505E9C">
          <w:rPr>
            <w:rStyle w:val="Hyperlink"/>
          </w:rPr>
          <w:t>Introduction</w:t>
        </w:r>
        <w:r w:rsidR="005A7359">
          <w:rPr>
            <w:webHidden/>
          </w:rPr>
          <w:tab/>
        </w:r>
        <w:r w:rsidR="005A7359">
          <w:rPr>
            <w:webHidden/>
          </w:rPr>
          <w:fldChar w:fldCharType="begin"/>
        </w:r>
        <w:r w:rsidR="005A7359">
          <w:rPr>
            <w:webHidden/>
          </w:rPr>
          <w:instrText xml:space="preserve"> PAGEREF _Toc172802425 \h </w:instrText>
        </w:r>
        <w:r w:rsidR="005A7359">
          <w:rPr>
            <w:webHidden/>
          </w:rPr>
        </w:r>
        <w:r w:rsidR="005A7359">
          <w:rPr>
            <w:webHidden/>
          </w:rPr>
          <w:fldChar w:fldCharType="separate"/>
        </w:r>
        <w:r w:rsidR="006B6F81">
          <w:rPr>
            <w:webHidden/>
          </w:rPr>
          <w:t>2</w:t>
        </w:r>
        <w:r w:rsidR="005A7359">
          <w:rPr>
            <w:webHidden/>
          </w:rPr>
          <w:fldChar w:fldCharType="end"/>
        </w:r>
      </w:hyperlink>
    </w:p>
    <w:p w14:paraId="425D24FE" w14:textId="3A72269B" w:rsidR="005A7359" w:rsidRDefault="00581350">
      <w:pPr>
        <w:pStyle w:val="TOC2"/>
        <w:tabs>
          <w:tab w:val="left" w:pos="1134"/>
          <w:tab w:val="right" w:leader="dot" w:pos="9061"/>
        </w:tabs>
        <w:rPr>
          <w:rFonts w:asciiTheme="minorHAnsi" w:eastAsiaTheme="minorEastAsia" w:hAnsiTheme="minorHAnsi" w:cstheme="minorBidi"/>
          <w:noProof/>
          <w:kern w:val="2"/>
          <w:sz w:val="24"/>
          <w14:ligatures w14:val="standardContextual"/>
        </w:rPr>
      </w:pPr>
      <w:hyperlink w:anchor="_Toc172802426" w:history="1">
        <w:r w:rsidR="005A7359" w:rsidRPr="00505E9C">
          <w:rPr>
            <w:rStyle w:val="Hyperlink"/>
            <w:noProof/>
          </w:rPr>
          <w:t>1.1</w:t>
        </w:r>
        <w:r w:rsidR="005A7359">
          <w:rPr>
            <w:rFonts w:asciiTheme="minorHAnsi" w:eastAsiaTheme="minorEastAsia" w:hAnsiTheme="minorHAnsi" w:cstheme="minorBidi"/>
            <w:noProof/>
            <w:kern w:val="2"/>
            <w:sz w:val="24"/>
            <w14:ligatures w14:val="standardContextual"/>
          </w:rPr>
          <w:tab/>
        </w:r>
        <w:r w:rsidR="005A7359" w:rsidRPr="00505E9C">
          <w:rPr>
            <w:rStyle w:val="Hyperlink"/>
            <w:noProof/>
          </w:rPr>
          <w:t>Legislative Context</w:t>
        </w:r>
        <w:r w:rsidR="005A7359">
          <w:rPr>
            <w:noProof/>
            <w:webHidden/>
          </w:rPr>
          <w:tab/>
        </w:r>
        <w:r w:rsidR="005A7359">
          <w:rPr>
            <w:noProof/>
            <w:webHidden/>
          </w:rPr>
          <w:fldChar w:fldCharType="begin"/>
        </w:r>
        <w:r w:rsidR="005A7359">
          <w:rPr>
            <w:noProof/>
            <w:webHidden/>
          </w:rPr>
          <w:instrText xml:space="preserve"> PAGEREF _Toc172802426 \h </w:instrText>
        </w:r>
        <w:r w:rsidR="005A7359">
          <w:rPr>
            <w:noProof/>
            <w:webHidden/>
          </w:rPr>
        </w:r>
        <w:r w:rsidR="005A7359">
          <w:rPr>
            <w:noProof/>
            <w:webHidden/>
          </w:rPr>
          <w:fldChar w:fldCharType="separate"/>
        </w:r>
        <w:r w:rsidR="006B6F81">
          <w:rPr>
            <w:noProof/>
            <w:webHidden/>
          </w:rPr>
          <w:t>2</w:t>
        </w:r>
        <w:r w:rsidR="005A7359">
          <w:rPr>
            <w:noProof/>
            <w:webHidden/>
          </w:rPr>
          <w:fldChar w:fldCharType="end"/>
        </w:r>
      </w:hyperlink>
    </w:p>
    <w:p w14:paraId="0A60EB46" w14:textId="52A06255" w:rsidR="005A7359" w:rsidRDefault="00581350">
      <w:pPr>
        <w:pStyle w:val="TOC2"/>
        <w:tabs>
          <w:tab w:val="left" w:pos="1134"/>
          <w:tab w:val="right" w:leader="dot" w:pos="9061"/>
        </w:tabs>
        <w:rPr>
          <w:rFonts w:asciiTheme="minorHAnsi" w:eastAsiaTheme="minorEastAsia" w:hAnsiTheme="minorHAnsi" w:cstheme="minorBidi"/>
          <w:noProof/>
          <w:kern w:val="2"/>
          <w:sz w:val="24"/>
          <w14:ligatures w14:val="standardContextual"/>
        </w:rPr>
      </w:pPr>
      <w:hyperlink w:anchor="_Toc172802427" w:history="1">
        <w:r w:rsidR="005A7359" w:rsidRPr="00505E9C">
          <w:rPr>
            <w:rStyle w:val="Hyperlink"/>
            <w:noProof/>
          </w:rPr>
          <w:t>1.2</w:t>
        </w:r>
        <w:r w:rsidR="005A7359">
          <w:rPr>
            <w:rFonts w:asciiTheme="minorHAnsi" w:eastAsiaTheme="minorEastAsia" w:hAnsiTheme="minorHAnsi" w:cstheme="minorBidi"/>
            <w:noProof/>
            <w:kern w:val="2"/>
            <w:sz w:val="24"/>
            <w14:ligatures w14:val="standardContextual"/>
          </w:rPr>
          <w:tab/>
        </w:r>
        <w:r w:rsidR="005A7359" w:rsidRPr="00505E9C">
          <w:rPr>
            <w:rStyle w:val="Hyperlink"/>
            <w:noProof/>
          </w:rPr>
          <w:t>Methodology</w:t>
        </w:r>
        <w:r w:rsidR="005A7359">
          <w:rPr>
            <w:noProof/>
            <w:webHidden/>
          </w:rPr>
          <w:tab/>
        </w:r>
        <w:r w:rsidR="005A7359">
          <w:rPr>
            <w:noProof/>
            <w:webHidden/>
          </w:rPr>
          <w:fldChar w:fldCharType="begin"/>
        </w:r>
        <w:r w:rsidR="005A7359">
          <w:rPr>
            <w:noProof/>
            <w:webHidden/>
          </w:rPr>
          <w:instrText xml:space="preserve"> PAGEREF _Toc172802427 \h </w:instrText>
        </w:r>
        <w:r w:rsidR="005A7359">
          <w:rPr>
            <w:noProof/>
            <w:webHidden/>
          </w:rPr>
        </w:r>
        <w:r w:rsidR="005A7359">
          <w:rPr>
            <w:noProof/>
            <w:webHidden/>
          </w:rPr>
          <w:fldChar w:fldCharType="separate"/>
        </w:r>
        <w:r w:rsidR="006B6F81">
          <w:rPr>
            <w:noProof/>
            <w:webHidden/>
          </w:rPr>
          <w:t>2</w:t>
        </w:r>
        <w:r w:rsidR="005A7359">
          <w:rPr>
            <w:noProof/>
            <w:webHidden/>
          </w:rPr>
          <w:fldChar w:fldCharType="end"/>
        </w:r>
      </w:hyperlink>
    </w:p>
    <w:p w14:paraId="432E80B2" w14:textId="29770C8E" w:rsidR="005A7359" w:rsidRDefault="00581350">
      <w:pPr>
        <w:pStyle w:val="TOC1"/>
        <w:rPr>
          <w:rFonts w:asciiTheme="minorHAnsi" w:eastAsiaTheme="minorEastAsia" w:hAnsiTheme="minorHAnsi" w:cstheme="minorBidi"/>
          <w:b w:val="0"/>
          <w:bCs w:val="0"/>
          <w:kern w:val="2"/>
          <w:sz w:val="24"/>
          <w14:ligatures w14:val="standardContextual"/>
        </w:rPr>
      </w:pPr>
      <w:hyperlink w:anchor="_Toc172802428" w:history="1">
        <w:r w:rsidR="005A7359" w:rsidRPr="00505E9C">
          <w:rPr>
            <w:rStyle w:val="Hyperlink"/>
          </w:rPr>
          <w:t>2.</w:t>
        </w:r>
        <w:r w:rsidR="005A7359">
          <w:rPr>
            <w:rFonts w:asciiTheme="minorHAnsi" w:eastAsiaTheme="minorEastAsia" w:hAnsiTheme="minorHAnsi" w:cstheme="minorBidi"/>
            <w:b w:val="0"/>
            <w:bCs w:val="0"/>
            <w:kern w:val="2"/>
            <w:sz w:val="24"/>
            <w14:ligatures w14:val="standardContextual"/>
          </w:rPr>
          <w:tab/>
        </w:r>
        <w:r w:rsidR="005A7359" w:rsidRPr="00505E9C">
          <w:rPr>
            <w:rStyle w:val="Hyperlink"/>
          </w:rPr>
          <w:t>Description of the proposed measure</w:t>
        </w:r>
        <w:r w:rsidR="005A7359">
          <w:rPr>
            <w:webHidden/>
          </w:rPr>
          <w:tab/>
        </w:r>
        <w:r w:rsidR="005A7359">
          <w:rPr>
            <w:webHidden/>
          </w:rPr>
          <w:fldChar w:fldCharType="begin"/>
        </w:r>
        <w:r w:rsidR="005A7359">
          <w:rPr>
            <w:webHidden/>
          </w:rPr>
          <w:instrText xml:space="preserve"> PAGEREF _Toc172802428 \h </w:instrText>
        </w:r>
        <w:r w:rsidR="005A7359">
          <w:rPr>
            <w:webHidden/>
          </w:rPr>
        </w:r>
        <w:r w:rsidR="005A7359">
          <w:rPr>
            <w:webHidden/>
          </w:rPr>
          <w:fldChar w:fldCharType="separate"/>
        </w:r>
        <w:r w:rsidR="006B6F81">
          <w:rPr>
            <w:webHidden/>
          </w:rPr>
          <w:t>3</w:t>
        </w:r>
        <w:r w:rsidR="005A7359">
          <w:rPr>
            <w:webHidden/>
          </w:rPr>
          <w:fldChar w:fldCharType="end"/>
        </w:r>
      </w:hyperlink>
    </w:p>
    <w:p w14:paraId="6A0C0334" w14:textId="6C929DB8" w:rsidR="005A7359" w:rsidRDefault="00581350">
      <w:pPr>
        <w:pStyle w:val="TOC2"/>
        <w:tabs>
          <w:tab w:val="left" w:pos="1134"/>
          <w:tab w:val="right" w:leader="dot" w:pos="9061"/>
        </w:tabs>
        <w:rPr>
          <w:rFonts w:asciiTheme="minorHAnsi" w:eastAsiaTheme="minorEastAsia" w:hAnsiTheme="minorHAnsi" w:cstheme="minorBidi"/>
          <w:noProof/>
          <w:kern w:val="2"/>
          <w:sz w:val="24"/>
          <w14:ligatures w14:val="standardContextual"/>
        </w:rPr>
      </w:pPr>
      <w:hyperlink w:anchor="_Toc172802429" w:history="1">
        <w:r w:rsidR="005A7359" w:rsidRPr="00505E9C">
          <w:rPr>
            <w:rStyle w:val="Hyperlink"/>
            <w:noProof/>
          </w:rPr>
          <w:t>2.1</w:t>
        </w:r>
        <w:r w:rsidR="005A7359">
          <w:rPr>
            <w:rFonts w:asciiTheme="minorHAnsi" w:eastAsiaTheme="minorEastAsia" w:hAnsiTheme="minorHAnsi" w:cstheme="minorBidi"/>
            <w:noProof/>
            <w:kern w:val="2"/>
            <w:sz w:val="24"/>
            <w14:ligatures w14:val="standardContextual"/>
          </w:rPr>
          <w:tab/>
        </w:r>
        <w:r w:rsidR="005A7359" w:rsidRPr="00505E9C">
          <w:rPr>
            <w:rStyle w:val="Hyperlink"/>
            <w:noProof/>
          </w:rPr>
          <w:t>Nature of the Measure</w:t>
        </w:r>
        <w:r w:rsidR="005A7359">
          <w:rPr>
            <w:noProof/>
            <w:webHidden/>
          </w:rPr>
          <w:tab/>
        </w:r>
        <w:r w:rsidR="005A7359">
          <w:rPr>
            <w:noProof/>
            <w:webHidden/>
          </w:rPr>
          <w:fldChar w:fldCharType="begin"/>
        </w:r>
        <w:r w:rsidR="005A7359">
          <w:rPr>
            <w:noProof/>
            <w:webHidden/>
          </w:rPr>
          <w:instrText xml:space="preserve"> PAGEREF _Toc172802429 \h </w:instrText>
        </w:r>
        <w:r w:rsidR="005A7359">
          <w:rPr>
            <w:noProof/>
            <w:webHidden/>
          </w:rPr>
        </w:r>
        <w:r w:rsidR="005A7359">
          <w:rPr>
            <w:noProof/>
            <w:webHidden/>
          </w:rPr>
          <w:fldChar w:fldCharType="separate"/>
        </w:r>
        <w:r w:rsidR="006B6F81">
          <w:rPr>
            <w:noProof/>
            <w:webHidden/>
          </w:rPr>
          <w:t>3</w:t>
        </w:r>
        <w:r w:rsidR="005A7359">
          <w:rPr>
            <w:noProof/>
            <w:webHidden/>
          </w:rPr>
          <w:fldChar w:fldCharType="end"/>
        </w:r>
      </w:hyperlink>
    </w:p>
    <w:p w14:paraId="69E3DA39" w14:textId="19D041B8" w:rsidR="005A7359" w:rsidRDefault="00581350">
      <w:pPr>
        <w:pStyle w:val="TOC2"/>
        <w:tabs>
          <w:tab w:val="left" w:pos="1134"/>
          <w:tab w:val="right" w:leader="dot" w:pos="9061"/>
        </w:tabs>
        <w:rPr>
          <w:rFonts w:asciiTheme="minorHAnsi" w:eastAsiaTheme="minorEastAsia" w:hAnsiTheme="minorHAnsi" w:cstheme="minorBidi"/>
          <w:noProof/>
          <w:kern w:val="2"/>
          <w:sz w:val="24"/>
          <w14:ligatures w14:val="standardContextual"/>
        </w:rPr>
      </w:pPr>
      <w:hyperlink w:anchor="_Toc172802430" w:history="1">
        <w:r w:rsidR="005A7359" w:rsidRPr="00505E9C">
          <w:rPr>
            <w:rStyle w:val="Hyperlink"/>
            <w:noProof/>
          </w:rPr>
          <w:t>2.2</w:t>
        </w:r>
        <w:r w:rsidR="005A7359">
          <w:rPr>
            <w:rFonts w:asciiTheme="minorHAnsi" w:eastAsiaTheme="minorEastAsia" w:hAnsiTheme="minorHAnsi" w:cstheme="minorBidi"/>
            <w:noProof/>
            <w:kern w:val="2"/>
            <w:sz w:val="24"/>
            <w14:ligatures w14:val="standardContextual"/>
          </w:rPr>
          <w:tab/>
        </w:r>
        <w:r w:rsidR="005A7359" w:rsidRPr="00505E9C">
          <w:rPr>
            <w:rStyle w:val="Hyperlink"/>
            <w:noProof/>
          </w:rPr>
          <w:t>Background and Context</w:t>
        </w:r>
        <w:r w:rsidR="005A7359">
          <w:rPr>
            <w:noProof/>
            <w:webHidden/>
          </w:rPr>
          <w:tab/>
        </w:r>
        <w:r w:rsidR="005A7359">
          <w:rPr>
            <w:noProof/>
            <w:webHidden/>
          </w:rPr>
          <w:fldChar w:fldCharType="begin"/>
        </w:r>
        <w:r w:rsidR="005A7359">
          <w:rPr>
            <w:noProof/>
            <w:webHidden/>
          </w:rPr>
          <w:instrText xml:space="preserve"> PAGEREF _Toc172802430 \h </w:instrText>
        </w:r>
        <w:r w:rsidR="005A7359">
          <w:rPr>
            <w:noProof/>
            <w:webHidden/>
          </w:rPr>
        </w:r>
        <w:r w:rsidR="005A7359">
          <w:rPr>
            <w:noProof/>
            <w:webHidden/>
          </w:rPr>
          <w:fldChar w:fldCharType="separate"/>
        </w:r>
        <w:r w:rsidR="006B6F81">
          <w:rPr>
            <w:noProof/>
            <w:webHidden/>
          </w:rPr>
          <w:t>3</w:t>
        </w:r>
        <w:r w:rsidR="005A7359">
          <w:rPr>
            <w:noProof/>
            <w:webHidden/>
          </w:rPr>
          <w:fldChar w:fldCharType="end"/>
        </w:r>
      </w:hyperlink>
    </w:p>
    <w:p w14:paraId="6537B1F8" w14:textId="78B25A88" w:rsidR="005A7359" w:rsidRDefault="00581350">
      <w:pPr>
        <w:pStyle w:val="TOC2"/>
        <w:tabs>
          <w:tab w:val="left" w:pos="1440"/>
          <w:tab w:val="right" w:leader="dot" w:pos="9061"/>
        </w:tabs>
        <w:rPr>
          <w:rFonts w:asciiTheme="minorHAnsi" w:eastAsiaTheme="minorEastAsia" w:hAnsiTheme="minorHAnsi" w:cstheme="minorBidi"/>
          <w:noProof/>
          <w:kern w:val="2"/>
          <w:sz w:val="24"/>
          <w14:ligatures w14:val="standardContextual"/>
        </w:rPr>
      </w:pPr>
      <w:hyperlink w:anchor="_Toc172802431" w:history="1">
        <w:r w:rsidR="005A7359" w:rsidRPr="00505E9C">
          <w:rPr>
            <w:rStyle w:val="Hyperlink"/>
            <w:noProof/>
          </w:rPr>
          <w:t>2.2.1</w:t>
        </w:r>
        <w:r w:rsidR="005A7359">
          <w:rPr>
            <w:rFonts w:asciiTheme="minorHAnsi" w:eastAsiaTheme="minorEastAsia" w:hAnsiTheme="minorHAnsi" w:cstheme="minorBidi"/>
            <w:noProof/>
            <w:kern w:val="2"/>
            <w:sz w:val="24"/>
            <w14:ligatures w14:val="standardContextual"/>
          </w:rPr>
          <w:tab/>
        </w:r>
        <w:r w:rsidR="005A7359" w:rsidRPr="00505E9C">
          <w:rPr>
            <w:rStyle w:val="Hyperlink"/>
            <w:noProof/>
          </w:rPr>
          <w:t>Dublin City Development Plan 2022-2028</w:t>
        </w:r>
        <w:r w:rsidR="005A7359">
          <w:rPr>
            <w:noProof/>
            <w:webHidden/>
          </w:rPr>
          <w:tab/>
        </w:r>
        <w:r w:rsidR="005A7359">
          <w:rPr>
            <w:noProof/>
            <w:webHidden/>
          </w:rPr>
          <w:fldChar w:fldCharType="begin"/>
        </w:r>
        <w:r w:rsidR="005A7359">
          <w:rPr>
            <w:noProof/>
            <w:webHidden/>
          </w:rPr>
          <w:instrText xml:space="preserve"> PAGEREF _Toc172802431 \h </w:instrText>
        </w:r>
        <w:r w:rsidR="005A7359">
          <w:rPr>
            <w:noProof/>
            <w:webHidden/>
          </w:rPr>
        </w:r>
        <w:r w:rsidR="005A7359">
          <w:rPr>
            <w:noProof/>
            <w:webHidden/>
          </w:rPr>
          <w:fldChar w:fldCharType="separate"/>
        </w:r>
        <w:r w:rsidR="006B6F81">
          <w:rPr>
            <w:noProof/>
            <w:webHidden/>
          </w:rPr>
          <w:t>3</w:t>
        </w:r>
        <w:r w:rsidR="005A7359">
          <w:rPr>
            <w:noProof/>
            <w:webHidden/>
          </w:rPr>
          <w:fldChar w:fldCharType="end"/>
        </w:r>
      </w:hyperlink>
    </w:p>
    <w:p w14:paraId="24B35B33" w14:textId="01CEB1DE" w:rsidR="005A7359" w:rsidRDefault="00581350">
      <w:pPr>
        <w:pStyle w:val="TOC2"/>
        <w:tabs>
          <w:tab w:val="left" w:pos="1440"/>
          <w:tab w:val="right" w:leader="dot" w:pos="9061"/>
        </w:tabs>
        <w:rPr>
          <w:rFonts w:asciiTheme="minorHAnsi" w:eastAsiaTheme="minorEastAsia" w:hAnsiTheme="minorHAnsi" w:cstheme="minorBidi"/>
          <w:noProof/>
          <w:kern w:val="2"/>
          <w:sz w:val="24"/>
          <w14:ligatures w14:val="standardContextual"/>
        </w:rPr>
      </w:pPr>
      <w:hyperlink w:anchor="_Toc172802432" w:history="1">
        <w:r w:rsidR="005A7359" w:rsidRPr="00505E9C">
          <w:rPr>
            <w:rStyle w:val="Hyperlink"/>
            <w:noProof/>
          </w:rPr>
          <w:t>2.2.2</w:t>
        </w:r>
        <w:r w:rsidR="005A7359">
          <w:rPr>
            <w:rFonts w:asciiTheme="minorHAnsi" w:eastAsiaTheme="minorEastAsia" w:hAnsiTheme="minorHAnsi" w:cstheme="minorBidi"/>
            <w:noProof/>
            <w:kern w:val="2"/>
            <w:sz w:val="24"/>
            <w14:ligatures w14:val="standardContextual"/>
          </w:rPr>
          <w:tab/>
        </w:r>
        <w:r w:rsidR="005A7359" w:rsidRPr="00505E9C">
          <w:rPr>
            <w:rStyle w:val="Hyperlink"/>
            <w:noProof/>
          </w:rPr>
          <w:t>Dublin City Centre Transport Plan 2023</w:t>
        </w:r>
        <w:r w:rsidR="005A7359">
          <w:rPr>
            <w:noProof/>
            <w:webHidden/>
          </w:rPr>
          <w:tab/>
        </w:r>
        <w:r w:rsidR="005A7359">
          <w:rPr>
            <w:noProof/>
            <w:webHidden/>
          </w:rPr>
          <w:fldChar w:fldCharType="begin"/>
        </w:r>
        <w:r w:rsidR="005A7359">
          <w:rPr>
            <w:noProof/>
            <w:webHidden/>
          </w:rPr>
          <w:instrText xml:space="preserve"> PAGEREF _Toc172802432 \h </w:instrText>
        </w:r>
        <w:r w:rsidR="005A7359">
          <w:rPr>
            <w:noProof/>
            <w:webHidden/>
          </w:rPr>
        </w:r>
        <w:r w:rsidR="005A7359">
          <w:rPr>
            <w:noProof/>
            <w:webHidden/>
          </w:rPr>
          <w:fldChar w:fldCharType="separate"/>
        </w:r>
        <w:r w:rsidR="006B6F81">
          <w:rPr>
            <w:noProof/>
            <w:webHidden/>
          </w:rPr>
          <w:t>3</w:t>
        </w:r>
        <w:r w:rsidR="005A7359">
          <w:rPr>
            <w:noProof/>
            <w:webHidden/>
          </w:rPr>
          <w:fldChar w:fldCharType="end"/>
        </w:r>
      </w:hyperlink>
    </w:p>
    <w:p w14:paraId="0FBE80C8" w14:textId="60A1AD43" w:rsidR="005A7359" w:rsidRDefault="00581350">
      <w:pPr>
        <w:pStyle w:val="TOC2"/>
        <w:tabs>
          <w:tab w:val="left" w:pos="1134"/>
          <w:tab w:val="right" w:leader="dot" w:pos="9061"/>
        </w:tabs>
        <w:rPr>
          <w:rFonts w:asciiTheme="minorHAnsi" w:eastAsiaTheme="minorEastAsia" w:hAnsiTheme="minorHAnsi" w:cstheme="minorBidi"/>
          <w:noProof/>
          <w:kern w:val="2"/>
          <w:sz w:val="24"/>
          <w14:ligatures w14:val="standardContextual"/>
        </w:rPr>
      </w:pPr>
      <w:hyperlink w:anchor="_Toc172802433" w:history="1">
        <w:r w:rsidR="005A7359" w:rsidRPr="00505E9C">
          <w:rPr>
            <w:rStyle w:val="Hyperlink"/>
            <w:noProof/>
          </w:rPr>
          <w:t>2.3</w:t>
        </w:r>
        <w:r w:rsidR="005A7359">
          <w:rPr>
            <w:rFonts w:asciiTheme="minorHAnsi" w:eastAsiaTheme="minorEastAsia" w:hAnsiTheme="minorHAnsi" w:cstheme="minorBidi"/>
            <w:noProof/>
            <w:kern w:val="2"/>
            <w:sz w:val="24"/>
            <w14:ligatures w14:val="standardContextual"/>
          </w:rPr>
          <w:tab/>
        </w:r>
        <w:r w:rsidR="005A7359" w:rsidRPr="00505E9C">
          <w:rPr>
            <w:rStyle w:val="Hyperlink"/>
            <w:noProof/>
          </w:rPr>
          <w:t>Size of the Measure</w:t>
        </w:r>
        <w:r w:rsidR="005A7359">
          <w:rPr>
            <w:noProof/>
            <w:webHidden/>
          </w:rPr>
          <w:tab/>
        </w:r>
        <w:r w:rsidR="005A7359">
          <w:rPr>
            <w:noProof/>
            <w:webHidden/>
          </w:rPr>
          <w:fldChar w:fldCharType="begin"/>
        </w:r>
        <w:r w:rsidR="005A7359">
          <w:rPr>
            <w:noProof/>
            <w:webHidden/>
          </w:rPr>
          <w:instrText xml:space="preserve"> PAGEREF _Toc172802433 \h </w:instrText>
        </w:r>
        <w:r w:rsidR="005A7359">
          <w:rPr>
            <w:noProof/>
            <w:webHidden/>
          </w:rPr>
        </w:r>
        <w:r w:rsidR="005A7359">
          <w:rPr>
            <w:noProof/>
            <w:webHidden/>
          </w:rPr>
          <w:fldChar w:fldCharType="separate"/>
        </w:r>
        <w:r w:rsidR="006B6F81">
          <w:rPr>
            <w:noProof/>
            <w:webHidden/>
          </w:rPr>
          <w:t>4</w:t>
        </w:r>
        <w:r w:rsidR="005A7359">
          <w:rPr>
            <w:noProof/>
            <w:webHidden/>
          </w:rPr>
          <w:fldChar w:fldCharType="end"/>
        </w:r>
      </w:hyperlink>
    </w:p>
    <w:p w14:paraId="1A5F368D" w14:textId="2B196F04" w:rsidR="005A7359" w:rsidRDefault="00581350">
      <w:pPr>
        <w:pStyle w:val="TOC2"/>
        <w:tabs>
          <w:tab w:val="left" w:pos="1134"/>
          <w:tab w:val="right" w:leader="dot" w:pos="9061"/>
        </w:tabs>
        <w:rPr>
          <w:rFonts w:asciiTheme="minorHAnsi" w:eastAsiaTheme="minorEastAsia" w:hAnsiTheme="minorHAnsi" w:cstheme="minorBidi"/>
          <w:noProof/>
          <w:kern w:val="2"/>
          <w:sz w:val="24"/>
          <w14:ligatures w14:val="standardContextual"/>
        </w:rPr>
      </w:pPr>
      <w:hyperlink w:anchor="_Toc172802434" w:history="1">
        <w:r w:rsidR="005A7359" w:rsidRPr="00505E9C">
          <w:rPr>
            <w:rStyle w:val="Hyperlink"/>
            <w:noProof/>
          </w:rPr>
          <w:t>2.4</w:t>
        </w:r>
        <w:r w:rsidR="005A7359">
          <w:rPr>
            <w:rFonts w:asciiTheme="minorHAnsi" w:eastAsiaTheme="minorEastAsia" w:hAnsiTheme="minorHAnsi" w:cstheme="minorBidi"/>
            <w:noProof/>
            <w:kern w:val="2"/>
            <w:sz w:val="24"/>
            <w14:ligatures w14:val="standardContextual"/>
          </w:rPr>
          <w:tab/>
        </w:r>
        <w:r w:rsidR="005A7359" w:rsidRPr="00505E9C">
          <w:rPr>
            <w:rStyle w:val="Hyperlink"/>
            <w:noProof/>
          </w:rPr>
          <w:t>Location and Extent of Proposed Measure</w:t>
        </w:r>
        <w:r w:rsidR="005A7359">
          <w:rPr>
            <w:noProof/>
            <w:webHidden/>
          </w:rPr>
          <w:tab/>
        </w:r>
        <w:r w:rsidR="005A7359">
          <w:rPr>
            <w:noProof/>
            <w:webHidden/>
          </w:rPr>
          <w:fldChar w:fldCharType="begin"/>
        </w:r>
        <w:r w:rsidR="005A7359">
          <w:rPr>
            <w:noProof/>
            <w:webHidden/>
          </w:rPr>
          <w:instrText xml:space="preserve"> PAGEREF _Toc172802434 \h </w:instrText>
        </w:r>
        <w:r w:rsidR="005A7359">
          <w:rPr>
            <w:noProof/>
            <w:webHidden/>
          </w:rPr>
        </w:r>
        <w:r w:rsidR="005A7359">
          <w:rPr>
            <w:noProof/>
            <w:webHidden/>
          </w:rPr>
          <w:fldChar w:fldCharType="separate"/>
        </w:r>
        <w:r w:rsidR="006B6F81">
          <w:rPr>
            <w:noProof/>
            <w:webHidden/>
          </w:rPr>
          <w:t>4</w:t>
        </w:r>
        <w:r w:rsidR="005A7359">
          <w:rPr>
            <w:noProof/>
            <w:webHidden/>
          </w:rPr>
          <w:fldChar w:fldCharType="end"/>
        </w:r>
      </w:hyperlink>
    </w:p>
    <w:p w14:paraId="51BC740C" w14:textId="5BE40955" w:rsidR="005A7359" w:rsidRDefault="00581350">
      <w:pPr>
        <w:pStyle w:val="TOC1"/>
        <w:rPr>
          <w:rFonts w:asciiTheme="minorHAnsi" w:eastAsiaTheme="minorEastAsia" w:hAnsiTheme="minorHAnsi" w:cstheme="minorBidi"/>
          <w:b w:val="0"/>
          <w:bCs w:val="0"/>
          <w:kern w:val="2"/>
          <w:sz w:val="24"/>
          <w14:ligatures w14:val="standardContextual"/>
        </w:rPr>
      </w:pPr>
      <w:hyperlink w:anchor="_Toc172802435" w:history="1">
        <w:r w:rsidR="005A7359" w:rsidRPr="00505E9C">
          <w:rPr>
            <w:rStyle w:val="Hyperlink"/>
          </w:rPr>
          <w:t>3.</w:t>
        </w:r>
        <w:r w:rsidR="005A7359">
          <w:rPr>
            <w:rFonts w:asciiTheme="minorHAnsi" w:eastAsiaTheme="minorEastAsia" w:hAnsiTheme="minorHAnsi" w:cstheme="minorBidi"/>
            <w:b w:val="0"/>
            <w:bCs w:val="0"/>
            <w:kern w:val="2"/>
            <w:sz w:val="24"/>
            <w14:ligatures w14:val="standardContextual"/>
          </w:rPr>
          <w:tab/>
        </w:r>
        <w:r w:rsidR="005A7359" w:rsidRPr="00505E9C">
          <w:rPr>
            <w:rStyle w:val="Hyperlink"/>
          </w:rPr>
          <w:t>Screening for EIA</w:t>
        </w:r>
        <w:r w:rsidR="005A7359">
          <w:rPr>
            <w:webHidden/>
          </w:rPr>
          <w:tab/>
        </w:r>
        <w:r w:rsidR="005A7359">
          <w:rPr>
            <w:webHidden/>
          </w:rPr>
          <w:fldChar w:fldCharType="begin"/>
        </w:r>
        <w:r w:rsidR="005A7359">
          <w:rPr>
            <w:webHidden/>
          </w:rPr>
          <w:instrText xml:space="preserve"> PAGEREF _Toc172802435 \h </w:instrText>
        </w:r>
        <w:r w:rsidR="005A7359">
          <w:rPr>
            <w:webHidden/>
          </w:rPr>
        </w:r>
        <w:r w:rsidR="005A7359">
          <w:rPr>
            <w:webHidden/>
          </w:rPr>
          <w:fldChar w:fldCharType="separate"/>
        </w:r>
        <w:r w:rsidR="006B6F81">
          <w:rPr>
            <w:webHidden/>
          </w:rPr>
          <w:t>5</w:t>
        </w:r>
        <w:r w:rsidR="005A7359">
          <w:rPr>
            <w:webHidden/>
          </w:rPr>
          <w:fldChar w:fldCharType="end"/>
        </w:r>
      </w:hyperlink>
    </w:p>
    <w:p w14:paraId="45BCCC5F" w14:textId="79229F99" w:rsidR="005A7359" w:rsidRDefault="00581350">
      <w:pPr>
        <w:pStyle w:val="TOC2"/>
        <w:tabs>
          <w:tab w:val="left" w:pos="1134"/>
          <w:tab w:val="right" w:leader="dot" w:pos="9061"/>
        </w:tabs>
        <w:rPr>
          <w:rFonts w:asciiTheme="minorHAnsi" w:eastAsiaTheme="minorEastAsia" w:hAnsiTheme="minorHAnsi" w:cstheme="minorBidi"/>
          <w:noProof/>
          <w:kern w:val="2"/>
          <w:sz w:val="24"/>
          <w14:ligatures w14:val="standardContextual"/>
        </w:rPr>
      </w:pPr>
      <w:hyperlink w:anchor="_Toc172802436" w:history="1">
        <w:r w:rsidR="005A7359" w:rsidRPr="00505E9C">
          <w:rPr>
            <w:rStyle w:val="Hyperlink"/>
            <w:noProof/>
          </w:rPr>
          <w:t>3.1</w:t>
        </w:r>
        <w:r w:rsidR="005A7359">
          <w:rPr>
            <w:rFonts w:asciiTheme="minorHAnsi" w:eastAsiaTheme="minorEastAsia" w:hAnsiTheme="minorHAnsi" w:cstheme="minorBidi"/>
            <w:noProof/>
            <w:kern w:val="2"/>
            <w:sz w:val="24"/>
            <w14:ligatures w14:val="standardContextual"/>
          </w:rPr>
          <w:tab/>
        </w:r>
        <w:r w:rsidR="005A7359" w:rsidRPr="00505E9C">
          <w:rPr>
            <w:rStyle w:val="Hyperlink"/>
            <w:noProof/>
          </w:rPr>
          <w:t>Screening for EIA</w:t>
        </w:r>
        <w:r w:rsidR="005A7359">
          <w:rPr>
            <w:noProof/>
            <w:webHidden/>
          </w:rPr>
          <w:tab/>
        </w:r>
        <w:r w:rsidR="005A7359">
          <w:rPr>
            <w:noProof/>
            <w:webHidden/>
          </w:rPr>
          <w:fldChar w:fldCharType="begin"/>
        </w:r>
        <w:r w:rsidR="005A7359">
          <w:rPr>
            <w:noProof/>
            <w:webHidden/>
          </w:rPr>
          <w:instrText xml:space="preserve"> PAGEREF _Toc172802436 \h </w:instrText>
        </w:r>
        <w:r w:rsidR="005A7359">
          <w:rPr>
            <w:noProof/>
            <w:webHidden/>
          </w:rPr>
        </w:r>
        <w:r w:rsidR="005A7359">
          <w:rPr>
            <w:noProof/>
            <w:webHidden/>
          </w:rPr>
          <w:fldChar w:fldCharType="separate"/>
        </w:r>
        <w:r w:rsidR="006B6F81">
          <w:rPr>
            <w:noProof/>
            <w:webHidden/>
          </w:rPr>
          <w:t>5</w:t>
        </w:r>
        <w:r w:rsidR="005A7359">
          <w:rPr>
            <w:noProof/>
            <w:webHidden/>
          </w:rPr>
          <w:fldChar w:fldCharType="end"/>
        </w:r>
      </w:hyperlink>
    </w:p>
    <w:p w14:paraId="76F93472" w14:textId="15C7857F" w:rsidR="005A7359" w:rsidRDefault="00581350">
      <w:pPr>
        <w:pStyle w:val="TOC1"/>
        <w:rPr>
          <w:rFonts w:asciiTheme="minorHAnsi" w:eastAsiaTheme="minorEastAsia" w:hAnsiTheme="minorHAnsi" w:cstheme="minorBidi"/>
          <w:b w:val="0"/>
          <w:bCs w:val="0"/>
          <w:kern w:val="2"/>
          <w:sz w:val="24"/>
          <w14:ligatures w14:val="standardContextual"/>
        </w:rPr>
      </w:pPr>
      <w:hyperlink w:anchor="_Toc172802437" w:history="1">
        <w:r w:rsidR="005A7359" w:rsidRPr="00505E9C">
          <w:rPr>
            <w:rStyle w:val="Hyperlink"/>
          </w:rPr>
          <w:t>4.</w:t>
        </w:r>
        <w:r w:rsidR="005A7359">
          <w:rPr>
            <w:rFonts w:asciiTheme="minorHAnsi" w:eastAsiaTheme="minorEastAsia" w:hAnsiTheme="minorHAnsi" w:cstheme="minorBidi"/>
            <w:b w:val="0"/>
            <w:bCs w:val="0"/>
            <w:kern w:val="2"/>
            <w:sz w:val="24"/>
            <w14:ligatures w14:val="standardContextual"/>
          </w:rPr>
          <w:tab/>
        </w:r>
        <w:r w:rsidR="005A7359" w:rsidRPr="00505E9C">
          <w:rPr>
            <w:rStyle w:val="Hyperlink"/>
          </w:rPr>
          <w:t>Conclusion</w:t>
        </w:r>
        <w:r w:rsidR="005A7359">
          <w:rPr>
            <w:webHidden/>
          </w:rPr>
          <w:tab/>
        </w:r>
        <w:r w:rsidR="005A7359">
          <w:rPr>
            <w:webHidden/>
          </w:rPr>
          <w:fldChar w:fldCharType="begin"/>
        </w:r>
        <w:r w:rsidR="005A7359">
          <w:rPr>
            <w:webHidden/>
          </w:rPr>
          <w:instrText xml:space="preserve"> PAGEREF _Toc172802437 \h </w:instrText>
        </w:r>
        <w:r w:rsidR="005A7359">
          <w:rPr>
            <w:webHidden/>
          </w:rPr>
        </w:r>
        <w:r w:rsidR="005A7359">
          <w:rPr>
            <w:webHidden/>
          </w:rPr>
          <w:fldChar w:fldCharType="separate"/>
        </w:r>
        <w:r w:rsidR="006B6F81">
          <w:rPr>
            <w:webHidden/>
          </w:rPr>
          <w:t>14</w:t>
        </w:r>
        <w:r w:rsidR="005A7359">
          <w:rPr>
            <w:webHidden/>
          </w:rPr>
          <w:fldChar w:fldCharType="end"/>
        </w:r>
      </w:hyperlink>
    </w:p>
    <w:p w14:paraId="3E2BFDAE" w14:textId="515DF4BF" w:rsidR="004E5E3D" w:rsidRDefault="00C346C6" w:rsidP="00C346C6">
      <w:pPr>
        <w:pStyle w:val="TOC1"/>
        <w:sectPr w:rsidR="004E5E3D" w:rsidSect="00B0302B">
          <w:headerReference w:type="default" r:id="rId17"/>
          <w:footerReference w:type="default" r:id="rId18"/>
          <w:pgSz w:w="11906" w:h="16838" w:code="9"/>
          <w:pgMar w:top="1814" w:right="1134" w:bottom="1418" w:left="1701" w:header="284" w:footer="193" w:gutter="0"/>
          <w:paperSrc w:first="15" w:other="15"/>
          <w:pgNumType w:start="1"/>
          <w:cols w:space="708"/>
          <w:docGrid w:linePitch="360"/>
        </w:sectPr>
      </w:pPr>
      <w:r>
        <w:fldChar w:fldCharType="end"/>
      </w:r>
    </w:p>
    <w:p w14:paraId="5974E3C4" w14:textId="6F4B24C2" w:rsidR="007C5E83" w:rsidRPr="007A5F39" w:rsidRDefault="007C5E83" w:rsidP="005443C0">
      <w:pPr>
        <w:pStyle w:val="HeadingDocControlandTOCSheet"/>
        <w:numPr>
          <w:ilvl w:val="0"/>
          <w:numId w:val="61"/>
        </w:numPr>
        <w:ind w:left="567" w:hanging="567"/>
      </w:pPr>
      <w:bookmarkStart w:id="3" w:name="_Toc172802425"/>
      <w:r w:rsidRPr="007A5F39">
        <w:lastRenderedPageBreak/>
        <w:t>Introduction</w:t>
      </w:r>
      <w:bookmarkEnd w:id="1"/>
      <w:bookmarkEnd w:id="2"/>
      <w:bookmarkEnd w:id="3"/>
    </w:p>
    <w:p w14:paraId="062470BA" w14:textId="23BA251F" w:rsidR="00023B62" w:rsidRDefault="007C5E83" w:rsidP="00023B62">
      <w:pPr>
        <w:rPr>
          <w:rStyle w:val="ui-provider"/>
        </w:rPr>
      </w:pPr>
      <w:r w:rsidRPr="003C06DF">
        <w:t xml:space="preserve">This Environmental Impact Assessment (EIA) Screening Report has been prepared on behalf of Dublin City Council (DCC) in respect </w:t>
      </w:r>
      <w:r w:rsidRPr="003C06DF" w:rsidDel="0035729D">
        <w:t xml:space="preserve">of </w:t>
      </w:r>
      <w:r w:rsidR="00FC7FA3">
        <w:t>traffic management measure</w:t>
      </w:r>
      <w:r w:rsidR="00B716CA">
        <w:t>s</w:t>
      </w:r>
      <w:r w:rsidR="00FC7FA3">
        <w:t xml:space="preserve"> proposed </w:t>
      </w:r>
      <w:r w:rsidRPr="003C06DF">
        <w:t xml:space="preserve">on </w:t>
      </w:r>
      <w:r>
        <w:rPr>
          <w:szCs w:val="20"/>
        </w:rPr>
        <w:t>Aston Quay</w:t>
      </w:r>
      <w:r w:rsidR="00063225">
        <w:rPr>
          <w:szCs w:val="20"/>
        </w:rPr>
        <w:t xml:space="preserve"> and Burgh Quay</w:t>
      </w:r>
      <w:r>
        <w:rPr>
          <w:szCs w:val="20"/>
        </w:rPr>
        <w:t xml:space="preserve">, </w:t>
      </w:r>
      <w:r w:rsidR="00B716CA">
        <w:rPr>
          <w:bCs/>
          <w:szCs w:val="20"/>
        </w:rPr>
        <w:t>Fleet St</w:t>
      </w:r>
      <w:r w:rsidR="00063225">
        <w:rPr>
          <w:bCs/>
          <w:szCs w:val="20"/>
        </w:rPr>
        <w:t>reet</w:t>
      </w:r>
      <w:r w:rsidR="00B716CA">
        <w:rPr>
          <w:bCs/>
          <w:szCs w:val="20"/>
        </w:rPr>
        <w:t xml:space="preserve"> &amp; Westmoreland St</w:t>
      </w:r>
      <w:r w:rsidR="00063225">
        <w:rPr>
          <w:bCs/>
          <w:szCs w:val="20"/>
        </w:rPr>
        <w:t>reet</w:t>
      </w:r>
      <w:r w:rsidRPr="003C06DF">
        <w:t xml:space="preserve">, referred hereafter as the “proposed </w:t>
      </w:r>
      <w:r w:rsidR="00147831">
        <w:t>measure</w:t>
      </w:r>
      <w:r w:rsidRPr="003C06DF">
        <w:t>”.</w:t>
      </w:r>
      <w:r w:rsidR="00781B31">
        <w:t xml:space="preserve"> </w:t>
      </w:r>
      <w:r w:rsidR="00023B62">
        <w:rPr>
          <w:rStyle w:val="ui-provider"/>
        </w:rPr>
        <w:t>It is not accepted that the measure, the subject of this report, falls within the notion of "project" within the meaning of the EIA Directive. In addition, it is not accepted that it falls within any specified class or type of EIA project, for which an EIA may be required. Nonetheless out of an abundance of caution and taking a precautionary approach this EIA examination screening has been prepared.</w:t>
      </w:r>
    </w:p>
    <w:p w14:paraId="153E517F" w14:textId="05C226C5" w:rsidR="007C5E83" w:rsidRPr="003C06DF" w:rsidRDefault="007C5E83" w:rsidP="00023B62">
      <w:r w:rsidRPr="003C06DF">
        <w:t xml:space="preserve">This EIA Screening Report contains </w:t>
      </w:r>
      <w:r w:rsidR="00193F50">
        <w:t xml:space="preserve">the </w:t>
      </w:r>
      <w:r w:rsidRPr="003C06DF">
        <w:t>necessary information to enable</w:t>
      </w:r>
      <w:r w:rsidRPr="003C06DF" w:rsidDel="00406A42">
        <w:t xml:space="preserve"> </w:t>
      </w:r>
      <w:r w:rsidRPr="003C06DF">
        <w:t>the competent authority, in this case Dublin City Council, to undertake a</w:t>
      </w:r>
      <w:r w:rsidR="009E6813">
        <w:t>n</w:t>
      </w:r>
      <w:r w:rsidRPr="003C06DF">
        <w:t xml:space="preserve"> examination, and screening, to determine if the proposed </w:t>
      </w:r>
      <w:r w:rsidR="007F5C9E">
        <w:t>measure</w:t>
      </w:r>
      <w:r w:rsidR="007F5C9E" w:rsidRPr="003C06DF">
        <w:t xml:space="preserve"> </w:t>
      </w:r>
      <w:r w:rsidRPr="003C06DF">
        <w:t>is subject to the requirements of Directive 2011/92/EU as amended by Directive 2014/52/EU (referred to hereafter as the EIA Directive) and whether</w:t>
      </w:r>
      <w:r w:rsidR="00905A08">
        <w:t xml:space="preserve"> </w:t>
      </w:r>
      <w:r w:rsidR="009E6813">
        <w:t>any</w:t>
      </w:r>
      <w:r w:rsidRPr="003C06DF">
        <w:t xml:space="preserve"> </w:t>
      </w:r>
      <w:r w:rsidR="009E6813">
        <w:t xml:space="preserve">likely significant </w:t>
      </w:r>
      <w:r w:rsidR="00805DD0">
        <w:t>effects</w:t>
      </w:r>
      <w:r w:rsidR="00905A08">
        <w:t xml:space="preserve"> on the environment means that</w:t>
      </w:r>
      <w:r w:rsidRPr="003C06DF">
        <w:t xml:space="preserve"> an Environmental Impact Assessment Report (EIAR) is required. </w:t>
      </w:r>
    </w:p>
    <w:p w14:paraId="12C92851" w14:textId="77777777" w:rsidR="007C5E83" w:rsidRDefault="007C5E83" w:rsidP="00E0543B">
      <w:pPr>
        <w:pStyle w:val="Heading2"/>
        <w:spacing w:after="120"/>
        <w:ind w:left="567" w:hanging="567"/>
      </w:pPr>
      <w:bookmarkStart w:id="4" w:name="_Toc525068556"/>
      <w:bookmarkStart w:id="5" w:name="_Toc168997202"/>
      <w:bookmarkStart w:id="6" w:name="_Toc172802426"/>
      <w:bookmarkStart w:id="7" w:name="_Hlk525720741"/>
      <w:r>
        <w:t>Legislati</w:t>
      </w:r>
      <w:bookmarkEnd w:id="4"/>
      <w:r>
        <w:t>ve Context</w:t>
      </w:r>
      <w:bookmarkEnd w:id="5"/>
      <w:bookmarkEnd w:id="6"/>
      <w:r>
        <w:t xml:space="preserve"> </w:t>
      </w:r>
    </w:p>
    <w:p w14:paraId="4A1C6139" w14:textId="77777777" w:rsidR="007C5E83" w:rsidRPr="00636B63" w:rsidRDefault="007C5E83" w:rsidP="003C06DF">
      <w:pPr>
        <w:jc w:val="both"/>
      </w:pPr>
      <w:bookmarkStart w:id="8" w:name="_Hlk94612640"/>
      <w:bookmarkStart w:id="9" w:name="_Hlk94611001"/>
      <w:bookmarkStart w:id="10" w:name="_Hlk94611022"/>
      <w:r w:rsidRPr="00DF4415">
        <w:t xml:space="preserve">Directive 2011/92/EU as amended by Directive 2014/52/EU on the assessment of the effects of certain public and private projects on the environment (referred to hereafter as </w:t>
      </w:r>
      <w:r>
        <w:t xml:space="preserve">the EIA </w:t>
      </w:r>
      <w:r w:rsidRPr="00E36720">
        <w:t>Directive</w:t>
      </w:r>
      <w:r>
        <w:t xml:space="preserve">) </w:t>
      </w:r>
      <w:r w:rsidRPr="00E36720">
        <w:t>sets out the requirements for environmental impact assessment (“</w:t>
      </w:r>
      <w:r w:rsidRPr="007036A0">
        <w:t>EIA</w:t>
      </w:r>
      <w:r w:rsidRPr="00E36720">
        <w:t>”), including screening for EIA.</w:t>
      </w:r>
      <w:r>
        <w:t xml:space="preserve"> </w:t>
      </w:r>
      <w:r w:rsidRPr="00636B63">
        <w:t>Projects listed in Annex I of the EIA Directive require mandatory EIA while projects listed in Annex II require Screening to determine whether an EIA is required</w:t>
      </w:r>
      <w:r>
        <w:t>.</w:t>
      </w:r>
      <w:r w:rsidRPr="00636B63" w:rsidDel="0002481A">
        <w:t xml:space="preserve"> </w:t>
      </w:r>
    </w:p>
    <w:p w14:paraId="240B6DDC" w14:textId="0455F8F6" w:rsidR="007C5E83" w:rsidRDefault="007C5E83" w:rsidP="003C06DF">
      <w:pPr>
        <w:jc w:val="both"/>
      </w:pPr>
      <w:r w:rsidRPr="003A6844">
        <w:t>The Directive is transposed into Irish law and EIA legislation as it relates to the planning process and has now been largely brought together in Part X of the Planning and Development Act 2000 (as amended), and Schedules 5, 6, 7 and 7A of the Planning and Development Regulations, 2001 (as amended). Part 1 of Schedule 5 to the Planning and Development</w:t>
      </w:r>
      <w:r w:rsidRPr="00543521">
        <w:t xml:space="preserve"> Regulations lists projects which require</w:t>
      </w:r>
      <w:r>
        <w:t xml:space="preserve"> a mandatory</w:t>
      </w:r>
      <w:r w:rsidRPr="00543521">
        <w:t xml:space="preserve"> EIA</w:t>
      </w:r>
      <w:r>
        <w:t xml:space="preserve"> to be prepared.</w:t>
      </w:r>
      <w:r w:rsidRPr="00543521">
        <w:t xml:space="preserve"> Part 2 </w:t>
      </w:r>
      <w:r>
        <w:t>of S</w:t>
      </w:r>
      <w:r w:rsidRPr="00543521">
        <w:t>chedule</w:t>
      </w:r>
      <w:r>
        <w:t xml:space="preserve"> 5</w:t>
      </w:r>
      <w:r w:rsidRPr="00543521">
        <w:t xml:space="preserve"> outlines</w:t>
      </w:r>
      <w:r>
        <w:t xml:space="preserve"> the </w:t>
      </w:r>
      <w:r w:rsidRPr="00543521">
        <w:t>thresholds for other projects which require EIA</w:t>
      </w:r>
      <w:r w:rsidDel="00C95EFA">
        <w:t>.</w:t>
      </w:r>
      <w:r w:rsidR="0041274D" w:rsidRPr="0041274D">
        <w:t xml:space="preserve"> </w:t>
      </w:r>
      <w:r w:rsidR="0041274D">
        <w:t xml:space="preserve">The present measure is however, being taken under section 38 of the Road Traffic Act 1994 </w:t>
      </w:r>
      <w:r w:rsidR="0041274D" w:rsidRPr="0040365F">
        <w:t>and Section 95 of the 1961 Roads Traffic Act as amended</w:t>
      </w:r>
      <w:r w:rsidR="0041274D">
        <w:t>. The Schedules under the Planning Regulations 2001 nonetheless provide guidance in terms of the EIA screening insofar as they reflect the corresponding Annexes to the EIA Directive.</w:t>
      </w:r>
      <w:bookmarkEnd w:id="8"/>
      <w:bookmarkEnd w:id="9"/>
    </w:p>
    <w:p w14:paraId="65824465" w14:textId="77777777" w:rsidR="007C5E83" w:rsidRDefault="007C5E83" w:rsidP="00E0543B">
      <w:pPr>
        <w:pStyle w:val="Heading2"/>
        <w:spacing w:after="120"/>
        <w:ind w:left="567" w:hanging="567"/>
      </w:pPr>
      <w:bookmarkStart w:id="11" w:name="_Toc148622880"/>
      <w:bookmarkStart w:id="12" w:name="_Toc525068557"/>
      <w:bookmarkStart w:id="13" w:name="_Toc168997203"/>
      <w:bookmarkStart w:id="14" w:name="_Toc172802427"/>
      <w:bookmarkStart w:id="15" w:name="_Hlk525720761"/>
      <w:bookmarkEnd w:id="7"/>
      <w:bookmarkEnd w:id="10"/>
      <w:bookmarkEnd w:id="11"/>
      <w:r w:rsidRPr="00AD6680">
        <w:t>Methodology</w:t>
      </w:r>
      <w:bookmarkEnd w:id="12"/>
      <w:bookmarkEnd w:id="13"/>
      <w:bookmarkEnd w:id="14"/>
      <w:r w:rsidRPr="00AD6680">
        <w:t xml:space="preserve"> </w:t>
      </w:r>
    </w:p>
    <w:p w14:paraId="5186CEBA" w14:textId="713C9AFB" w:rsidR="007C5E83" w:rsidRPr="003C06DF" w:rsidRDefault="007C5E83" w:rsidP="003C06DF">
      <w:pPr>
        <w:jc w:val="both"/>
      </w:pPr>
      <w:r w:rsidRPr="003C06DF">
        <w:t>This assessment is undertaken based on relevant European Union (EU),</w:t>
      </w:r>
      <w:r w:rsidRPr="003C06DF" w:rsidDel="003A0563">
        <w:t xml:space="preserve"> </w:t>
      </w:r>
      <w:r w:rsidRPr="003C06DF">
        <w:t>national legislation, and relevant guidance documents. The methodology devised for this EIA Screening is developed with reference to:</w:t>
      </w:r>
    </w:p>
    <w:p w14:paraId="31226932" w14:textId="5E634F02" w:rsidR="00D536F5" w:rsidRDefault="00D536F5" w:rsidP="00D536F5">
      <w:pPr>
        <w:pStyle w:val="ListParagraph"/>
        <w:numPr>
          <w:ilvl w:val="0"/>
          <w:numId w:val="62"/>
        </w:numPr>
        <w:jc w:val="both"/>
      </w:pPr>
      <w:bookmarkStart w:id="16" w:name="_Hlk94612605"/>
      <w:r>
        <w:t>Annex III of the EIA Directive which sets out the criteria to determine whether Annex II projects should be subject to an EIA;</w:t>
      </w:r>
    </w:p>
    <w:p w14:paraId="3BB58EF6" w14:textId="3D127011" w:rsidR="007C5E83" w:rsidRDefault="007C5E83" w:rsidP="003C06DF">
      <w:pPr>
        <w:pStyle w:val="ListParagraph"/>
        <w:numPr>
          <w:ilvl w:val="0"/>
          <w:numId w:val="62"/>
        </w:numPr>
        <w:jc w:val="both"/>
      </w:pPr>
      <w:r w:rsidRPr="00B820AD">
        <w:t>Planning and Development Regulations 20</w:t>
      </w:r>
      <w:r>
        <w:t xml:space="preserve">01 (as amended), </w:t>
      </w:r>
      <w:r w:rsidRPr="00B820AD">
        <w:t>and</w:t>
      </w:r>
      <w:r>
        <w:t xml:space="preserve"> specifically the </w:t>
      </w:r>
      <w:r w:rsidR="0098525C">
        <w:t>information</w:t>
      </w:r>
      <w:r w:rsidR="00E56E22">
        <w:t xml:space="preserve"> requirements</w:t>
      </w:r>
      <w:r w:rsidR="0098525C">
        <w:t xml:space="preserve"> </w:t>
      </w:r>
      <w:r>
        <w:t xml:space="preserve">set out in Schedule </w:t>
      </w:r>
      <w:proofErr w:type="gramStart"/>
      <w:r>
        <w:t>7A</w:t>
      </w:r>
      <w:proofErr w:type="gramEnd"/>
      <w:r>
        <w:t xml:space="preserve"> and </w:t>
      </w:r>
      <w:r w:rsidR="00E56E22">
        <w:t xml:space="preserve">criteria set out in </w:t>
      </w:r>
      <w:r>
        <w:t>Schedule 7;</w:t>
      </w:r>
    </w:p>
    <w:bookmarkEnd w:id="16"/>
    <w:p w14:paraId="3F3A4198" w14:textId="77777777" w:rsidR="007C5E83" w:rsidRDefault="007C5E83" w:rsidP="003C06DF">
      <w:pPr>
        <w:pStyle w:val="ListParagraph"/>
        <w:numPr>
          <w:ilvl w:val="0"/>
          <w:numId w:val="62"/>
        </w:numPr>
        <w:jc w:val="both"/>
      </w:pPr>
      <w:r w:rsidRPr="003C06DF">
        <w:t>Environmental Impact Assessment (EIA) Guidance for Consent Authorities Regarding Sub-Threshold Development</w:t>
      </w:r>
      <w:r w:rsidRPr="00965939">
        <w:t xml:space="preserve"> (DEHLG, 2003);</w:t>
      </w:r>
    </w:p>
    <w:p w14:paraId="38F32FF9" w14:textId="77777777" w:rsidR="007C5E83" w:rsidRPr="003C06DF" w:rsidRDefault="007C5E83" w:rsidP="003C06DF">
      <w:pPr>
        <w:pStyle w:val="ListParagraph"/>
        <w:numPr>
          <w:ilvl w:val="0"/>
          <w:numId w:val="62"/>
        </w:numPr>
        <w:jc w:val="both"/>
      </w:pPr>
      <w:r w:rsidRPr="003C06DF">
        <w:t>Environmental Impact Assessment of Projects Guidance on Screening (European Commission, 2017);</w:t>
      </w:r>
    </w:p>
    <w:p w14:paraId="64842F6F" w14:textId="77777777" w:rsidR="007C5E83" w:rsidRPr="003C06DF" w:rsidRDefault="007C5E83" w:rsidP="003C06DF">
      <w:pPr>
        <w:pStyle w:val="ListParagraph"/>
        <w:numPr>
          <w:ilvl w:val="0"/>
          <w:numId w:val="62"/>
        </w:numPr>
        <w:jc w:val="both"/>
      </w:pPr>
      <w:r w:rsidRPr="003C06DF">
        <w:t>Guidelines for Planning Authorities and An Bord Pleanála on carrying out Environmental Impact Assessment, (Government of Ireland, August 2018);</w:t>
      </w:r>
    </w:p>
    <w:p w14:paraId="3E1C9635" w14:textId="77777777" w:rsidR="007C5E83" w:rsidRPr="003C06DF" w:rsidRDefault="007C5E83" w:rsidP="003C06DF">
      <w:pPr>
        <w:pStyle w:val="ListParagraph"/>
        <w:numPr>
          <w:ilvl w:val="0"/>
          <w:numId w:val="62"/>
        </w:numPr>
        <w:jc w:val="both"/>
      </w:pPr>
      <w:r w:rsidRPr="003C06DF">
        <w:t>Guidelines on the information to be contained in Environmental Impact Assessment Reports (EPA, 2022); and</w:t>
      </w:r>
    </w:p>
    <w:p w14:paraId="69BB43C5" w14:textId="77777777" w:rsidR="007C5E83" w:rsidRPr="003C06DF" w:rsidRDefault="007C5E83" w:rsidP="003C06DF">
      <w:pPr>
        <w:pStyle w:val="ListParagraph"/>
        <w:numPr>
          <w:ilvl w:val="0"/>
          <w:numId w:val="62"/>
        </w:numPr>
        <w:jc w:val="both"/>
      </w:pPr>
      <w:r w:rsidRPr="003C06DF">
        <w:t>Practice Note PN02 Environmental Impact Assessment Screening</w:t>
      </w:r>
      <w:r>
        <w:t xml:space="preserve"> (OPR, 2021).</w:t>
      </w:r>
    </w:p>
    <w:p w14:paraId="2C8E2AAD" w14:textId="0214A8A2" w:rsidR="007C5E83" w:rsidRPr="00B36A83" w:rsidRDefault="007C5E83" w:rsidP="005443C0">
      <w:pPr>
        <w:pStyle w:val="HeadingDocControlandTOCSheet"/>
        <w:numPr>
          <w:ilvl w:val="0"/>
          <w:numId w:val="61"/>
        </w:numPr>
        <w:ind w:left="567" w:hanging="567"/>
      </w:pPr>
      <w:bookmarkStart w:id="17" w:name="_Toc172733196"/>
      <w:bookmarkStart w:id="18" w:name="_Toc148622882"/>
      <w:bookmarkStart w:id="19" w:name="_Toc148622897"/>
      <w:bookmarkStart w:id="20" w:name="_Toc148622898"/>
      <w:bookmarkStart w:id="21" w:name="_Toc148622899"/>
      <w:bookmarkStart w:id="22" w:name="_Toc148622900"/>
      <w:bookmarkStart w:id="23" w:name="_Toc148622937"/>
      <w:bookmarkStart w:id="24" w:name="_Toc148622938"/>
      <w:bookmarkStart w:id="25" w:name="_Toc148622939"/>
      <w:bookmarkStart w:id="26" w:name="_Toc148622940"/>
      <w:bookmarkStart w:id="27" w:name="_Toc148622941"/>
      <w:bookmarkStart w:id="28" w:name="_Toc526420696"/>
      <w:bookmarkStart w:id="29" w:name="_Toc526424684"/>
      <w:bookmarkStart w:id="30" w:name="_Toc526434531"/>
      <w:bookmarkStart w:id="31" w:name="_Toc525068561"/>
      <w:bookmarkStart w:id="32" w:name="_Toc168997204"/>
      <w:bookmarkStart w:id="33" w:name="_Toc172802428"/>
      <w:bookmarkStart w:id="34" w:name="_Hlk525720769"/>
      <w:bookmarkEnd w:id="15"/>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B36A83">
        <w:lastRenderedPageBreak/>
        <w:t xml:space="preserve">Description of the proposed </w:t>
      </w:r>
      <w:bookmarkEnd w:id="31"/>
      <w:bookmarkEnd w:id="32"/>
      <w:r w:rsidR="007F5C9E">
        <w:t>measure</w:t>
      </w:r>
      <w:bookmarkEnd w:id="33"/>
      <w:r w:rsidR="007F5C9E" w:rsidRPr="00B36A83">
        <w:t xml:space="preserve"> </w:t>
      </w:r>
    </w:p>
    <w:p w14:paraId="6507E817" w14:textId="6D960AB8" w:rsidR="007C5E83" w:rsidRPr="00B36A83" w:rsidRDefault="007C5E83" w:rsidP="00E0543B">
      <w:pPr>
        <w:pStyle w:val="Heading2"/>
        <w:numPr>
          <w:ilvl w:val="1"/>
          <w:numId w:val="61"/>
        </w:numPr>
        <w:spacing w:after="120"/>
        <w:ind w:left="567" w:hanging="567"/>
      </w:pPr>
      <w:bookmarkStart w:id="35" w:name="_Toc148622944"/>
      <w:bookmarkStart w:id="36" w:name="_Toc525068562"/>
      <w:bookmarkStart w:id="37" w:name="_Toc168997205"/>
      <w:bookmarkStart w:id="38" w:name="_Toc172802429"/>
      <w:bookmarkStart w:id="39" w:name="_Hlk525720803"/>
      <w:bookmarkEnd w:id="34"/>
      <w:bookmarkEnd w:id="35"/>
      <w:r w:rsidRPr="00B36A83">
        <w:t xml:space="preserve">Nature of the </w:t>
      </w:r>
      <w:bookmarkEnd w:id="36"/>
      <w:bookmarkEnd w:id="37"/>
      <w:r w:rsidR="00D74019">
        <w:t>Measure</w:t>
      </w:r>
      <w:bookmarkEnd w:id="38"/>
      <w:r w:rsidR="00D74019" w:rsidRPr="00B36A83">
        <w:t xml:space="preserve"> </w:t>
      </w:r>
    </w:p>
    <w:bookmarkEnd w:id="39"/>
    <w:p w14:paraId="6C020ED8" w14:textId="6B67A8CA" w:rsidR="008828DE" w:rsidRDefault="007C5E83" w:rsidP="008828DE">
      <w:pPr>
        <w:jc w:val="both"/>
      </w:pPr>
      <w:r w:rsidRPr="0002086B">
        <w:t xml:space="preserve">The </w:t>
      </w:r>
      <w:r w:rsidR="00396618" w:rsidDel="00953AB1">
        <w:t>proposed</w:t>
      </w:r>
      <w:r w:rsidR="00396618">
        <w:t xml:space="preserve"> </w:t>
      </w:r>
      <w:r w:rsidR="00396618" w:rsidRPr="00C82827">
        <w:t xml:space="preserve">Traffic Management Measures </w:t>
      </w:r>
      <w:r w:rsidRPr="0002086B">
        <w:t xml:space="preserve">will consist </w:t>
      </w:r>
      <w:r w:rsidRPr="00832082">
        <w:t>of</w:t>
      </w:r>
      <w:r>
        <w:t xml:space="preserve"> </w:t>
      </w:r>
      <w:r w:rsidR="008828DE">
        <w:t xml:space="preserve">the </w:t>
      </w:r>
      <w:r w:rsidR="007B465A">
        <w:t>install</w:t>
      </w:r>
      <w:r w:rsidR="008828DE">
        <w:t xml:space="preserve">ation of </w:t>
      </w:r>
      <w:r w:rsidR="00FC2A8B">
        <w:t xml:space="preserve">poles, </w:t>
      </w:r>
      <w:r w:rsidR="008828DE">
        <w:t>bollard</w:t>
      </w:r>
      <w:r w:rsidR="00FC2A8B">
        <w:t>s</w:t>
      </w:r>
      <w:r w:rsidR="008828DE">
        <w:t xml:space="preserve">, road </w:t>
      </w:r>
      <w:r w:rsidR="007B465A">
        <w:t xml:space="preserve">signage and </w:t>
      </w:r>
      <w:r w:rsidR="00414C22">
        <w:t xml:space="preserve">road markings </w:t>
      </w:r>
      <w:r w:rsidR="008828DE">
        <w:t>on Aston Quay</w:t>
      </w:r>
      <w:r w:rsidR="00063225">
        <w:t xml:space="preserve"> and Burgh Quay</w:t>
      </w:r>
      <w:r w:rsidR="008828DE" w:rsidRPr="00B71E2B">
        <w:t xml:space="preserve">, </w:t>
      </w:r>
      <w:r w:rsidR="00063225" w:rsidRPr="00E27B50">
        <w:t xml:space="preserve">as well as </w:t>
      </w:r>
      <w:r w:rsidR="00063225">
        <w:t xml:space="preserve">the addition of road signage at </w:t>
      </w:r>
      <w:r w:rsidR="00063225" w:rsidRPr="00E27B50">
        <w:t xml:space="preserve">Fleet Street, where it meets Westmoreland </w:t>
      </w:r>
      <w:r w:rsidR="00063225">
        <w:t xml:space="preserve">Street and on Aston Quay </w:t>
      </w:r>
      <w:r w:rsidR="004364FC">
        <w:t>where</w:t>
      </w:r>
      <w:r w:rsidR="00063225">
        <w:t xml:space="preserve"> it meets Westmoreland </w:t>
      </w:r>
      <w:r w:rsidR="00063225" w:rsidRPr="0015270C">
        <w:t>Street.</w:t>
      </w:r>
      <w:r w:rsidR="001B56FD" w:rsidRPr="0015270C">
        <w:t xml:space="preserve"> The measures will involve minor excavation works </w:t>
      </w:r>
      <w:proofErr w:type="gramStart"/>
      <w:r w:rsidR="001B56FD" w:rsidRPr="0015270C">
        <w:t>in order to</w:t>
      </w:r>
      <w:proofErr w:type="gramEnd"/>
      <w:r w:rsidR="001B56FD" w:rsidRPr="0015270C">
        <w:t xml:space="preserve"> insert and/or replace traffic poles and bollards into the existing carriageway. </w:t>
      </w:r>
    </w:p>
    <w:p w14:paraId="04DDB992" w14:textId="4435FDBD" w:rsidR="005C473A" w:rsidRDefault="005C473A" w:rsidP="008828DE">
      <w:pPr>
        <w:jc w:val="both"/>
      </w:pPr>
      <w:r>
        <w:t xml:space="preserve">The proposed measures </w:t>
      </w:r>
      <w:r w:rsidR="00763878">
        <w:t xml:space="preserve">are to: </w:t>
      </w:r>
      <w:r>
        <w:t xml:space="preserve"> </w:t>
      </w:r>
    </w:p>
    <w:p w14:paraId="44B50E08" w14:textId="04B9CF5D" w:rsidR="005C473A" w:rsidRDefault="007C5E83">
      <w:pPr>
        <w:pStyle w:val="ListParagraph"/>
        <w:numPr>
          <w:ilvl w:val="0"/>
          <w:numId w:val="71"/>
        </w:numPr>
        <w:jc w:val="both"/>
      </w:pPr>
      <w:r>
        <w:t>reserv</w:t>
      </w:r>
      <w:r w:rsidR="00074418">
        <w:t>e</w:t>
      </w:r>
      <w:r>
        <w:t xml:space="preserve"> Aston Quay</w:t>
      </w:r>
      <w:r w:rsidR="00615ABA" w:rsidRPr="00615ABA">
        <w:t xml:space="preserve"> </w:t>
      </w:r>
      <w:r w:rsidRPr="003E0724">
        <w:t xml:space="preserve">for </w:t>
      </w:r>
      <w:r>
        <w:t xml:space="preserve">east-west movement for </w:t>
      </w:r>
      <w:r w:rsidRPr="003E0724">
        <w:t>public transport</w:t>
      </w:r>
      <w:r w:rsidR="008131F9">
        <w:t xml:space="preserve"> and</w:t>
      </w:r>
      <w:r>
        <w:t xml:space="preserve"> </w:t>
      </w:r>
      <w:r w:rsidRPr="003E0724">
        <w:t>cyclists</w:t>
      </w:r>
      <w:r w:rsidR="00676AF3">
        <w:t xml:space="preserve"> only</w:t>
      </w:r>
      <w:r w:rsidR="00366236">
        <w:t>. This will mean p</w:t>
      </w:r>
      <w:r>
        <w:t xml:space="preserve">rivate </w:t>
      </w:r>
      <w:r w:rsidR="001151D9">
        <w:t>vehic</w:t>
      </w:r>
      <w:r w:rsidR="00EE035B">
        <w:t>les</w:t>
      </w:r>
      <w:r>
        <w:t xml:space="preserve"> </w:t>
      </w:r>
      <w:r w:rsidR="00366236">
        <w:t xml:space="preserve">will not be permitted to travel </w:t>
      </w:r>
      <w:r w:rsidR="00565F24">
        <w:t>on to Aston Quay</w:t>
      </w:r>
      <w:r w:rsidR="0040764F">
        <w:t xml:space="preserve"> from</w:t>
      </w:r>
      <w:r w:rsidR="005A10DF">
        <w:t xml:space="preserve"> Burgh Quay, p</w:t>
      </w:r>
      <w:r w:rsidR="00705AF5">
        <w:t xml:space="preserve">rivate </w:t>
      </w:r>
      <w:r w:rsidR="005A10DF">
        <w:t xml:space="preserve">vehicles </w:t>
      </w:r>
      <w:r w:rsidR="00705AF5">
        <w:t xml:space="preserve">will </w:t>
      </w:r>
      <w:r w:rsidR="003F38C6">
        <w:t xml:space="preserve">continue to </w:t>
      </w:r>
      <w:r w:rsidR="00705AF5">
        <w:t xml:space="preserve">be able to turn right on to O’Connell Street </w:t>
      </w:r>
      <w:r w:rsidR="00FB29D1">
        <w:t>and/</w:t>
      </w:r>
      <w:r w:rsidR="00732BD6">
        <w:t xml:space="preserve">or left on to </w:t>
      </w:r>
      <w:proofErr w:type="spellStart"/>
      <w:r w:rsidR="00F723BA">
        <w:t>D’Olier</w:t>
      </w:r>
      <w:proofErr w:type="spellEnd"/>
      <w:r w:rsidR="00F723BA">
        <w:t xml:space="preserve"> Street</w:t>
      </w:r>
      <w:r w:rsidR="005A10DF">
        <w:t xml:space="preserve">. </w:t>
      </w:r>
    </w:p>
    <w:p w14:paraId="3221A1D8" w14:textId="752DC410" w:rsidR="008F3256" w:rsidRDefault="00074418">
      <w:pPr>
        <w:pStyle w:val="ListParagraph"/>
        <w:numPr>
          <w:ilvl w:val="0"/>
          <w:numId w:val="71"/>
        </w:numPr>
        <w:jc w:val="both"/>
      </w:pPr>
      <w:r>
        <w:t>o</w:t>
      </w:r>
      <w:r w:rsidR="004730BD">
        <w:t xml:space="preserve">n the junction </w:t>
      </w:r>
      <w:r w:rsidR="0042686B">
        <w:t xml:space="preserve">of </w:t>
      </w:r>
      <w:r w:rsidR="004730BD">
        <w:t xml:space="preserve">Westmoreland Street and Fleet Street signage will be installed to prevent </w:t>
      </w:r>
      <w:r w:rsidR="00EE742D">
        <w:t xml:space="preserve">private </w:t>
      </w:r>
      <w:r w:rsidR="004730BD">
        <w:t>vehicular traffic</w:t>
      </w:r>
      <w:r w:rsidR="0035581B">
        <w:t xml:space="preserve"> turning l</w:t>
      </w:r>
      <w:r w:rsidR="007B67F0">
        <w:t xml:space="preserve">eft on to </w:t>
      </w:r>
      <w:r w:rsidR="004730BD">
        <w:t xml:space="preserve">Fleet Street, local access </w:t>
      </w:r>
      <w:r w:rsidR="00AD484B">
        <w:t xml:space="preserve">and deliveries </w:t>
      </w:r>
      <w:r w:rsidR="004730BD">
        <w:t>will continue to be permitted in</w:t>
      </w:r>
      <w:r w:rsidR="0035581B">
        <w:t xml:space="preserve"> the area</w:t>
      </w:r>
      <w:r w:rsidR="004730BD">
        <w:t xml:space="preserve">.  </w:t>
      </w:r>
    </w:p>
    <w:p w14:paraId="69AF38E6" w14:textId="075BE43C" w:rsidR="007F7C68" w:rsidRDefault="007F7C68" w:rsidP="005D408E">
      <w:pPr>
        <w:jc w:val="both"/>
      </w:pPr>
      <w:r w:rsidRPr="007F7C68">
        <w:t xml:space="preserve">The proposal </w:t>
      </w:r>
      <w:r w:rsidR="00F34B76">
        <w:t>will</w:t>
      </w:r>
      <w:r w:rsidRPr="007F7C68">
        <w:t xml:space="preserve"> be operational during the times of 7am-7pm daily</w:t>
      </w:r>
      <w:r w:rsidR="00F34B76">
        <w:t>,</w:t>
      </w:r>
      <w:r w:rsidRPr="007F7C68">
        <w:t xml:space="preserve"> </w:t>
      </w:r>
      <w:r w:rsidR="00F34B76">
        <w:t>o</w:t>
      </w:r>
      <w:r w:rsidRPr="007F7C68">
        <w:t>utside of these hours vehicular traffic will be permitted to access these areas as they currently do</w:t>
      </w:r>
      <w:r w:rsidR="00DB2B59">
        <w:t>,</w:t>
      </w:r>
      <w:r w:rsidRPr="007F7C68">
        <w:t xml:space="preserve"> at the time of writing.</w:t>
      </w:r>
    </w:p>
    <w:p w14:paraId="5E549C9E" w14:textId="0A2933A7" w:rsidR="00365A28" w:rsidRDefault="005D408E" w:rsidP="005D408E">
      <w:pPr>
        <w:jc w:val="both"/>
      </w:pPr>
      <w:r w:rsidRPr="005D408E">
        <w:rPr>
          <w:b/>
          <w:bCs/>
        </w:rPr>
        <w:t>Appendix A</w:t>
      </w:r>
      <w:r>
        <w:t xml:space="preserve"> consists of drawings showing the existing and proposed changes to traffic directions for vehicles, cyclists and bus traffic.</w:t>
      </w:r>
    </w:p>
    <w:p w14:paraId="0E31A342" w14:textId="00005A44" w:rsidR="00C93D3E" w:rsidRDefault="00C93D3E" w:rsidP="00C93D3E">
      <w:pPr>
        <w:jc w:val="both"/>
      </w:pPr>
      <w:r w:rsidRPr="00C65EBA">
        <w:t xml:space="preserve">It is anticipated that the works will take place over approximately a </w:t>
      </w:r>
      <w:r>
        <w:t>1</w:t>
      </w:r>
      <w:r w:rsidRPr="00C65EBA">
        <w:t>-week period</w:t>
      </w:r>
      <w:r>
        <w:t xml:space="preserve"> during off-peak periods and/or at night. Traffic management measures will be implemented to ensure access is maintained to properties and will limit disruption to traffic in the area during the works. </w:t>
      </w:r>
    </w:p>
    <w:p w14:paraId="79DB2714" w14:textId="68F7185B" w:rsidR="00695B61" w:rsidRPr="00C12756" w:rsidRDefault="00D02EEB" w:rsidP="002713B0">
      <w:pPr>
        <w:pStyle w:val="Heading2"/>
        <w:numPr>
          <w:ilvl w:val="1"/>
          <w:numId w:val="61"/>
        </w:numPr>
        <w:spacing w:after="120"/>
        <w:ind w:left="567" w:hanging="567"/>
      </w:pPr>
      <w:bookmarkStart w:id="40" w:name="_Toc172802430"/>
      <w:bookmarkStart w:id="41" w:name="_Toc525068566"/>
      <w:bookmarkStart w:id="42" w:name="_Hlk525733786"/>
      <w:r w:rsidRPr="00C12756">
        <w:t xml:space="preserve">Background </w:t>
      </w:r>
      <w:r w:rsidR="00B27135">
        <w:t>and Context</w:t>
      </w:r>
      <w:bookmarkEnd w:id="40"/>
      <w:r w:rsidR="00B27135">
        <w:t xml:space="preserve"> </w:t>
      </w:r>
    </w:p>
    <w:p w14:paraId="7E7D6939" w14:textId="7A2552C8" w:rsidR="00E82D85" w:rsidRPr="002713B0" w:rsidRDefault="00E82D85" w:rsidP="002713B0">
      <w:pPr>
        <w:pStyle w:val="Heading2"/>
        <w:numPr>
          <w:ilvl w:val="2"/>
          <w:numId w:val="61"/>
        </w:numPr>
        <w:spacing w:after="120"/>
      </w:pPr>
      <w:bookmarkStart w:id="43" w:name="_Toc172802431"/>
      <w:r w:rsidRPr="002713B0">
        <w:t xml:space="preserve">Dublin City Development Plan </w:t>
      </w:r>
      <w:r w:rsidR="00C12756" w:rsidRPr="002713B0">
        <w:t>2022-2028</w:t>
      </w:r>
      <w:bookmarkEnd w:id="43"/>
    </w:p>
    <w:p w14:paraId="4E566D01" w14:textId="2DF32284" w:rsidR="00E82D85" w:rsidRPr="002713B0" w:rsidRDefault="008C4792" w:rsidP="00E82D85">
      <w:pPr>
        <w:jc w:val="both"/>
        <w:rPr>
          <w:i/>
          <w:iCs/>
        </w:rPr>
      </w:pPr>
      <w:r>
        <w:t xml:space="preserve">Dublin City </w:t>
      </w:r>
      <w:r w:rsidR="00E82D85" w:rsidRPr="002713B0">
        <w:t>Development Plan</w:t>
      </w:r>
      <w:r w:rsidR="00A84410">
        <w:t xml:space="preserve">’s </w:t>
      </w:r>
      <w:r>
        <w:t>(DC</w:t>
      </w:r>
      <w:r w:rsidR="00A84410">
        <w:t>DP)</w:t>
      </w:r>
      <w:r w:rsidR="00E82D85" w:rsidRPr="002713B0">
        <w:t xml:space="preserve"> vision is</w:t>
      </w:r>
      <w:r w:rsidR="00B27135">
        <w:t xml:space="preserve">, </w:t>
      </w:r>
      <w:r w:rsidR="00E82D85" w:rsidRPr="002713B0">
        <w:t>“</w:t>
      </w:r>
      <w:r w:rsidR="00E82D85" w:rsidRPr="002713B0">
        <w:rPr>
          <w:i/>
          <w:iCs/>
        </w:rPr>
        <w:t xml:space="preserve">Within the next 10 years, Dublin will have an established international reputation as one of Europe’s most sustainable, dynamic and resourceful city regions. Dublin, through the shared vision of its citizens and civic leaders, will be a beautiful, compact city, with a distinct character, a vibrant culture and a diverse, smart, green, innovation-based economy. It will be a socially inclusive city of urban neighbourhoods with excellent community and civic infrastructure based on the principles of the </w:t>
      </w:r>
      <w:r w:rsidR="00F723BA" w:rsidRPr="002713B0">
        <w:rPr>
          <w:i/>
          <w:iCs/>
        </w:rPr>
        <w:t>15-minute</w:t>
      </w:r>
      <w:r w:rsidR="00E82D85" w:rsidRPr="002713B0">
        <w:rPr>
          <w:i/>
          <w:iCs/>
        </w:rPr>
        <w:t xml:space="preserve"> city, all connected by an exemplary public transport, cycling and walking system and interwoven with a </w:t>
      </w:r>
      <w:r w:rsidR="00F723BA" w:rsidRPr="002713B0">
        <w:rPr>
          <w:i/>
          <w:iCs/>
        </w:rPr>
        <w:t>high-quality</w:t>
      </w:r>
      <w:r w:rsidR="00E82D85" w:rsidRPr="002713B0">
        <w:rPr>
          <w:i/>
          <w:iCs/>
        </w:rPr>
        <w:t xml:space="preserve"> bio-diverse, green space network. In short, the vision is for a capital city where people will seek to live, work, experience, invest and socialise, as a matter of choice.”</w:t>
      </w:r>
    </w:p>
    <w:p w14:paraId="2F06FA57" w14:textId="77777777" w:rsidR="007A56C5" w:rsidRDefault="00E20355" w:rsidP="008C4792">
      <w:pPr>
        <w:jc w:val="both"/>
      </w:pPr>
      <w:r>
        <w:t>To realise this vision the DCDP has a variety of policies and objectives including</w:t>
      </w:r>
      <w:r w:rsidR="007A56C5">
        <w:t xml:space="preserve">: </w:t>
      </w:r>
    </w:p>
    <w:p w14:paraId="3E87CC45" w14:textId="0AC7D4CB" w:rsidR="008C4792" w:rsidRDefault="00E20355" w:rsidP="008C4792">
      <w:pPr>
        <w:jc w:val="both"/>
      </w:pPr>
      <w:r w:rsidRPr="002713B0">
        <w:rPr>
          <w:b/>
          <w:bCs/>
        </w:rPr>
        <w:t>Objective SMT05</w:t>
      </w:r>
      <w:r w:rsidR="008C4792">
        <w:t xml:space="preserve"> </w:t>
      </w:r>
      <w:r w:rsidR="008C4792" w:rsidRPr="002713B0">
        <w:t>“</w:t>
      </w:r>
      <w:r w:rsidR="008C4792" w:rsidRPr="002713B0">
        <w:rPr>
          <w:i/>
          <w:iCs/>
        </w:rPr>
        <w:t xml:space="preserve">To review the City Centre Transport Plan 2016 in collaboration with the NTA in the lifetime of the plan, setting out a clear strategy to prioritise active travel modes and public transport use, whilst ensuring the integration of </w:t>
      </w:r>
      <w:r w:rsidR="00F723BA" w:rsidRPr="002713B0">
        <w:rPr>
          <w:i/>
          <w:iCs/>
        </w:rPr>
        <w:t>high-quality</w:t>
      </w:r>
      <w:r w:rsidR="008C4792" w:rsidRPr="002713B0">
        <w:rPr>
          <w:i/>
          <w:iCs/>
        </w:rPr>
        <w:t xml:space="preserve"> public realm.</w:t>
      </w:r>
      <w:r w:rsidR="008C4792" w:rsidRPr="002713B0">
        <w:t>”</w:t>
      </w:r>
    </w:p>
    <w:p w14:paraId="00ED3ED2" w14:textId="6B7EDB5D" w:rsidR="00F6764A" w:rsidRDefault="00F6764A" w:rsidP="002713B0">
      <w:pPr>
        <w:pStyle w:val="Heading2"/>
        <w:numPr>
          <w:ilvl w:val="2"/>
          <w:numId w:val="61"/>
        </w:numPr>
        <w:spacing w:after="120"/>
      </w:pPr>
      <w:bookmarkStart w:id="44" w:name="_Toc172802432"/>
      <w:r>
        <w:t>Dublin City Centre Transport Plan 2023</w:t>
      </w:r>
      <w:bookmarkEnd w:id="44"/>
    </w:p>
    <w:p w14:paraId="0D7D39A9" w14:textId="0CA14B5A" w:rsidR="007C5F03" w:rsidRPr="002713B0" w:rsidRDefault="007C5F03" w:rsidP="002713B0">
      <w:pPr>
        <w:jc w:val="both"/>
      </w:pPr>
      <w:r w:rsidRPr="004E51C9">
        <w:t xml:space="preserve">The </w:t>
      </w:r>
      <w:r w:rsidRPr="006128C7">
        <w:rPr>
          <w:i/>
        </w:rPr>
        <w:t>Dublin City Centre Transport Plan 2023</w:t>
      </w:r>
      <w:r w:rsidRPr="00EC1954">
        <w:t xml:space="preserve"> </w:t>
      </w:r>
      <w:r w:rsidR="003B2E5E">
        <w:t xml:space="preserve">(DCCTP) was finalised in 2024 </w:t>
      </w:r>
      <w:r>
        <w:t>by Dublin City Council</w:t>
      </w:r>
      <w:r w:rsidR="003B2E5E">
        <w:t xml:space="preserve">.  The purpose of the DCCTP </w:t>
      </w:r>
      <w:r w:rsidR="00D55A45">
        <w:t xml:space="preserve">was </w:t>
      </w:r>
      <w:r w:rsidR="003B2E5E">
        <w:t>“</w:t>
      </w:r>
      <w:r w:rsidRPr="002713B0">
        <w:rPr>
          <w:i/>
          <w:iCs/>
        </w:rPr>
        <w:t xml:space="preserve">to identify and prioritise changes to the current transport arrangements which are necessary to fulfil the vision for the </w:t>
      </w:r>
      <w:proofErr w:type="gramStart"/>
      <w:r w:rsidRPr="002713B0">
        <w:rPr>
          <w:i/>
          <w:iCs/>
        </w:rPr>
        <w:t>City</w:t>
      </w:r>
      <w:proofErr w:type="gramEnd"/>
      <w:r w:rsidRPr="002713B0">
        <w:rPr>
          <w:i/>
          <w:iCs/>
        </w:rPr>
        <w:t xml:space="preserve"> as a sustainable, dynamic, and inclusive place, as set out in the Dublin City Development Plan.</w:t>
      </w:r>
      <w:r w:rsidR="003B2E5E" w:rsidRPr="002713B0">
        <w:rPr>
          <w:i/>
          <w:iCs/>
        </w:rPr>
        <w:t>”</w:t>
      </w:r>
      <w:r w:rsidRPr="002713B0">
        <w:t xml:space="preserve"> </w:t>
      </w:r>
    </w:p>
    <w:p w14:paraId="4E241F0A" w14:textId="529DD6DC" w:rsidR="007C5F03" w:rsidRDefault="007C5F03" w:rsidP="007C5F03">
      <w:pPr>
        <w:jc w:val="both"/>
      </w:pPr>
      <w:r w:rsidRPr="002713B0">
        <w:lastRenderedPageBreak/>
        <w:t>The plan also facilitates the implementation of the N</w:t>
      </w:r>
      <w:r w:rsidR="00E13B3C">
        <w:t xml:space="preserve">ational </w:t>
      </w:r>
      <w:r w:rsidRPr="002713B0">
        <w:t>T</w:t>
      </w:r>
      <w:r w:rsidR="00E13B3C">
        <w:t xml:space="preserve">ransport </w:t>
      </w:r>
      <w:r w:rsidRPr="002713B0">
        <w:t>A</w:t>
      </w:r>
      <w:r w:rsidR="00E13B3C">
        <w:t>uthority</w:t>
      </w:r>
      <w:r w:rsidRPr="002713B0">
        <w:t xml:space="preserve">’s </w:t>
      </w:r>
      <w:r w:rsidRPr="002713B0">
        <w:rPr>
          <w:i/>
          <w:iCs/>
        </w:rPr>
        <w:t>Transport Strategy for the Greater Dublin Area 2022-</w:t>
      </w:r>
      <w:r w:rsidR="00E13B3C" w:rsidRPr="00E13B3C">
        <w:rPr>
          <w:i/>
          <w:iCs/>
        </w:rPr>
        <w:t>20</w:t>
      </w:r>
      <w:r w:rsidRPr="002713B0">
        <w:rPr>
          <w:i/>
          <w:iCs/>
        </w:rPr>
        <w:t xml:space="preserve">42 </w:t>
      </w:r>
      <w:r w:rsidRPr="002713B0">
        <w:t xml:space="preserve">by providing a more detailed framework for accommodating significantly higher numbers of people travelling into the City Centre, </w:t>
      </w:r>
      <w:proofErr w:type="gramStart"/>
      <w:r w:rsidRPr="002713B0">
        <w:t>in particular by</w:t>
      </w:r>
      <w:proofErr w:type="gramEnd"/>
      <w:r w:rsidRPr="002713B0">
        <w:t xml:space="preserve"> rail, bus, cycling and walking.</w:t>
      </w:r>
    </w:p>
    <w:p w14:paraId="5E63B19A" w14:textId="0B0DD005" w:rsidR="00BF0176" w:rsidRPr="002713B0" w:rsidRDefault="00D23FDD" w:rsidP="002713B0">
      <w:pPr>
        <w:jc w:val="both"/>
        <w:rPr>
          <w:i/>
          <w:iCs/>
        </w:rPr>
      </w:pPr>
      <w:r>
        <w:t xml:space="preserve">The plan </w:t>
      </w:r>
      <w:r w:rsidR="00F717C1">
        <w:t>also gives local effect to the following national policies for Dublin City Centre</w:t>
      </w:r>
      <w:r w:rsidR="00BF0176">
        <w:t xml:space="preserve"> to national </w:t>
      </w:r>
      <w:r w:rsidR="00691D5B">
        <w:t>policy</w:t>
      </w:r>
      <w:r w:rsidR="00BF0176">
        <w:t xml:space="preserve"> </w:t>
      </w:r>
      <w:r w:rsidR="00F723BA">
        <w:t>including</w:t>
      </w:r>
      <w:r w:rsidR="00BF0176">
        <w:t xml:space="preserve"> </w:t>
      </w:r>
      <w:r w:rsidR="00BF0176" w:rsidRPr="002713B0">
        <w:rPr>
          <w:i/>
          <w:iCs/>
        </w:rPr>
        <w:t>Climate Action Plan</w:t>
      </w:r>
      <w:r w:rsidR="00BF0176">
        <w:t xml:space="preserve">, </w:t>
      </w:r>
      <w:r w:rsidR="00BF0176" w:rsidRPr="00BF0176">
        <w:rPr>
          <w:i/>
          <w:iCs/>
        </w:rPr>
        <w:t xml:space="preserve">National Sustainable Mobility Policy, </w:t>
      </w:r>
      <w:r w:rsidR="00BF0176" w:rsidRPr="002713B0">
        <w:t xml:space="preserve">and </w:t>
      </w:r>
      <w:r w:rsidR="00BF0176" w:rsidRPr="002713B0">
        <w:rPr>
          <w:i/>
          <w:iCs/>
        </w:rPr>
        <w:t>National Investment Framework for Transport in Ireland</w:t>
      </w:r>
      <w:r w:rsidR="00BF0176">
        <w:rPr>
          <w:i/>
          <w:iCs/>
        </w:rPr>
        <w:t xml:space="preserve">. </w:t>
      </w:r>
    </w:p>
    <w:p w14:paraId="213D0E98" w14:textId="27180894" w:rsidR="00F717C1" w:rsidRDefault="00F717C1" w:rsidP="00BF0176">
      <w:pPr>
        <w:jc w:val="both"/>
      </w:pPr>
      <w:r w:rsidRPr="002713B0">
        <w:rPr>
          <w:i/>
          <w:iCs/>
        </w:rPr>
        <w:t>Climate Action Plan 2023</w:t>
      </w:r>
      <w:r w:rsidR="006E578E">
        <w:t xml:space="preserve">, </w:t>
      </w:r>
      <w:r w:rsidR="001D5EE0">
        <w:t xml:space="preserve">prepared by the </w:t>
      </w:r>
      <w:r w:rsidR="006E578E">
        <w:t>Government of Ireland</w:t>
      </w:r>
      <w:r w:rsidR="00A07197">
        <w:t xml:space="preserve"> </w:t>
      </w:r>
      <w:r w:rsidR="00A07197" w:rsidRPr="002713B0">
        <w:t xml:space="preserve">lays out a roadmap of actions which will ultimately lead to meeting </w:t>
      </w:r>
      <w:r w:rsidR="00A07197">
        <w:t xml:space="preserve">the </w:t>
      </w:r>
      <w:r w:rsidR="00A07197" w:rsidRPr="002713B0">
        <w:t xml:space="preserve">national climate objective of </w:t>
      </w:r>
      <w:r w:rsidR="00A07197">
        <w:t>“</w:t>
      </w:r>
      <w:r w:rsidR="00A07197" w:rsidRPr="002713B0">
        <w:t>pursuing and achieving, by no later than the end of the year 2050, the transition to a climate resilient, biodiversity rich, environmentally sustainable and climate neutral economy</w:t>
      </w:r>
      <w:r w:rsidR="00A07197">
        <w:t>”</w:t>
      </w:r>
      <w:r w:rsidR="00A07197" w:rsidRPr="002713B0">
        <w:t>. It aligns with the legally binding economy-wide carbon budgets and sectoral emissions ceilings that were agreed by Government in July 2022.</w:t>
      </w:r>
      <w:r w:rsidR="00A07197">
        <w:t xml:space="preserve"> It s</w:t>
      </w:r>
      <w:r w:rsidR="003A1449">
        <w:t xml:space="preserve">ets </w:t>
      </w:r>
      <w:r w:rsidR="003A1449" w:rsidRPr="002713B0">
        <w:t>a target to reduce transport emissions nationally by 50%.</w:t>
      </w:r>
    </w:p>
    <w:p w14:paraId="7F064775" w14:textId="77777777" w:rsidR="009B3043" w:rsidRDefault="00F717C1" w:rsidP="009B3043">
      <w:pPr>
        <w:jc w:val="both"/>
      </w:pPr>
      <w:r w:rsidRPr="002713B0">
        <w:rPr>
          <w:i/>
          <w:iCs/>
        </w:rPr>
        <w:t xml:space="preserve">National Sustainable </w:t>
      </w:r>
      <w:r w:rsidR="006E578E" w:rsidRPr="002713B0">
        <w:rPr>
          <w:i/>
          <w:iCs/>
        </w:rPr>
        <w:t>Mobility</w:t>
      </w:r>
      <w:r w:rsidRPr="002713B0">
        <w:rPr>
          <w:i/>
          <w:iCs/>
        </w:rPr>
        <w:t xml:space="preserve"> Policy</w:t>
      </w:r>
      <w:r w:rsidR="00B94F43">
        <w:t xml:space="preserve"> prepared by the </w:t>
      </w:r>
      <w:r w:rsidR="00E55763">
        <w:t>Department of Transport</w:t>
      </w:r>
      <w:r w:rsidR="00BF0176">
        <w:t xml:space="preserve"> </w:t>
      </w:r>
      <w:r w:rsidR="0063299E">
        <w:t>sets out a framework for active travel (walking and cycling) and public transport journ</w:t>
      </w:r>
      <w:r w:rsidR="00D25881">
        <w:t xml:space="preserve">eys to help Ireland meets </w:t>
      </w:r>
      <w:r w:rsidR="00BF0176">
        <w:t>its</w:t>
      </w:r>
      <w:r w:rsidR="00D25881">
        <w:t xml:space="preserve"> climate obligations. </w:t>
      </w:r>
      <w:r w:rsidR="00BF0176" w:rsidRPr="002713B0">
        <w:t>It also includes demand management and behavioural change measures to manage daily travel demand more efficiently and to reduce the journeys taken by private car.</w:t>
      </w:r>
      <w:r w:rsidR="009B3043">
        <w:t xml:space="preserve"> </w:t>
      </w:r>
      <w:r w:rsidR="00BF0176" w:rsidRPr="002713B0">
        <w:t>The policy aims to deliver at least 500,000 additional daily active travel and public transport journeys by 2030 and a 10% reduction in the number of kilometres driven by fossil fuelled cars. </w:t>
      </w:r>
    </w:p>
    <w:p w14:paraId="1192C1F9" w14:textId="62ADEEF6" w:rsidR="00FB5CF4" w:rsidRDefault="006E578E" w:rsidP="009B3043">
      <w:pPr>
        <w:jc w:val="both"/>
      </w:pPr>
      <w:r w:rsidRPr="002713B0">
        <w:rPr>
          <w:i/>
          <w:iCs/>
        </w:rPr>
        <w:t>National</w:t>
      </w:r>
      <w:r w:rsidR="00F717C1" w:rsidRPr="002713B0">
        <w:rPr>
          <w:i/>
          <w:iCs/>
        </w:rPr>
        <w:t xml:space="preserve"> </w:t>
      </w:r>
      <w:r w:rsidRPr="002713B0">
        <w:rPr>
          <w:i/>
          <w:iCs/>
        </w:rPr>
        <w:t xml:space="preserve">Investment Framework for Transport in Ireland </w:t>
      </w:r>
      <w:r w:rsidR="009B3043" w:rsidRPr="002713B0">
        <w:t xml:space="preserve">prepared by the </w:t>
      </w:r>
      <w:r w:rsidR="00FB5CF4" w:rsidRPr="002713B0">
        <w:t>Department of Transport</w:t>
      </w:r>
      <w:r w:rsidR="002B65A0">
        <w:t xml:space="preserve">, it </w:t>
      </w:r>
      <w:r w:rsidR="00372DB9">
        <w:t xml:space="preserve">ensures </w:t>
      </w:r>
      <w:r w:rsidR="002B65A0" w:rsidRPr="002713B0">
        <w:t>sectoral investment is aligned with the National Planning Framework (NPF) and delivery of the ten National Strategic Outcomes (NSOs).</w:t>
      </w:r>
    </w:p>
    <w:p w14:paraId="3F06ADEC" w14:textId="5FCC73DD" w:rsidR="005779EA" w:rsidRPr="002713B0" w:rsidRDefault="005779EA" w:rsidP="005779EA">
      <w:pPr>
        <w:jc w:val="both"/>
        <w:rPr>
          <w:b/>
          <w:bCs/>
          <w:i/>
          <w:iCs/>
        </w:rPr>
      </w:pPr>
      <w:r w:rsidRPr="002713B0">
        <w:rPr>
          <w:b/>
          <w:bCs/>
          <w:i/>
          <w:iCs/>
        </w:rPr>
        <w:t xml:space="preserve">Aston Quay </w:t>
      </w:r>
    </w:p>
    <w:p w14:paraId="4DC32D47" w14:textId="302613B5" w:rsidR="00693381" w:rsidRDefault="005779EA" w:rsidP="009B3043">
      <w:pPr>
        <w:jc w:val="both"/>
      </w:pPr>
      <w:r w:rsidRPr="00785181">
        <w:t xml:space="preserve">The proposed </w:t>
      </w:r>
      <w:r w:rsidR="0006050F">
        <w:t>measure</w:t>
      </w:r>
      <w:r w:rsidR="0006050F" w:rsidRPr="00785181">
        <w:t xml:space="preserve"> </w:t>
      </w:r>
      <w:r w:rsidR="00465409">
        <w:t xml:space="preserve">is </w:t>
      </w:r>
      <w:r w:rsidRPr="00785181">
        <w:t>s</w:t>
      </w:r>
      <w:r w:rsidR="00465409">
        <w:t xml:space="preserve">upported as part of </w:t>
      </w:r>
      <w:r w:rsidRPr="00785181">
        <w:t xml:space="preserve">the DCCTP proposals for </w:t>
      </w:r>
      <w:r w:rsidR="00E148D6" w:rsidRPr="00785181">
        <w:t xml:space="preserve">Aston Quay </w:t>
      </w:r>
      <w:r w:rsidR="00CC70CA" w:rsidRPr="00785181">
        <w:t xml:space="preserve">which details that </w:t>
      </w:r>
      <w:r w:rsidRPr="00785181">
        <w:t xml:space="preserve">private vehicles along the north and south quays will be removed at these locations leaving the space for buses, taxis, cyclists and pedestrians only. </w:t>
      </w:r>
    </w:p>
    <w:p w14:paraId="3894360F" w14:textId="7C01561D" w:rsidR="00C359C6" w:rsidRPr="00ED7542" w:rsidRDefault="00C359C6" w:rsidP="009B3043">
      <w:pPr>
        <w:jc w:val="both"/>
      </w:pPr>
      <w:r>
        <w:t xml:space="preserve">The proposed </w:t>
      </w:r>
      <w:r w:rsidR="0006050F">
        <w:t>measure</w:t>
      </w:r>
      <w:r w:rsidR="003544F5">
        <w:t xml:space="preserve"> will </w:t>
      </w:r>
      <w:r w:rsidR="003B2F44">
        <w:t xml:space="preserve">support </w:t>
      </w:r>
      <w:r w:rsidR="0004799C">
        <w:t xml:space="preserve">sustainable </w:t>
      </w:r>
      <w:r w:rsidR="003B2F44">
        <w:t xml:space="preserve">travel </w:t>
      </w:r>
      <w:r w:rsidR="0004799C">
        <w:t xml:space="preserve">and transport by removing </w:t>
      </w:r>
      <w:r w:rsidR="00C62F38">
        <w:t xml:space="preserve">of </w:t>
      </w:r>
      <w:r w:rsidR="00A76FB5">
        <w:t xml:space="preserve">through traffic </w:t>
      </w:r>
      <w:r w:rsidR="00EB7EB2">
        <w:t>which will allow for more efficient management of the existing road network in this area</w:t>
      </w:r>
      <w:r w:rsidR="001A75F8">
        <w:t xml:space="preserve">, </w:t>
      </w:r>
      <w:r w:rsidR="00A2206A">
        <w:t xml:space="preserve">it will also </w:t>
      </w:r>
      <w:r w:rsidR="004C55FC">
        <w:t xml:space="preserve">improve the </w:t>
      </w:r>
      <w:r w:rsidR="00A2206A">
        <w:t xml:space="preserve">pedestrian environment </w:t>
      </w:r>
      <w:r w:rsidR="001D4A2E">
        <w:t>in the area</w:t>
      </w:r>
      <w:r w:rsidR="00C635C7">
        <w:t xml:space="preserve"> due to the reduction in private </w:t>
      </w:r>
      <w:r w:rsidR="00D2126D">
        <w:t>vehicular</w:t>
      </w:r>
      <w:r w:rsidR="00C635C7">
        <w:t xml:space="preserve"> traffic. </w:t>
      </w:r>
    </w:p>
    <w:p w14:paraId="1C71B331" w14:textId="5A51A0ED" w:rsidR="007C5E83" w:rsidRPr="00E84D4B" w:rsidRDefault="007C5E83" w:rsidP="00E0543B">
      <w:pPr>
        <w:pStyle w:val="Heading2"/>
        <w:numPr>
          <w:ilvl w:val="1"/>
          <w:numId w:val="61"/>
        </w:numPr>
        <w:spacing w:after="120"/>
        <w:ind w:left="567" w:hanging="567"/>
      </w:pPr>
      <w:bookmarkStart w:id="45" w:name="_Toc168997208"/>
      <w:bookmarkStart w:id="46" w:name="_Toc169018134"/>
      <w:bookmarkStart w:id="47" w:name="_Toc169076248"/>
      <w:bookmarkStart w:id="48" w:name="_Toc169076265"/>
      <w:bookmarkStart w:id="49" w:name="_Toc168997211"/>
      <w:bookmarkStart w:id="50" w:name="_Toc169018137"/>
      <w:bookmarkStart w:id="51" w:name="_Toc169076251"/>
      <w:bookmarkStart w:id="52" w:name="_Toc169076268"/>
      <w:bookmarkStart w:id="53" w:name="_Ref526434945"/>
      <w:bookmarkStart w:id="54" w:name="_Toc168997212"/>
      <w:bookmarkStart w:id="55" w:name="_Toc525068563"/>
      <w:bookmarkStart w:id="56" w:name="_Toc172802433"/>
      <w:bookmarkStart w:id="57" w:name="_Hlk526332656"/>
      <w:bookmarkEnd w:id="45"/>
      <w:bookmarkEnd w:id="46"/>
      <w:bookmarkEnd w:id="47"/>
      <w:bookmarkEnd w:id="48"/>
      <w:bookmarkEnd w:id="49"/>
      <w:bookmarkEnd w:id="50"/>
      <w:bookmarkEnd w:id="51"/>
      <w:bookmarkEnd w:id="52"/>
      <w:r w:rsidRPr="00E84D4B">
        <w:t xml:space="preserve">Size of the </w:t>
      </w:r>
      <w:bookmarkEnd w:id="53"/>
      <w:bookmarkEnd w:id="54"/>
      <w:bookmarkEnd w:id="55"/>
      <w:r w:rsidR="00F001A1">
        <w:t>Measure</w:t>
      </w:r>
      <w:bookmarkEnd w:id="56"/>
      <w:r w:rsidR="00F001A1" w:rsidRPr="00E84D4B">
        <w:t xml:space="preserve"> </w:t>
      </w:r>
    </w:p>
    <w:p w14:paraId="50F41799" w14:textId="399B9145" w:rsidR="007C5E83" w:rsidRPr="00E31579" w:rsidRDefault="007C5E83" w:rsidP="000B54F2">
      <w:pPr>
        <w:jc w:val="both"/>
      </w:pPr>
      <w:r w:rsidRPr="002E725C">
        <w:t xml:space="preserve">The proposed </w:t>
      </w:r>
      <w:r w:rsidR="0006050F">
        <w:t>measure</w:t>
      </w:r>
      <w:r w:rsidRPr="002E725C">
        <w:t xml:space="preserve"> involves minor works along approximately </w:t>
      </w:r>
      <w:r w:rsidR="008D2CCC" w:rsidRPr="00D23CD8">
        <w:t>140</w:t>
      </w:r>
      <w:r w:rsidRPr="002E725C">
        <w:t xml:space="preserve">m of </w:t>
      </w:r>
      <w:r w:rsidR="00761CF4" w:rsidRPr="00D23CD8">
        <w:t xml:space="preserve">existing road, from </w:t>
      </w:r>
      <w:r w:rsidRPr="002E725C">
        <w:t xml:space="preserve">the </w:t>
      </w:r>
      <w:r w:rsidR="000C19E3" w:rsidRPr="00D23CD8">
        <w:t xml:space="preserve">eastern end </w:t>
      </w:r>
      <w:r w:rsidRPr="002E725C">
        <w:t>of Aston Quay</w:t>
      </w:r>
      <w:r w:rsidR="000C19E3" w:rsidRPr="00D23CD8">
        <w:t xml:space="preserve"> and the </w:t>
      </w:r>
      <w:r w:rsidR="00564A96" w:rsidRPr="00D23CD8">
        <w:t>western end of Burgh Quay</w:t>
      </w:r>
      <w:r w:rsidR="00C04E85" w:rsidRPr="00D23CD8">
        <w:t>,</w:t>
      </w:r>
      <w:r w:rsidR="00761CF4" w:rsidRPr="00D23CD8">
        <w:t xml:space="preserve"> </w:t>
      </w:r>
      <w:r w:rsidR="00063225" w:rsidRPr="00E27B50">
        <w:t xml:space="preserve">as well as </w:t>
      </w:r>
      <w:r w:rsidR="00063225">
        <w:t xml:space="preserve">the addition of road signage at </w:t>
      </w:r>
      <w:r w:rsidR="00063225" w:rsidRPr="00E27B50">
        <w:t xml:space="preserve">Fleet Street, where it meets Westmoreland </w:t>
      </w:r>
      <w:r w:rsidR="00063225">
        <w:t xml:space="preserve">Street and on Aston Quay </w:t>
      </w:r>
      <w:r w:rsidR="00D2126D">
        <w:t>where</w:t>
      </w:r>
      <w:r w:rsidR="00063225">
        <w:t xml:space="preserve"> it meets Westmoreland Street</w:t>
      </w:r>
      <w:r w:rsidR="00063225" w:rsidRPr="00E27B50">
        <w:t>.</w:t>
      </w:r>
    </w:p>
    <w:p w14:paraId="3F3A21C9" w14:textId="2020DAC3" w:rsidR="007C5E83" w:rsidRPr="009F5C08" w:rsidRDefault="007C5E83" w:rsidP="00E0543B">
      <w:pPr>
        <w:pStyle w:val="Heading2"/>
        <w:numPr>
          <w:ilvl w:val="1"/>
          <w:numId w:val="61"/>
        </w:numPr>
        <w:spacing w:after="120"/>
        <w:ind w:left="567" w:hanging="567"/>
      </w:pPr>
      <w:bookmarkStart w:id="58" w:name="_Toc526369431"/>
      <w:bookmarkStart w:id="59" w:name="_Toc168997213"/>
      <w:bookmarkStart w:id="60" w:name="_Toc172802434"/>
      <w:bookmarkEnd w:id="57"/>
      <w:r w:rsidRPr="009F5C08">
        <w:t xml:space="preserve">Location and Extent of Proposed </w:t>
      </w:r>
      <w:bookmarkEnd w:id="58"/>
      <w:bookmarkEnd w:id="59"/>
      <w:r w:rsidR="0006050F">
        <w:t>Measure</w:t>
      </w:r>
      <w:bookmarkEnd w:id="60"/>
      <w:r w:rsidR="0006050F" w:rsidRPr="009F5C08">
        <w:t xml:space="preserve"> </w:t>
      </w:r>
    </w:p>
    <w:p w14:paraId="342EEC0B" w14:textId="5401B09F" w:rsidR="007C5E83" w:rsidRDefault="007C5E83" w:rsidP="000B54F2">
      <w:pPr>
        <w:jc w:val="both"/>
      </w:pPr>
      <w:r w:rsidRPr="00185519">
        <w:t xml:space="preserve">The proposed </w:t>
      </w:r>
      <w:r w:rsidR="0006050F">
        <w:t>measure</w:t>
      </w:r>
      <w:r w:rsidR="0006050F" w:rsidRPr="00185519">
        <w:t xml:space="preserve"> </w:t>
      </w:r>
      <w:r w:rsidRPr="00185519">
        <w:t>is located along Aston Quay</w:t>
      </w:r>
      <w:r w:rsidR="00F41CB8" w:rsidRPr="00D23CD8">
        <w:t xml:space="preserve"> and extends </w:t>
      </w:r>
      <w:r w:rsidR="00F148B8" w:rsidRPr="00D23CD8">
        <w:t>onto Burgh Quay</w:t>
      </w:r>
      <w:r w:rsidR="00F93E8F" w:rsidRPr="00185519">
        <w:t xml:space="preserve">, </w:t>
      </w:r>
      <w:r w:rsidR="00F148B8" w:rsidRPr="00D23CD8">
        <w:t xml:space="preserve">as well as </w:t>
      </w:r>
      <w:r w:rsidR="00063225">
        <w:t xml:space="preserve">signage works at </w:t>
      </w:r>
      <w:r w:rsidR="00F148B8" w:rsidRPr="00D23CD8">
        <w:t>section</w:t>
      </w:r>
      <w:r w:rsidR="00063225">
        <w:t>s</w:t>
      </w:r>
      <w:r w:rsidR="00F148B8" w:rsidRPr="00D23CD8">
        <w:t xml:space="preserve"> of</w:t>
      </w:r>
      <w:r w:rsidR="00F93E8F" w:rsidRPr="00D23CD8">
        <w:t xml:space="preserve"> </w:t>
      </w:r>
      <w:r w:rsidR="00F93E8F" w:rsidRPr="00185519">
        <w:t>Fleet St</w:t>
      </w:r>
      <w:r w:rsidR="004364FC">
        <w:t>reet</w:t>
      </w:r>
      <w:r w:rsidR="00F93E8F" w:rsidRPr="00185519">
        <w:t xml:space="preserve"> &amp; Westmoreland St</w:t>
      </w:r>
      <w:r w:rsidR="004364FC">
        <w:t>reet</w:t>
      </w:r>
      <w:r w:rsidRPr="00185519">
        <w:t xml:space="preserve">, in Dublin City Centre. </w:t>
      </w:r>
      <w:r w:rsidR="00AF4F86" w:rsidRPr="00185519">
        <w:t xml:space="preserve">The area </w:t>
      </w:r>
      <w:r w:rsidRPr="00185519">
        <w:t xml:space="preserve">is located </w:t>
      </w:r>
      <w:r w:rsidR="00AF4F86" w:rsidRPr="00185519">
        <w:t xml:space="preserve">on the south quays area of the </w:t>
      </w:r>
      <w:r w:rsidR="00F572CA" w:rsidRPr="00185519">
        <w:t>city</w:t>
      </w:r>
      <w:r w:rsidRPr="00185519">
        <w:t xml:space="preserve">. The </w:t>
      </w:r>
      <w:r w:rsidR="005C1F4E">
        <w:t>proposed measure boundary</w:t>
      </w:r>
      <w:r w:rsidRPr="00185519">
        <w:t xml:space="preserve"> includes areas of the </w:t>
      </w:r>
      <w:r w:rsidR="00F03B1E" w:rsidRPr="00D23CD8">
        <w:t>s</w:t>
      </w:r>
      <w:r w:rsidRPr="00185519">
        <w:t xml:space="preserve">outh </w:t>
      </w:r>
      <w:r w:rsidR="00F03B1E" w:rsidRPr="00D23CD8">
        <w:t>q</w:t>
      </w:r>
      <w:r w:rsidRPr="00185519">
        <w:t xml:space="preserve">uays </w:t>
      </w:r>
      <w:r w:rsidR="00185519" w:rsidRPr="00D23CD8">
        <w:t>and</w:t>
      </w:r>
      <w:r w:rsidRPr="00185519">
        <w:t xml:space="preserve"> crosses the southern section of O’Connell Bridge, </w:t>
      </w:r>
      <w:r w:rsidR="00185519" w:rsidRPr="00D23CD8">
        <w:t>bordering</w:t>
      </w:r>
      <w:r w:rsidRPr="00185519">
        <w:t xml:space="preserve"> the southern bank of the River Liffey.</w:t>
      </w:r>
    </w:p>
    <w:p w14:paraId="3401C29D" w14:textId="19A8CAB8" w:rsidR="00AC6ED8" w:rsidRDefault="000E33C4" w:rsidP="00D85C7D">
      <w:pPr>
        <w:jc w:val="both"/>
        <w:rPr>
          <w:rFonts w:ascii="Arial Bold" w:hAnsi="Arial Bold" w:cs="Arial"/>
          <w:b/>
          <w:bCs/>
          <w:color w:val="8CA4D5"/>
          <w:kern w:val="32"/>
          <w:sz w:val="28"/>
          <w:szCs w:val="32"/>
        </w:rPr>
      </w:pPr>
      <w:r w:rsidRPr="00D23CD8">
        <w:rPr>
          <w:b/>
          <w:bCs/>
        </w:rPr>
        <w:t>Appendix B</w:t>
      </w:r>
      <w:r>
        <w:t xml:space="preserve"> </w:t>
      </w:r>
      <w:r w:rsidR="00FE2676">
        <w:t xml:space="preserve">details the </w:t>
      </w:r>
      <w:r w:rsidR="001F3849">
        <w:t xml:space="preserve">proposed measure </w:t>
      </w:r>
      <w:r w:rsidR="00224E52">
        <w:t xml:space="preserve">boundary </w:t>
      </w:r>
      <w:r w:rsidR="0049618C">
        <w:t xml:space="preserve">of the proposed </w:t>
      </w:r>
      <w:r w:rsidR="0006050F">
        <w:t>measure</w:t>
      </w:r>
      <w:r w:rsidR="0049618C">
        <w:t>.</w:t>
      </w:r>
    </w:p>
    <w:p w14:paraId="04F76C59" w14:textId="7B75AD69" w:rsidR="007C5E83" w:rsidRPr="00871DDD" w:rsidRDefault="007C5E83" w:rsidP="00D2126D">
      <w:pPr>
        <w:pStyle w:val="HeadingDocControlandTOCSheet"/>
        <w:numPr>
          <w:ilvl w:val="0"/>
          <w:numId w:val="61"/>
        </w:numPr>
        <w:ind w:left="567" w:hanging="567"/>
      </w:pPr>
      <w:bookmarkStart w:id="61" w:name="_Toc169888080"/>
      <w:bookmarkStart w:id="62" w:name="_Toc169888081"/>
      <w:bookmarkStart w:id="63" w:name="_Toc169888082"/>
      <w:bookmarkStart w:id="64" w:name="_Toc169888083"/>
      <w:bookmarkStart w:id="65" w:name="_Toc169888084"/>
      <w:bookmarkStart w:id="66" w:name="_Toc169888085"/>
      <w:bookmarkStart w:id="67" w:name="_Toc169888086"/>
      <w:bookmarkStart w:id="68" w:name="_Toc168997214"/>
      <w:bookmarkStart w:id="69" w:name="_Toc172802435"/>
      <w:bookmarkEnd w:id="61"/>
      <w:bookmarkEnd w:id="62"/>
      <w:bookmarkEnd w:id="63"/>
      <w:bookmarkEnd w:id="64"/>
      <w:bookmarkEnd w:id="65"/>
      <w:bookmarkEnd w:id="66"/>
      <w:bookmarkEnd w:id="67"/>
      <w:r w:rsidRPr="00871DDD">
        <w:lastRenderedPageBreak/>
        <w:t>Screening for EIA</w:t>
      </w:r>
      <w:bookmarkEnd w:id="41"/>
      <w:bookmarkEnd w:id="68"/>
      <w:bookmarkEnd w:id="69"/>
      <w:r w:rsidRPr="00871DDD">
        <w:t xml:space="preserve"> </w:t>
      </w:r>
    </w:p>
    <w:p w14:paraId="23043EB1" w14:textId="77777777" w:rsidR="007C5E83" w:rsidRPr="00871DDD" w:rsidRDefault="007C5E83" w:rsidP="00E0543B">
      <w:pPr>
        <w:pStyle w:val="Heading2"/>
        <w:numPr>
          <w:ilvl w:val="1"/>
          <w:numId w:val="61"/>
        </w:numPr>
        <w:spacing w:after="120"/>
        <w:ind w:left="567" w:hanging="567"/>
      </w:pPr>
      <w:bookmarkStart w:id="70" w:name="_Toc168997215"/>
      <w:bookmarkStart w:id="71" w:name="_Toc172802436"/>
      <w:bookmarkStart w:id="72" w:name="_Ref526434364"/>
      <w:bookmarkStart w:id="73" w:name="_Toc525068567"/>
      <w:bookmarkEnd w:id="42"/>
      <w:r w:rsidRPr="00871DDD">
        <w:t>Screening for EIA</w:t>
      </w:r>
      <w:bookmarkEnd w:id="70"/>
      <w:bookmarkEnd w:id="71"/>
      <w:r w:rsidRPr="00871DDD">
        <w:t xml:space="preserve"> </w:t>
      </w:r>
      <w:bookmarkEnd w:id="72"/>
      <w:r w:rsidRPr="00871DDD">
        <w:t xml:space="preserve"> </w:t>
      </w:r>
      <w:bookmarkEnd w:id="73"/>
    </w:p>
    <w:p w14:paraId="41E50529" w14:textId="77777777" w:rsidR="00D408BC" w:rsidRPr="00D408BC" w:rsidRDefault="00D408BC" w:rsidP="00D408BC">
      <w:pPr>
        <w:jc w:val="both"/>
      </w:pPr>
      <w:bookmarkStart w:id="74" w:name="_Hlk134520872"/>
      <w:r w:rsidRPr="00D408BC">
        <w:t>This first part of any EIA Screening exercise is to determine if EIA is required as set out in the mandatory and discretionary provisions of the Planning and Development Act, 2000 (as amended) (“the Act”) and Schedule 5 (Part 1 and Part 2) of the Planning and Development Regulations, 2001 (as amended).  Section 172 of the Act provides the legislative basis for mandatory EIA. As noted earlier, the proposed traffic management measures do not fall within any specified class or type of EIA project, for which an EIA may be required, nonetheless, out of an abundance of caution and taking a precautionary approach this EIA screening has been prepared.</w:t>
      </w:r>
    </w:p>
    <w:p w14:paraId="0A03BAC2" w14:textId="77777777" w:rsidR="00D408BC" w:rsidRPr="00D408BC" w:rsidRDefault="00D408BC" w:rsidP="00D408BC">
      <w:pPr>
        <w:jc w:val="both"/>
      </w:pPr>
      <w:r w:rsidRPr="00D408BC">
        <w:t xml:space="preserve">Therefore, even if the measure does constitute a project and a specific class of project under the EIA Directive, this EIA screening report, carries out a screening assessment in accordance with the applicable criteria which would apply to a project falling within a class of sub threshold EIA projects.  </w:t>
      </w:r>
    </w:p>
    <w:p w14:paraId="4C20552E" w14:textId="77777777" w:rsidR="00D408BC" w:rsidRPr="00D408BC" w:rsidRDefault="00D408BC" w:rsidP="00D408BC">
      <w:pPr>
        <w:jc w:val="both"/>
      </w:pPr>
      <w:r w:rsidRPr="00D408BC">
        <w:t xml:space="preserve">This EIA Screening Report is undertaken with reference to the requirements of Annex III of the EIA Directive, which is reflected in Schedule 7 of the Planning and Development Regulations 2001. </w:t>
      </w:r>
    </w:p>
    <w:p w14:paraId="0F70A21A" w14:textId="77777777" w:rsidR="00D408BC" w:rsidRPr="00D408BC" w:rsidRDefault="00D408BC" w:rsidP="00D408BC">
      <w:pPr>
        <w:jc w:val="both"/>
      </w:pPr>
      <w:r w:rsidRPr="00D408BC">
        <w:t xml:space="preserve">In consideration of the requirement to assess the potential for likely significant effects on the environment an examination  of, inter alia, the nature, size, location and cumulative impact is presented in the table below. </w:t>
      </w:r>
    </w:p>
    <w:p w14:paraId="44F02532" w14:textId="212E79A5" w:rsidR="00D408BC" w:rsidRDefault="00D408BC" w:rsidP="004D475E">
      <w:pPr>
        <w:jc w:val="both"/>
      </w:pPr>
      <w:r w:rsidRPr="00D408BC">
        <w:t xml:space="preserve">The  examination is based on professional expertise, </w:t>
      </w:r>
      <w:r w:rsidRPr="00D408BC" w:rsidDel="005D5654">
        <w:t>experience</w:t>
      </w:r>
      <w:r w:rsidRPr="00D408BC">
        <w:t xml:space="preserve"> and having regard to the Source - Pathway - Target' model.</w:t>
      </w:r>
      <w:r w:rsidRPr="00D408BC" w:rsidDel="009C2C6B">
        <w:t xml:space="preserve"> </w:t>
      </w:r>
      <w:r w:rsidRPr="00D408BC">
        <w:t xml:space="preserve"> This screening examination has had regard to the information requirements set out in Annex II A of the EIA Directive which is reflected in  Schedule 7A to the Planning and Development Regulations 2001 (as amended). The table below reflects the OPR Environmental Impact Practice Note 02, which sets out in more detail the application of the Annex III criteria.</w:t>
      </w:r>
    </w:p>
    <w:p w14:paraId="1D7A420F" w14:textId="77777777" w:rsidR="00BE231F" w:rsidRDefault="00BE231F" w:rsidP="004D475E">
      <w:pPr>
        <w:jc w:val="both"/>
        <w:rPr>
          <w:b/>
          <w:bCs/>
        </w:rPr>
      </w:pPr>
    </w:p>
    <w:p w14:paraId="4F1AA5D9" w14:textId="5D5C9C97" w:rsidR="007C5E83" w:rsidRPr="00CE77DC" w:rsidRDefault="00F723BA" w:rsidP="004D475E">
      <w:pPr>
        <w:jc w:val="both"/>
        <w:rPr>
          <w:b/>
          <w:bCs/>
        </w:rPr>
      </w:pPr>
      <w:r>
        <w:rPr>
          <w:b/>
          <w:bCs/>
        </w:rPr>
        <w:t>Table 3-</w:t>
      </w:r>
      <w:r w:rsidR="006D2144">
        <w:rPr>
          <w:b/>
          <w:bCs/>
        </w:rPr>
        <w:t>1</w:t>
      </w:r>
      <w:r w:rsidR="007C5E83" w:rsidRPr="00CE77DC">
        <w:rPr>
          <w:b/>
          <w:bCs/>
        </w:rPr>
        <w:tab/>
      </w:r>
      <w:r w:rsidR="00743A22" w:rsidRPr="00743A22">
        <w:rPr>
          <w:b/>
          <w:bCs/>
        </w:rPr>
        <w:t xml:space="preserve">Assessment of the characteristics and likely significant effects on the environment of the proposed </w:t>
      </w:r>
      <w:r w:rsidR="0006050F">
        <w:rPr>
          <w:b/>
          <w:bCs/>
        </w:rPr>
        <w:t>measure</w:t>
      </w:r>
      <w:r w:rsidR="00743A22" w:rsidRPr="00743A22" w:rsidDel="00743A22">
        <w:rPr>
          <w:b/>
          <w:bCs/>
        </w:rPr>
        <w:t xml:space="preserve"> </w:t>
      </w:r>
    </w:p>
    <w:tbl>
      <w:tblPr>
        <w:tblStyle w:val="GridTable1Light-Accent5"/>
        <w:tblW w:w="9483" w:type="dxa"/>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354"/>
        <w:gridCol w:w="4590"/>
        <w:gridCol w:w="1539"/>
      </w:tblGrid>
      <w:tr w:rsidR="007C5E83" w:rsidRPr="007A4016" w14:paraId="0F0B5DCC" w14:textId="77777777" w:rsidTr="007A4016">
        <w:trPr>
          <w:cnfStyle w:val="100000000000" w:firstRow="1" w:lastRow="0" w:firstColumn="0" w:lastColumn="0" w:oddVBand="0" w:evenVBand="0" w:oddHBand="0"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483" w:type="dxa"/>
            <w:gridSpan w:val="3"/>
            <w:shd w:val="clear" w:color="auto" w:fill="D9D9D9" w:themeFill="background1" w:themeFillShade="D9"/>
          </w:tcPr>
          <w:p w14:paraId="2C99457C" w14:textId="77777777" w:rsidR="007C5E83" w:rsidRPr="007A4016" w:rsidRDefault="007C5E83" w:rsidP="007A4016">
            <w:pPr>
              <w:pStyle w:val="ListParagraph"/>
              <w:numPr>
                <w:ilvl w:val="0"/>
                <w:numId w:val="50"/>
              </w:numPr>
              <w:spacing w:before="60" w:after="60"/>
              <w:ind w:left="567" w:hanging="567"/>
              <w:rPr>
                <w:rFonts w:cs="Arial"/>
                <w:szCs w:val="20"/>
              </w:rPr>
            </w:pPr>
            <w:r w:rsidRPr="007A4016">
              <w:rPr>
                <w:rFonts w:cs="Arial"/>
                <w:szCs w:val="20"/>
              </w:rPr>
              <w:t xml:space="preserve">Characteristics of proposed development </w:t>
            </w:r>
            <w:r w:rsidRPr="007A4016">
              <w:rPr>
                <w:rFonts w:cs="Arial"/>
                <w:i/>
                <w:szCs w:val="20"/>
              </w:rPr>
              <w:t>(including demolition, construction, operation, or decommissioning):</w:t>
            </w:r>
          </w:p>
        </w:tc>
      </w:tr>
      <w:tr w:rsidR="007C5E83" w:rsidRPr="007A4016" w14:paraId="4CC686C6" w14:textId="77777777" w:rsidTr="00664A60">
        <w:trPr>
          <w:trHeight w:val="60"/>
          <w:jc w:val="center"/>
        </w:trPr>
        <w:tc>
          <w:tcPr>
            <w:cnfStyle w:val="001000000000" w:firstRow="0" w:lastRow="0" w:firstColumn="1" w:lastColumn="0" w:oddVBand="0" w:evenVBand="0" w:oddHBand="0" w:evenHBand="0" w:firstRowFirstColumn="0" w:firstRowLastColumn="0" w:lastRowFirstColumn="0" w:lastRowLastColumn="0"/>
            <w:tcW w:w="3354" w:type="dxa"/>
            <w:shd w:val="clear" w:color="auto" w:fill="D9D9D9" w:themeFill="background1" w:themeFillShade="D9"/>
          </w:tcPr>
          <w:p w14:paraId="421A13FB" w14:textId="77777777" w:rsidR="007C5E83" w:rsidRPr="007A4016" w:rsidRDefault="007C5E83" w:rsidP="007A4016">
            <w:pPr>
              <w:pStyle w:val="ListParagraph"/>
              <w:spacing w:before="60" w:after="60"/>
              <w:ind w:left="382"/>
              <w:rPr>
                <w:rFonts w:cs="Arial"/>
                <w:b w:val="0"/>
                <w:szCs w:val="20"/>
                <w:lang w:val="en-GB"/>
              </w:rPr>
            </w:pPr>
          </w:p>
        </w:tc>
        <w:tc>
          <w:tcPr>
            <w:tcW w:w="6129" w:type="dxa"/>
            <w:gridSpan w:val="2"/>
            <w:shd w:val="clear" w:color="auto" w:fill="D9D9D9" w:themeFill="background1" w:themeFillShade="D9"/>
          </w:tcPr>
          <w:p w14:paraId="7D7D58D9" w14:textId="6BF1A98A" w:rsidR="007C5E83" w:rsidRPr="0015773E" w:rsidRDefault="007147AE" w:rsidP="007A4016">
            <w:pPr>
              <w:spacing w:before="60" w:after="60"/>
              <w:cnfStyle w:val="000000000000" w:firstRow="0" w:lastRow="0" w:firstColumn="0" w:lastColumn="0" w:oddVBand="0" w:evenVBand="0" w:oddHBand="0" w:evenHBand="0" w:firstRowFirstColumn="0" w:firstRowLastColumn="0" w:lastRowFirstColumn="0" w:lastRowLastColumn="0"/>
              <w:rPr>
                <w:rFonts w:cs="Arial"/>
                <w:b/>
                <w:szCs w:val="20"/>
              </w:rPr>
            </w:pPr>
            <w:r w:rsidRPr="00BF7B6D">
              <w:rPr>
                <w:rFonts w:cs="Arial"/>
                <w:b/>
                <w:szCs w:val="20"/>
              </w:rPr>
              <w:t xml:space="preserve"> If relevant, briefly describe the characteristics of the development </w:t>
            </w:r>
            <w:r w:rsidRPr="00BF7B6D">
              <w:rPr>
                <w:rFonts w:cs="Arial"/>
                <w:szCs w:val="20"/>
              </w:rPr>
              <w:t>(i.e. the nature and extent):</w:t>
            </w:r>
          </w:p>
        </w:tc>
      </w:tr>
      <w:tr w:rsidR="007C5E83" w:rsidRPr="007A4016" w14:paraId="23B21C7E" w14:textId="77777777" w:rsidTr="00664A60">
        <w:trPr>
          <w:trHeight w:val="842"/>
          <w:jc w:val="center"/>
        </w:trPr>
        <w:tc>
          <w:tcPr>
            <w:cnfStyle w:val="001000000000" w:firstRow="0" w:lastRow="0" w:firstColumn="1" w:lastColumn="0" w:oddVBand="0" w:evenVBand="0" w:oddHBand="0" w:evenHBand="0" w:firstRowFirstColumn="0" w:firstRowLastColumn="0" w:lastRowFirstColumn="0" w:lastRowLastColumn="0"/>
            <w:tcW w:w="3354" w:type="dxa"/>
            <w:shd w:val="clear" w:color="auto" w:fill="D9D9D9" w:themeFill="background1" w:themeFillShade="D9"/>
          </w:tcPr>
          <w:p w14:paraId="772D4333" w14:textId="77777777" w:rsidR="007C5E83" w:rsidRPr="007A4016" w:rsidRDefault="007C5E83" w:rsidP="007A4016">
            <w:pPr>
              <w:pStyle w:val="ListParagraph"/>
              <w:numPr>
                <w:ilvl w:val="0"/>
                <w:numId w:val="18"/>
              </w:numPr>
              <w:spacing w:before="60" w:after="60"/>
              <w:ind w:left="425" w:hanging="425"/>
              <w:rPr>
                <w:rFonts w:cs="Arial"/>
                <w:b w:val="0"/>
                <w:szCs w:val="20"/>
              </w:rPr>
            </w:pPr>
            <w:r w:rsidRPr="007A4016">
              <w:rPr>
                <w:rFonts w:cs="Arial"/>
                <w:b w:val="0"/>
                <w:szCs w:val="20"/>
              </w:rPr>
              <w:t>T</w:t>
            </w:r>
            <w:r w:rsidRPr="007A4016">
              <w:rPr>
                <w:rFonts w:cs="Arial"/>
                <w:b w:val="0"/>
                <w:szCs w:val="20"/>
                <w:lang w:val="en-GB"/>
              </w:rPr>
              <w:t>he size and design of the whole of the proposed development (including any demolition works):</w:t>
            </w:r>
          </w:p>
        </w:tc>
        <w:tc>
          <w:tcPr>
            <w:tcW w:w="6129" w:type="dxa"/>
            <w:gridSpan w:val="2"/>
          </w:tcPr>
          <w:p w14:paraId="1E316E2E" w14:textId="442ED1BB" w:rsidR="001B50A5" w:rsidRPr="001B50A5" w:rsidRDefault="00E55A92" w:rsidP="00D23CD8">
            <w:pPr>
              <w:spacing w:before="60" w:after="60"/>
              <w:jc w:val="both"/>
              <w:cnfStyle w:val="000000000000" w:firstRow="0" w:lastRow="0" w:firstColumn="0" w:lastColumn="0" w:oddVBand="0" w:evenVBand="0" w:oddHBand="0" w:evenHBand="0" w:firstRowFirstColumn="0" w:firstRowLastColumn="0" w:lastRowFirstColumn="0" w:lastRowLastColumn="0"/>
              <w:rPr>
                <w:rFonts w:cs="Arial"/>
              </w:rPr>
            </w:pPr>
            <w:r w:rsidRPr="001B50A5">
              <w:rPr>
                <w:rFonts w:cs="Arial"/>
                <w:szCs w:val="20"/>
              </w:rPr>
              <w:t xml:space="preserve">The proposed </w:t>
            </w:r>
            <w:r w:rsidR="0006050F">
              <w:rPr>
                <w:rFonts w:cs="Arial"/>
                <w:szCs w:val="20"/>
              </w:rPr>
              <w:t>measure</w:t>
            </w:r>
            <w:r w:rsidR="0006050F" w:rsidRPr="001B50A5">
              <w:rPr>
                <w:rFonts w:cs="Arial"/>
                <w:szCs w:val="20"/>
              </w:rPr>
              <w:t xml:space="preserve"> </w:t>
            </w:r>
            <w:r w:rsidRPr="001B50A5">
              <w:rPr>
                <w:rFonts w:cs="Arial"/>
                <w:szCs w:val="20"/>
              </w:rPr>
              <w:t>involves minor works along approximately 140m of existing road, from the eastern end of Aston Quay and the western end of Burgh Quay, as well as within approximately 30m of the existing road along Fleet Street, where it meets Westmoreland Row.</w:t>
            </w:r>
            <w:r w:rsidR="00C2275B" w:rsidRPr="001B50A5">
              <w:rPr>
                <w:rFonts w:cs="Arial"/>
                <w:szCs w:val="20"/>
              </w:rPr>
              <w:t xml:space="preserve"> </w:t>
            </w:r>
            <w:r w:rsidR="001B50A5" w:rsidRPr="001B50A5">
              <w:rPr>
                <w:rFonts w:cs="Arial"/>
                <w:szCs w:val="20"/>
              </w:rPr>
              <w:t xml:space="preserve">New signage, bollards and road markings will be installed to indicate the new arrangements for vehicular traffic. </w:t>
            </w:r>
          </w:p>
          <w:p w14:paraId="37C78515" w14:textId="2F283FDB" w:rsidR="007C5E83" w:rsidRPr="007A4016" w:rsidRDefault="007C5E83" w:rsidP="007A4016">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sidRPr="007A4016">
              <w:rPr>
                <w:rFonts w:cs="Arial"/>
                <w:szCs w:val="20"/>
              </w:rPr>
              <w:t xml:space="preserve">No trees </w:t>
            </w:r>
            <w:r w:rsidR="004D1D5C">
              <w:rPr>
                <w:rFonts w:cs="Arial"/>
                <w:szCs w:val="20"/>
              </w:rPr>
              <w:t xml:space="preserve">or vegetation </w:t>
            </w:r>
            <w:r w:rsidRPr="007A4016">
              <w:rPr>
                <w:rFonts w:cs="Arial"/>
                <w:szCs w:val="20"/>
              </w:rPr>
              <w:t xml:space="preserve">will be </w:t>
            </w:r>
            <w:r w:rsidR="004D1D5C" w:rsidRPr="007A4016">
              <w:rPr>
                <w:rFonts w:cs="Arial"/>
                <w:szCs w:val="20"/>
              </w:rPr>
              <w:t>a</w:t>
            </w:r>
            <w:r w:rsidR="004D1D5C">
              <w:rPr>
                <w:rFonts w:cs="Arial"/>
                <w:szCs w:val="20"/>
              </w:rPr>
              <w:t xml:space="preserve">ffected </w:t>
            </w:r>
            <w:r w:rsidRPr="007A4016">
              <w:rPr>
                <w:rFonts w:cs="Arial"/>
                <w:szCs w:val="20"/>
              </w:rPr>
              <w:t>as part of the works.</w:t>
            </w:r>
          </w:p>
          <w:p w14:paraId="7C4950EA" w14:textId="13DBC635" w:rsidR="007C5E83" w:rsidRPr="007A4016" w:rsidRDefault="00B437E0" w:rsidP="007A4016">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highlight w:val="yellow"/>
              </w:rPr>
            </w:pPr>
            <w:r w:rsidRPr="00F16990">
              <w:rPr>
                <w:rFonts w:cs="Arial"/>
                <w:szCs w:val="20"/>
              </w:rPr>
              <w:t xml:space="preserve">There are no sources of significant waste production likely </w:t>
            </w:r>
            <w:proofErr w:type="gramStart"/>
            <w:r w:rsidRPr="00F16990">
              <w:rPr>
                <w:rFonts w:cs="Arial"/>
                <w:szCs w:val="20"/>
              </w:rPr>
              <w:t>as a result of</w:t>
            </w:r>
            <w:proofErr w:type="gramEnd"/>
            <w:r w:rsidRPr="00F16990">
              <w:rPr>
                <w:rFonts w:cs="Arial"/>
                <w:szCs w:val="20"/>
              </w:rPr>
              <w:t xml:space="preserve"> the proposed </w:t>
            </w:r>
            <w:r w:rsidR="0006050F">
              <w:rPr>
                <w:rFonts w:cs="Arial"/>
                <w:szCs w:val="20"/>
              </w:rPr>
              <w:t>measure</w:t>
            </w:r>
            <w:r w:rsidR="0006050F" w:rsidRPr="00F16990">
              <w:rPr>
                <w:rFonts w:cs="Arial"/>
                <w:szCs w:val="20"/>
              </w:rPr>
              <w:t xml:space="preserve"> </w:t>
            </w:r>
            <w:r w:rsidRPr="00F16990">
              <w:rPr>
                <w:rFonts w:cs="Arial"/>
                <w:szCs w:val="20"/>
              </w:rPr>
              <w:t>during the construction, operational, and</w:t>
            </w:r>
            <w:r>
              <w:rPr>
                <w:rFonts w:cs="Arial"/>
                <w:szCs w:val="20"/>
              </w:rPr>
              <w:t xml:space="preserve"> </w:t>
            </w:r>
            <w:r w:rsidRPr="00F16990">
              <w:rPr>
                <w:rFonts w:cs="Arial"/>
                <w:szCs w:val="20"/>
              </w:rPr>
              <w:t xml:space="preserve">/ or decommissioning stages of the </w:t>
            </w:r>
            <w:r w:rsidR="00992E25">
              <w:rPr>
                <w:rFonts w:cs="Arial"/>
                <w:szCs w:val="20"/>
              </w:rPr>
              <w:t>measure</w:t>
            </w:r>
            <w:r w:rsidRPr="00F16990">
              <w:rPr>
                <w:rFonts w:cs="Arial"/>
                <w:szCs w:val="20"/>
              </w:rPr>
              <w:t>.</w:t>
            </w:r>
            <w:r w:rsidR="002327AC">
              <w:rPr>
                <w:rFonts w:cs="Arial"/>
                <w:szCs w:val="20"/>
              </w:rPr>
              <w:t xml:space="preserve"> </w:t>
            </w:r>
            <w:r w:rsidR="002327AC" w:rsidRPr="00BF7B6D">
              <w:rPr>
                <w:rFonts w:cs="Arial"/>
                <w:szCs w:val="20"/>
              </w:rPr>
              <w:t>No likely significant effects are predicted</w:t>
            </w:r>
            <w:r w:rsidRPr="00F16990">
              <w:rPr>
                <w:rFonts w:cs="Arial"/>
                <w:szCs w:val="20"/>
              </w:rPr>
              <w:t>.</w:t>
            </w:r>
          </w:p>
        </w:tc>
      </w:tr>
      <w:tr w:rsidR="007C5E83" w:rsidRPr="007A4016" w14:paraId="34A45D30" w14:textId="77777777" w:rsidTr="00664A60">
        <w:trPr>
          <w:trHeight w:val="109"/>
          <w:jc w:val="center"/>
        </w:trPr>
        <w:tc>
          <w:tcPr>
            <w:cnfStyle w:val="001000000000" w:firstRow="0" w:lastRow="0" w:firstColumn="1" w:lastColumn="0" w:oddVBand="0" w:evenVBand="0" w:oddHBand="0" w:evenHBand="0" w:firstRowFirstColumn="0" w:firstRowLastColumn="0" w:lastRowFirstColumn="0" w:lastRowLastColumn="0"/>
            <w:tcW w:w="3354" w:type="dxa"/>
            <w:shd w:val="clear" w:color="auto" w:fill="D9D9D9" w:themeFill="background1" w:themeFillShade="D9"/>
          </w:tcPr>
          <w:p w14:paraId="02FBCE71" w14:textId="77777777" w:rsidR="007C5E83" w:rsidRPr="007A4016" w:rsidRDefault="007C5E83" w:rsidP="007A4016">
            <w:pPr>
              <w:pStyle w:val="ListParagraph"/>
              <w:numPr>
                <w:ilvl w:val="0"/>
                <w:numId w:val="18"/>
              </w:numPr>
              <w:spacing w:before="60" w:after="60"/>
              <w:ind w:left="425" w:hanging="425"/>
              <w:rPr>
                <w:rFonts w:cs="Arial"/>
                <w:b w:val="0"/>
                <w:szCs w:val="20"/>
              </w:rPr>
            </w:pPr>
            <w:r w:rsidRPr="00967B52">
              <w:rPr>
                <w:rFonts w:cs="Arial"/>
                <w:b w:val="0"/>
                <w:szCs w:val="20"/>
              </w:rPr>
              <w:t xml:space="preserve">Other existing or permitted projects </w:t>
            </w:r>
            <w:r w:rsidRPr="00967B52">
              <w:rPr>
                <w:rFonts w:cs="Arial"/>
                <w:b w:val="0"/>
                <w:szCs w:val="20"/>
                <w:lang w:val="en-GB"/>
              </w:rPr>
              <w:t xml:space="preserve">(including under other legislation that is subject to </w:t>
            </w:r>
            <w:r w:rsidRPr="00967B52">
              <w:rPr>
                <w:rFonts w:cs="Arial"/>
                <w:b w:val="0"/>
                <w:szCs w:val="20"/>
                <w:lang w:val="en-GB"/>
              </w:rPr>
              <w:lastRenderedPageBreak/>
              <w:t>EIA) that could give rise to cumulative effects:</w:t>
            </w:r>
          </w:p>
        </w:tc>
        <w:tc>
          <w:tcPr>
            <w:tcW w:w="6129" w:type="dxa"/>
            <w:gridSpan w:val="2"/>
          </w:tcPr>
          <w:p w14:paraId="780386FB" w14:textId="1B8D57D9" w:rsidR="00944B7A" w:rsidRDefault="00967B52" w:rsidP="00944B7A">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sidRPr="00964995">
              <w:rPr>
                <w:rFonts w:cs="Arial"/>
                <w:szCs w:val="20"/>
              </w:rPr>
              <w:lastRenderedPageBreak/>
              <w:t>The Dublin City Council,</w:t>
            </w:r>
            <w:r w:rsidRPr="00964995" w:rsidDel="00ED6921">
              <w:rPr>
                <w:rFonts w:cs="Arial"/>
                <w:szCs w:val="20"/>
              </w:rPr>
              <w:t xml:space="preserve"> </w:t>
            </w:r>
            <w:r w:rsidRPr="00964995">
              <w:rPr>
                <w:rFonts w:cs="Arial"/>
                <w:szCs w:val="20"/>
              </w:rPr>
              <w:t xml:space="preserve">An Bord Pleanála (planning searches) websites, and the Department of Housing, Planning and Local Government EIA portal have been accessed to search for </w:t>
            </w:r>
            <w:r w:rsidR="00264B46">
              <w:rPr>
                <w:rFonts w:cs="Arial"/>
                <w:szCs w:val="20"/>
              </w:rPr>
              <w:t xml:space="preserve">existing </w:t>
            </w:r>
            <w:r w:rsidR="00264B46">
              <w:rPr>
                <w:rFonts w:cs="Arial"/>
                <w:szCs w:val="20"/>
              </w:rPr>
              <w:lastRenderedPageBreak/>
              <w:t xml:space="preserve">or approved </w:t>
            </w:r>
            <w:r w:rsidRPr="00964995">
              <w:rPr>
                <w:rFonts w:cs="Arial"/>
                <w:szCs w:val="20"/>
              </w:rPr>
              <w:t xml:space="preserve">planning applications within approximately </w:t>
            </w:r>
            <w:r w:rsidR="002327AC">
              <w:rPr>
                <w:rFonts w:cs="Arial"/>
                <w:szCs w:val="20"/>
              </w:rPr>
              <w:t>500m</w:t>
            </w:r>
            <w:r w:rsidRPr="00964995">
              <w:rPr>
                <w:rFonts w:cs="Arial"/>
                <w:szCs w:val="20"/>
              </w:rPr>
              <w:t xml:space="preserve"> of the proposed </w:t>
            </w:r>
            <w:r w:rsidR="0006050F">
              <w:rPr>
                <w:rFonts w:cs="Arial"/>
                <w:szCs w:val="20"/>
              </w:rPr>
              <w:t>measure</w:t>
            </w:r>
            <w:r w:rsidRPr="00964995">
              <w:rPr>
                <w:rFonts w:cs="Arial"/>
                <w:szCs w:val="20"/>
              </w:rPr>
              <w:t xml:space="preserve">. Small scale and domestic developments were not considered given the nature of the proposed </w:t>
            </w:r>
            <w:r w:rsidR="0006050F">
              <w:rPr>
                <w:rFonts w:cs="Arial"/>
                <w:szCs w:val="20"/>
              </w:rPr>
              <w:t>measure</w:t>
            </w:r>
            <w:r w:rsidRPr="00964995">
              <w:rPr>
                <w:rFonts w:cs="Arial"/>
                <w:szCs w:val="20"/>
              </w:rPr>
              <w:t>.</w:t>
            </w:r>
            <w:r w:rsidR="00944B7A">
              <w:rPr>
                <w:rFonts w:cs="Arial"/>
                <w:szCs w:val="20"/>
              </w:rPr>
              <w:t xml:space="preserve"> No existing or approved projects were identified as having the potential to result in cumulative effects. </w:t>
            </w:r>
          </w:p>
          <w:p w14:paraId="67DA06C0" w14:textId="44B94B6D" w:rsidR="00F52A84" w:rsidRDefault="00967B52" w:rsidP="00967B52">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sidRPr="006128C7">
              <w:rPr>
                <w:rFonts w:cs="Arial"/>
                <w:szCs w:val="20"/>
              </w:rPr>
              <w:t>BusConnects Ballymun / Finglas to City Centre Core Bus Corridor Scheme</w:t>
            </w:r>
            <w:r w:rsidRPr="00A85126">
              <w:rPr>
                <w:rFonts w:cs="Arial"/>
                <w:szCs w:val="20"/>
              </w:rPr>
              <w:t xml:space="preserve"> </w:t>
            </w:r>
            <w:r w:rsidRPr="006128C7">
              <w:rPr>
                <w:rFonts w:cs="Arial"/>
                <w:szCs w:val="20"/>
              </w:rPr>
              <w:t>(ABP Reference No. 314610)</w:t>
            </w:r>
            <w:r w:rsidRPr="00A85126">
              <w:rPr>
                <w:rFonts w:cs="Arial"/>
                <w:szCs w:val="20"/>
              </w:rPr>
              <w:t xml:space="preserve"> is located approximately 810m west of the proposed </w:t>
            </w:r>
            <w:r w:rsidR="0006050F">
              <w:rPr>
                <w:rFonts w:cs="Arial"/>
                <w:szCs w:val="20"/>
              </w:rPr>
              <w:t xml:space="preserve">measure </w:t>
            </w:r>
            <w:r>
              <w:rPr>
                <w:rFonts w:cs="Arial"/>
                <w:szCs w:val="20"/>
              </w:rPr>
              <w:t>at its closest point</w:t>
            </w:r>
            <w:r w:rsidRPr="00A85126">
              <w:rPr>
                <w:rFonts w:cs="Arial"/>
                <w:szCs w:val="20"/>
              </w:rPr>
              <w:t xml:space="preserve">. Due to the nature of the proposed </w:t>
            </w:r>
            <w:r w:rsidR="0006050F">
              <w:rPr>
                <w:rFonts w:cs="Arial"/>
                <w:szCs w:val="20"/>
              </w:rPr>
              <w:t xml:space="preserve">measure </w:t>
            </w:r>
            <w:r>
              <w:rPr>
                <w:rFonts w:cs="Arial"/>
                <w:szCs w:val="20"/>
              </w:rPr>
              <w:t>being a sustainable transport project</w:t>
            </w:r>
            <w:r w:rsidRPr="00A85126">
              <w:rPr>
                <w:rFonts w:cs="Arial"/>
                <w:szCs w:val="20"/>
              </w:rPr>
              <w:t xml:space="preserve">, there is potential for </w:t>
            </w:r>
            <w:r>
              <w:rPr>
                <w:rFonts w:cs="Arial"/>
                <w:szCs w:val="20"/>
              </w:rPr>
              <w:t xml:space="preserve">positive </w:t>
            </w:r>
            <w:r w:rsidRPr="00A85126">
              <w:rPr>
                <w:rFonts w:cs="Arial"/>
                <w:szCs w:val="20"/>
              </w:rPr>
              <w:t xml:space="preserve">in-combination effects </w:t>
            </w:r>
            <w:r>
              <w:rPr>
                <w:rFonts w:cs="Arial"/>
                <w:szCs w:val="20"/>
              </w:rPr>
              <w:t xml:space="preserve">for population and human health, air quality and climate </w:t>
            </w:r>
            <w:r w:rsidRPr="00A85126">
              <w:rPr>
                <w:rFonts w:cs="Arial"/>
                <w:szCs w:val="20"/>
              </w:rPr>
              <w:t>with these projects</w:t>
            </w:r>
            <w:r>
              <w:rPr>
                <w:rFonts w:cs="Arial"/>
                <w:szCs w:val="20"/>
              </w:rPr>
              <w:t>.</w:t>
            </w:r>
          </w:p>
          <w:p w14:paraId="598A513D" w14:textId="5FE0C47A" w:rsidR="004F2AB2" w:rsidRPr="006128C7" w:rsidRDefault="00F52A84" w:rsidP="004F2AB2">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highlight w:val="yellow"/>
              </w:rPr>
            </w:pPr>
            <w:r>
              <w:rPr>
                <w:rFonts w:cs="Arial"/>
                <w:szCs w:val="20"/>
              </w:rPr>
              <w:t xml:space="preserve">At the time of writing, </w:t>
            </w:r>
            <w:r w:rsidR="004F2AB2" w:rsidRPr="00964995">
              <w:rPr>
                <w:rFonts w:cs="Arial"/>
                <w:szCs w:val="20"/>
              </w:rPr>
              <w:t>DCC</w:t>
            </w:r>
            <w:r w:rsidR="004F2AB2">
              <w:rPr>
                <w:rFonts w:cs="Arial"/>
                <w:szCs w:val="20"/>
              </w:rPr>
              <w:t xml:space="preserve"> is</w:t>
            </w:r>
            <w:r w:rsidR="004F2AB2" w:rsidRPr="00964995">
              <w:rPr>
                <w:rFonts w:cs="Arial"/>
                <w:szCs w:val="20"/>
              </w:rPr>
              <w:t xml:space="preserve"> currently progressing similar Traffic Management Measures </w:t>
            </w:r>
            <w:r w:rsidR="004F2AB2">
              <w:rPr>
                <w:rFonts w:cs="Arial"/>
                <w:szCs w:val="20"/>
              </w:rPr>
              <w:t xml:space="preserve">located </w:t>
            </w:r>
            <w:r w:rsidR="004F2AB2" w:rsidRPr="00964995">
              <w:rPr>
                <w:rFonts w:cs="Arial"/>
                <w:szCs w:val="20"/>
              </w:rPr>
              <w:t xml:space="preserve">along </w:t>
            </w:r>
            <w:r w:rsidR="00D664E4" w:rsidRPr="006128C7">
              <w:rPr>
                <w:rFonts w:cs="Arial"/>
                <w:szCs w:val="20"/>
              </w:rPr>
              <w:t>Bachelor’s Walk &amp; Eden Quay</w:t>
            </w:r>
            <w:r w:rsidR="004F2AB2" w:rsidRPr="00964995">
              <w:rPr>
                <w:rFonts w:cs="Arial"/>
                <w:szCs w:val="20"/>
              </w:rPr>
              <w:t xml:space="preserve"> </w:t>
            </w:r>
            <w:r w:rsidR="0009136D">
              <w:rPr>
                <w:rFonts w:cs="Arial"/>
                <w:szCs w:val="20"/>
              </w:rPr>
              <w:t>with changes to signage and road marking</w:t>
            </w:r>
            <w:r w:rsidR="00DE575D">
              <w:rPr>
                <w:rFonts w:cs="Arial"/>
                <w:szCs w:val="20"/>
              </w:rPr>
              <w:t>,</w:t>
            </w:r>
            <w:r w:rsidR="004F2AB2" w:rsidRPr="00964995">
              <w:rPr>
                <w:rFonts w:cs="Arial"/>
                <w:szCs w:val="20"/>
              </w:rPr>
              <w:t xml:space="preserve"> which is located approximately 65 meters </w:t>
            </w:r>
            <w:r w:rsidR="00D664E4">
              <w:rPr>
                <w:rFonts w:cs="Arial"/>
                <w:szCs w:val="20"/>
              </w:rPr>
              <w:t>north</w:t>
            </w:r>
            <w:r w:rsidR="004F2AB2" w:rsidRPr="00964995">
              <w:rPr>
                <w:rFonts w:cs="Arial"/>
                <w:szCs w:val="20"/>
              </w:rPr>
              <w:t xml:space="preserve"> of the proposed </w:t>
            </w:r>
            <w:r w:rsidR="0006050F">
              <w:rPr>
                <w:rFonts w:cs="Arial"/>
                <w:szCs w:val="20"/>
              </w:rPr>
              <w:t>measure</w:t>
            </w:r>
            <w:r w:rsidR="004F2AB2" w:rsidRPr="00964995">
              <w:rPr>
                <w:rFonts w:cs="Arial"/>
                <w:szCs w:val="20"/>
              </w:rPr>
              <w:t>. Th</w:t>
            </w:r>
            <w:r w:rsidR="004F2AB2">
              <w:rPr>
                <w:rFonts w:cs="Arial"/>
                <w:szCs w:val="20"/>
              </w:rPr>
              <w:t>is</w:t>
            </w:r>
            <w:r w:rsidR="004F2AB2" w:rsidRPr="00964995">
              <w:rPr>
                <w:rFonts w:cs="Arial"/>
                <w:szCs w:val="20"/>
              </w:rPr>
              <w:t xml:space="preserve"> </w:t>
            </w:r>
            <w:r w:rsidR="00DE575D">
              <w:rPr>
                <w:rFonts w:cs="Arial"/>
                <w:szCs w:val="20"/>
              </w:rPr>
              <w:t xml:space="preserve">measure  </w:t>
            </w:r>
            <w:r w:rsidR="004F2AB2">
              <w:rPr>
                <w:rFonts w:cs="Arial"/>
                <w:szCs w:val="20"/>
              </w:rPr>
              <w:t xml:space="preserve">is </w:t>
            </w:r>
            <w:r w:rsidR="004F2AB2" w:rsidRPr="00964995">
              <w:rPr>
                <w:rFonts w:cs="Arial"/>
                <w:szCs w:val="20"/>
              </w:rPr>
              <w:t>similar</w:t>
            </w:r>
            <w:r w:rsidR="004F2AB2" w:rsidRPr="00964995">
              <w:rPr>
                <w:rFonts w:cs="Arial"/>
                <w:b/>
                <w:szCs w:val="20"/>
              </w:rPr>
              <w:t xml:space="preserve"> </w:t>
            </w:r>
            <w:r w:rsidR="004F2AB2" w:rsidRPr="00964995">
              <w:rPr>
                <w:rFonts w:cs="Arial"/>
                <w:szCs w:val="20"/>
              </w:rPr>
              <w:t xml:space="preserve">in nature and scale to the proposed </w:t>
            </w:r>
            <w:r w:rsidR="0006050F">
              <w:rPr>
                <w:rFonts w:cs="Arial"/>
                <w:szCs w:val="20"/>
              </w:rPr>
              <w:t>measure</w:t>
            </w:r>
            <w:r w:rsidR="004F2AB2" w:rsidRPr="00964995">
              <w:rPr>
                <w:rFonts w:cs="Arial"/>
                <w:szCs w:val="20"/>
              </w:rPr>
              <w:t xml:space="preserve">. </w:t>
            </w:r>
            <w:r w:rsidR="004F2AB2">
              <w:rPr>
                <w:rFonts w:cs="Arial"/>
                <w:szCs w:val="20"/>
              </w:rPr>
              <w:t xml:space="preserve">There is potential for positive cumulative effects particularly for the sustainable traffic and transport users’ due </w:t>
            </w:r>
            <w:r w:rsidR="006C560E">
              <w:rPr>
                <w:rFonts w:cs="Arial"/>
                <w:szCs w:val="20"/>
              </w:rPr>
              <w:t xml:space="preserve">to the </w:t>
            </w:r>
            <w:r w:rsidR="004F2AB2">
              <w:rPr>
                <w:rFonts w:cs="Arial"/>
                <w:szCs w:val="20"/>
              </w:rPr>
              <w:t xml:space="preserve">reduction in private </w:t>
            </w:r>
            <w:r w:rsidR="00886022">
              <w:rPr>
                <w:rFonts w:cs="Arial"/>
                <w:szCs w:val="20"/>
              </w:rPr>
              <w:t>vehicular</w:t>
            </w:r>
            <w:r w:rsidR="004F2AB2">
              <w:rPr>
                <w:rFonts w:cs="Arial"/>
                <w:szCs w:val="20"/>
              </w:rPr>
              <w:t xml:space="preserve"> traffic which will lead to </w:t>
            </w:r>
            <w:r w:rsidR="001C5F69">
              <w:rPr>
                <w:rFonts w:cs="Arial"/>
                <w:szCs w:val="20"/>
              </w:rPr>
              <w:t xml:space="preserve">potentially </w:t>
            </w:r>
            <w:r w:rsidR="004F2AB2">
              <w:rPr>
                <w:rFonts w:cs="Arial"/>
                <w:szCs w:val="20"/>
              </w:rPr>
              <w:t>positive cumulative effects particularly for public transport and cyclists</w:t>
            </w:r>
            <w:r w:rsidR="006C560E">
              <w:rPr>
                <w:rFonts w:cs="Arial"/>
                <w:szCs w:val="20"/>
              </w:rPr>
              <w:t xml:space="preserve"> </w:t>
            </w:r>
            <w:r w:rsidR="00DB4756">
              <w:rPr>
                <w:rFonts w:cs="Arial"/>
                <w:szCs w:val="20"/>
              </w:rPr>
              <w:t xml:space="preserve">leading to </w:t>
            </w:r>
            <w:r w:rsidR="006C560E">
              <w:rPr>
                <w:rFonts w:cs="Arial"/>
                <w:szCs w:val="20"/>
              </w:rPr>
              <w:t xml:space="preserve">air </w:t>
            </w:r>
            <w:r w:rsidR="00DB4756">
              <w:rPr>
                <w:rFonts w:cs="Arial"/>
                <w:szCs w:val="20"/>
              </w:rPr>
              <w:t xml:space="preserve">quality </w:t>
            </w:r>
            <w:r w:rsidR="006C560E">
              <w:rPr>
                <w:rFonts w:cs="Arial"/>
                <w:szCs w:val="20"/>
              </w:rPr>
              <w:t>and climate benefits</w:t>
            </w:r>
            <w:r w:rsidR="004F2AB2">
              <w:rPr>
                <w:rFonts w:cs="Arial"/>
                <w:szCs w:val="20"/>
              </w:rPr>
              <w:t>.</w:t>
            </w:r>
          </w:p>
          <w:p w14:paraId="2A5B6AC7" w14:textId="5F52E30F" w:rsidR="004F2AB2" w:rsidRPr="003E77D0" w:rsidRDefault="00A2568C" w:rsidP="004F2AB2">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 xml:space="preserve">Furthermore, </w:t>
            </w:r>
            <w:r w:rsidR="00E2288C">
              <w:rPr>
                <w:rFonts w:cs="Arial"/>
                <w:szCs w:val="20"/>
              </w:rPr>
              <w:t xml:space="preserve">a </w:t>
            </w:r>
            <w:r>
              <w:rPr>
                <w:rFonts w:cs="Arial"/>
                <w:szCs w:val="20"/>
              </w:rPr>
              <w:t xml:space="preserve">traffic </w:t>
            </w:r>
            <w:r w:rsidRPr="00754FAF">
              <w:rPr>
                <w:rFonts w:cs="Arial"/>
                <w:i/>
                <w:iCs/>
                <w:szCs w:val="20"/>
              </w:rPr>
              <w:t>Modelling Report</w:t>
            </w:r>
            <w:r w:rsidRPr="003E77D0">
              <w:rPr>
                <w:rFonts w:cs="Arial"/>
                <w:szCs w:val="20"/>
              </w:rPr>
              <w:t xml:space="preserve"> (Jacobs, 2023)</w:t>
            </w:r>
            <w:r w:rsidRPr="00754FAF">
              <w:rPr>
                <w:rFonts w:cs="Arial"/>
                <w:szCs w:val="20"/>
              </w:rPr>
              <w:t xml:space="preserve"> </w:t>
            </w:r>
            <w:r>
              <w:rPr>
                <w:rFonts w:cs="Arial"/>
                <w:szCs w:val="20"/>
              </w:rPr>
              <w:t xml:space="preserve">was developed </w:t>
            </w:r>
            <w:r w:rsidRPr="00754FAF">
              <w:rPr>
                <w:rFonts w:cs="Arial"/>
                <w:szCs w:val="20"/>
              </w:rPr>
              <w:t xml:space="preserve">to support the development of the </w:t>
            </w:r>
            <w:r w:rsidRPr="006128C7">
              <w:rPr>
                <w:rFonts w:cs="Arial"/>
                <w:szCs w:val="20"/>
              </w:rPr>
              <w:t xml:space="preserve">Dublin City </w:t>
            </w:r>
            <w:r w:rsidR="00944B7A">
              <w:rPr>
                <w:rFonts w:cs="Arial"/>
                <w:szCs w:val="20"/>
              </w:rPr>
              <w:t xml:space="preserve">Centre </w:t>
            </w:r>
            <w:r w:rsidRPr="006128C7">
              <w:rPr>
                <w:rFonts w:cs="Arial"/>
                <w:szCs w:val="20"/>
              </w:rPr>
              <w:t>Transport Plan</w:t>
            </w:r>
            <w:r>
              <w:rPr>
                <w:rFonts w:cs="Arial"/>
                <w:szCs w:val="20"/>
              </w:rPr>
              <w:t xml:space="preserve"> 2023. </w:t>
            </w:r>
            <w:r w:rsidR="004F2AB2" w:rsidRPr="006128C7">
              <w:rPr>
                <w:rFonts w:cs="Arial"/>
                <w:szCs w:val="20"/>
              </w:rPr>
              <w:t xml:space="preserve">The traffic modelling </w:t>
            </w:r>
            <w:r w:rsidR="004F2AB2" w:rsidRPr="003E77D0">
              <w:rPr>
                <w:rFonts w:cs="Arial"/>
                <w:szCs w:val="20"/>
              </w:rPr>
              <w:t xml:space="preserve">indicates that in 2028, </w:t>
            </w:r>
            <w:r w:rsidR="004F2AB2" w:rsidRPr="006128C7">
              <w:rPr>
                <w:rFonts w:cs="Arial"/>
                <w:szCs w:val="20"/>
              </w:rPr>
              <w:t>the</w:t>
            </w:r>
            <w:r w:rsidR="004F2AB2" w:rsidRPr="003E77D0">
              <w:rPr>
                <w:rFonts w:cs="Arial"/>
                <w:szCs w:val="20"/>
              </w:rPr>
              <w:t xml:space="preserve"> transport network including the key public transport network improvements of BusConnects and the DART+ combined with the measures identified within the </w:t>
            </w:r>
            <w:r w:rsidR="004F2AB2" w:rsidRPr="006128C7">
              <w:rPr>
                <w:rFonts w:cs="Arial"/>
                <w:szCs w:val="20"/>
              </w:rPr>
              <w:t xml:space="preserve">DCTP </w:t>
            </w:r>
            <w:r w:rsidR="004F2AB2" w:rsidRPr="003E77D0">
              <w:rPr>
                <w:rFonts w:cs="Arial"/>
                <w:szCs w:val="20"/>
              </w:rPr>
              <w:t xml:space="preserve">can accommodate increased trip demand and a strong shift towards sustainable travel modes of active travel and public transport. </w:t>
            </w:r>
            <w:r w:rsidR="004F2AB2" w:rsidRPr="006128C7">
              <w:rPr>
                <w:rFonts w:cs="Arial"/>
                <w:szCs w:val="20"/>
              </w:rPr>
              <w:t xml:space="preserve">Key points are noted in the modelling report to include: </w:t>
            </w:r>
          </w:p>
          <w:p w14:paraId="101C1110" w14:textId="77777777" w:rsidR="004F2AB2" w:rsidRPr="004F2AB2" w:rsidRDefault="004F2AB2" w:rsidP="00D23CD8">
            <w:pPr>
              <w:pStyle w:val="ListParagraph"/>
              <w:numPr>
                <w:ilvl w:val="0"/>
                <w:numId w:val="78"/>
              </w:num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sidRPr="004F2AB2">
              <w:rPr>
                <w:rFonts w:cs="Arial"/>
                <w:szCs w:val="20"/>
              </w:rPr>
              <w:t xml:space="preserve">The increased sustainable mode share target set out in the DCDP can be met; </w:t>
            </w:r>
          </w:p>
          <w:p w14:paraId="1FC75234" w14:textId="77777777" w:rsidR="004F2AB2" w:rsidRPr="004F2AB2" w:rsidRDefault="004F2AB2" w:rsidP="00D23CD8">
            <w:pPr>
              <w:pStyle w:val="ListParagraph"/>
              <w:numPr>
                <w:ilvl w:val="0"/>
                <w:numId w:val="78"/>
              </w:num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sidRPr="004F2AB2">
              <w:rPr>
                <w:rFonts w:cs="Arial"/>
                <w:szCs w:val="20"/>
              </w:rPr>
              <w:t xml:space="preserve">The Inner Core Area will see a significant reduction in private vehicle traffic, freeing up the space required for Dublin to become a more sustainable city; </w:t>
            </w:r>
          </w:p>
          <w:p w14:paraId="3CA961FE" w14:textId="77777777" w:rsidR="004F2AB2" w:rsidRPr="004F2AB2" w:rsidRDefault="004F2AB2" w:rsidP="00D23CD8">
            <w:pPr>
              <w:pStyle w:val="ListParagraph"/>
              <w:numPr>
                <w:ilvl w:val="0"/>
                <w:numId w:val="78"/>
              </w:num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sidRPr="004F2AB2">
              <w:rPr>
                <w:rFonts w:cs="Arial"/>
                <w:szCs w:val="20"/>
              </w:rPr>
              <w:t xml:space="preserve">There will be 8 kilometres of roads with less vehicles in the city centre, 7 kilometres of which is part of the primary cycling or walking networks; </w:t>
            </w:r>
          </w:p>
          <w:p w14:paraId="49212397" w14:textId="12128444" w:rsidR="004F2AB2" w:rsidRPr="004F2AB2" w:rsidRDefault="004F2AB2" w:rsidP="00D23CD8">
            <w:pPr>
              <w:pStyle w:val="ListParagraph"/>
              <w:numPr>
                <w:ilvl w:val="0"/>
                <w:numId w:val="78"/>
              </w:num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sidRPr="004F2AB2">
              <w:rPr>
                <w:rFonts w:cs="Arial"/>
                <w:szCs w:val="20"/>
              </w:rPr>
              <w:t xml:space="preserve">While some public transport services would see a slight decrease in patronage, </w:t>
            </w:r>
            <w:r w:rsidR="00DA7B1F" w:rsidRPr="004F2AB2">
              <w:rPr>
                <w:rFonts w:cs="Arial"/>
                <w:szCs w:val="20"/>
              </w:rPr>
              <w:t>overall,</w:t>
            </w:r>
            <w:r w:rsidRPr="004F2AB2">
              <w:rPr>
                <w:rFonts w:cs="Arial"/>
                <w:szCs w:val="20"/>
              </w:rPr>
              <w:t xml:space="preserve"> the passenger numbers would rise significantly due to more efficient services with greatly reduced congestion; and </w:t>
            </w:r>
          </w:p>
          <w:p w14:paraId="175F3B4A" w14:textId="77777777" w:rsidR="004F2AB2" w:rsidRPr="004F2AB2" w:rsidRDefault="004F2AB2" w:rsidP="00D23CD8">
            <w:pPr>
              <w:pStyle w:val="ListParagraph"/>
              <w:numPr>
                <w:ilvl w:val="0"/>
                <w:numId w:val="78"/>
              </w:num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sidRPr="004F2AB2">
              <w:rPr>
                <w:rFonts w:cs="Arial"/>
                <w:szCs w:val="20"/>
              </w:rPr>
              <w:t xml:space="preserve">Mitigation or alternative routing could be considered where bus speeds fall or where car flows increase in unsuitable environments. </w:t>
            </w:r>
          </w:p>
          <w:p w14:paraId="20493C8B" w14:textId="28FA83A3" w:rsidR="007C5E83" w:rsidRPr="007A4016" w:rsidRDefault="004F2AB2" w:rsidP="007A4016">
            <w:pPr>
              <w:autoSpaceDE w:val="0"/>
              <w:autoSpaceDN w:val="0"/>
              <w:adjustRightInd w:val="0"/>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sidRPr="00A85126">
              <w:rPr>
                <w:rFonts w:cs="Arial"/>
                <w:szCs w:val="20"/>
              </w:rPr>
              <w:t xml:space="preserve">Due to the nature of the proposed </w:t>
            </w:r>
            <w:r w:rsidR="0006050F">
              <w:rPr>
                <w:rFonts w:cs="Arial"/>
                <w:szCs w:val="20"/>
              </w:rPr>
              <w:t>measure</w:t>
            </w:r>
            <w:r>
              <w:rPr>
                <w:rFonts w:cs="Arial"/>
                <w:szCs w:val="20"/>
              </w:rPr>
              <w:t xml:space="preserve">, being a sustainable transport </w:t>
            </w:r>
            <w:r w:rsidR="001C5F69">
              <w:rPr>
                <w:rFonts w:cs="Arial"/>
                <w:szCs w:val="20"/>
              </w:rPr>
              <w:t>measure</w:t>
            </w:r>
            <w:r w:rsidRPr="00A85126">
              <w:rPr>
                <w:rFonts w:cs="Arial"/>
                <w:szCs w:val="20"/>
              </w:rPr>
              <w:t xml:space="preserve">, there is potential for </w:t>
            </w:r>
            <w:r>
              <w:rPr>
                <w:rFonts w:cs="Arial"/>
                <w:szCs w:val="20"/>
              </w:rPr>
              <w:t xml:space="preserve">positive </w:t>
            </w:r>
            <w:r w:rsidRPr="00A85126">
              <w:rPr>
                <w:rFonts w:cs="Arial"/>
                <w:szCs w:val="20"/>
              </w:rPr>
              <w:t xml:space="preserve">in-combination effects </w:t>
            </w:r>
            <w:r>
              <w:rPr>
                <w:rFonts w:cs="Arial"/>
                <w:szCs w:val="20"/>
              </w:rPr>
              <w:t xml:space="preserve">for population and human health, air quality and climate </w:t>
            </w:r>
            <w:r w:rsidRPr="00A85126">
              <w:rPr>
                <w:rFonts w:cs="Arial"/>
                <w:szCs w:val="20"/>
              </w:rPr>
              <w:t xml:space="preserve">with </w:t>
            </w:r>
            <w:r w:rsidRPr="00A85126">
              <w:rPr>
                <w:rFonts w:cs="Arial"/>
                <w:szCs w:val="20"/>
              </w:rPr>
              <w:lastRenderedPageBreak/>
              <w:t>th</w:t>
            </w:r>
            <w:r w:rsidR="001C5F69">
              <w:rPr>
                <w:rFonts w:cs="Arial"/>
                <w:szCs w:val="20"/>
              </w:rPr>
              <w:t>is</w:t>
            </w:r>
            <w:r>
              <w:rPr>
                <w:rFonts w:cs="Arial"/>
                <w:szCs w:val="20"/>
              </w:rPr>
              <w:t xml:space="preserve"> </w:t>
            </w:r>
            <w:r w:rsidR="003A130C">
              <w:rPr>
                <w:rFonts w:cs="Arial"/>
                <w:szCs w:val="20"/>
              </w:rPr>
              <w:t xml:space="preserve">measure </w:t>
            </w:r>
            <w:r w:rsidR="00612116">
              <w:rPr>
                <w:rFonts w:cs="Arial"/>
                <w:szCs w:val="20"/>
              </w:rPr>
              <w:t>and will support the delivery of local and national policies</w:t>
            </w:r>
            <w:r w:rsidR="00D664E4">
              <w:rPr>
                <w:rFonts w:cs="Arial"/>
                <w:szCs w:val="20"/>
              </w:rPr>
              <w:t xml:space="preserve">. </w:t>
            </w:r>
          </w:p>
        </w:tc>
      </w:tr>
      <w:tr w:rsidR="007C5E83" w:rsidRPr="007A4016" w14:paraId="3B2D8672" w14:textId="77777777" w:rsidTr="00D23CD8">
        <w:trPr>
          <w:trHeight w:val="699"/>
          <w:jc w:val="center"/>
        </w:trPr>
        <w:tc>
          <w:tcPr>
            <w:cnfStyle w:val="001000000000" w:firstRow="0" w:lastRow="0" w:firstColumn="1" w:lastColumn="0" w:oddVBand="0" w:evenVBand="0" w:oddHBand="0" w:evenHBand="0" w:firstRowFirstColumn="0" w:firstRowLastColumn="0" w:lastRowFirstColumn="0" w:lastRowLastColumn="0"/>
            <w:tcW w:w="3354" w:type="dxa"/>
            <w:shd w:val="clear" w:color="auto" w:fill="D9D9D9" w:themeFill="background1" w:themeFillShade="D9"/>
          </w:tcPr>
          <w:p w14:paraId="2097D939" w14:textId="77777777" w:rsidR="007C5E83" w:rsidRPr="007A4016" w:rsidRDefault="007C5E83" w:rsidP="007A4016">
            <w:pPr>
              <w:pStyle w:val="ListParagraph"/>
              <w:numPr>
                <w:ilvl w:val="0"/>
                <w:numId w:val="18"/>
              </w:numPr>
              <w:spacing w:before="60" w:after="60"/>
              <w:ind w:left="425" w:hanging="425"/>
              <w:rPr>
                <w:rFonts w:cs="Arial"/>
                <w:b w:val="0"/>
                <w:szCs w:val="20"/>
              </w:rPr>
            </w:pPr>
            <w:r w:rsidRPr="007A4016">
              <w:rPr>
                <w:rFonts w:cs="Arial"/>
                <w:b w:val="0"/>
                <w:szCs w:val="20"/>
              </w:rPr>
              <w:lastRenderedPageBreak/>
              <w:t xml:space="preserve">Use of natural resources, in </w:t>
            </w:r>
            <w:r w:rsidRPr="007A4016">
              <w:rPr>
                <w:rFonts w:cs="Arial"/>
                <w:b w:val="0"/>
                <w:szCs w:val="20"/>
                <w:lang w:val="en-GB"/>
              </w:rPr>
              <w:t>particular</w:t>
            </w:r>
            <w:r w:rsidRPr="007A4016">
              <w:rPr>
                <w:rFonts w:cs="Arial"/>
                <w:b w:val="0"/>
                <w:szCs w:val="20"/>
              </w:rPr>
              <w:t xml:space="preserve"> land, soil, water and biodiversity: </w:t>
            </w:r>
          </w:p>
          <w:p w14:paraId="7C7530ED" w14:textId="77777777" w:rsidR="007C5E83" w:rsidRPr="007A4016" w:rsidRDefault="007C5E83" w:rsidP="007A4016">
            <w:pPr>
              <w:spacing w:before="60" w:after="60"/>
              <w:ind w:left="425"/>
              <w:rPr>
                <w:rFonts w:cs="Arial"/>
                <w:b w:val="0"/>
                <w:bCs w:val="0"/>
                <w:szCs w:val="20"/>
                <w:highlight w:val="yellow"/>
              </w:rPr>
            </w:pPr>
            <w:r w:rsidRPr="007A4016">
              <w:rPr>
                <w:rFonts w:cs="Arial"/>
                <w:b w:val="0"/>
                <w:i/>
                <w:szCs w:val="20"/>
              </w:rPr>
              <w:t>Will construction or the operation of the proposal use natural resources such as land, soil, water, materials or energy, especially any resources which are non-renewable or are in short supply?</w:t>
            </w:r>
          </w:p>
        </w:tc>
        <w:tc>
          <w:tcPr>
            <w:tcW w:w="6129" w:type="dxa"/>
            <w:gridSpan w:val="2"/>
          </w:tcPr>
          <w:p w14:paraId="36E2F068" w14:textId="2D98BD03" w:rsidR="007C5E83" w:rsidRPr="007A4016" w:rsidRDefault="007C5E83" w:rsidP="007A4016">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highlight w:val="yellow"/>
              </w:rPr>
            </w:pPr>
            <w:r w:rsidRPr="007A4016">
              <w:rPr>
                <w:rFonts w:cs="Arial"/>
                <w:szCs w:val="20"/>
              </w:rPr>
              <w:t xml:space="preserve">The proposed </w:t>
            </w:r>
            <w:r w:rsidR="0006050F">
              <w:rPr>
                <w:rFonts w:cs="Arial"/>
                <w:szCs w:val="20"/>
              </w:rPr>
              <w:t xml:space="preserve">measure </w:t>
            </w:r>
            <w:r w:rsidRPr="007A4016">
              <w:rPr>
                <w:rFonts w:cs="Arial"/>
                <w:szCs w:val="20"/>
              </w:rPr>
              <w:t>is located on an existing road</w:t>
            </w:r>
            <w:r w:rsidR="003E7C98">
              <w:rPr>
                <w:rFonts w:cs="Arial"/>
                <w:szCs w:val="20"/>
              </w:rPr>
              <w:t xml:space="preserve">. </w:t>
            </w:r>
            <w:r w:rsidRPr="007A4016">
              <w:rPr>
                <w:rFonts w:cs="Arial"/>
                <w:szCs w:val="20"/>
              </w:rPr>
              <w:t>The development is not likely to result in abnormal use of natural resources, non-renewable resources, and resources that are short in supply</w:t>
            </w:r>
            <w:r w:rsidR="00EA6D6F">
              <w:rPr>
                <w:rFonts w:cs="Arial"/>
                <w:szCs w:val="20"/>
              </w:rPr>
              <w:t>.</w:t>
            </w:r>
            <w:r w:rsidRPr="007A4016">
              <w:rPr>
                <w:rFonts w:cs="Arial"/>
                <w:szCs w:val="20"/>
              </w:rPr>
              <w:t xml:space="preserve"> </w:t>
            </w:r>
          </w:p>
        </w:tc>
      </w:tr>
      <w:tr w:rsidR="007C5E83" w:rsidRPr="007A4016" w14:paraId="4411EC86" w14:textId="77777777" w:rsidTr="00664A60">
        <w:trPr>
          <w:trHeight w:val="1109"/>
          <w:jc w:val="center"/>
        </w:trPr>
        <w:tc>
          <w:tcPr>
            <w:cnfStyle w:val="001000000000" w:firstRow="0" w:lastRow="0" w:firstColumn="1" w:lastColumn="0" w:oddVBand="0" w:evenVBand="0" w:oddHBand="0" w:evenHBand="0" w:firstRowFirstColumn="0" w:firstRowLastColumn="0" w:lastRowFirstColumn="0" w:lastRowLastColumn="0"/>
            <w:tcW w:w="3354" w:type="dxa"/>
            <w:shd w:val="clear" w:color="auto" w:fill="D9D9D9" w:themeFill="background1" w:themeFillShade="D9"/>
          </w:tcPr>
          <w:p w14:paraId="5C8B93E3" w14:textId="77777777" w:rsidR="007C5E83" w:rsidRPr="007A4016" w:rsidRDefault="007C5E83" w:rsidP="007A4016">
            <w:pPr>
              <w:pStyle w:val="ListParagraph"/>
              <w:numPr>
                <w:ilvl w:val="0"/>
                <w:numId w:val="18"/>
              </w:numPr>
              <w:spacing w:before="60" w:after="60"/>
              <w:ind w:left="425" w:hanging="425"/>
              <w:rPr>
                <w:rFonts w:cs="Arial"/>
                <w:b w:val="0"/>
                <w:szCs w:val="20"/>
              </w:rPr>
            </w:pPr>
            <w:r w:rsidRPr="007A4016">
              <w:rPr>
                <w:rFonts w:cs="Arial"/>
                <w:b w:val="0"/>
                <w:szCs w:val="20"/>
                <w:lang w:val="en-GB"/>
              </w:rPr>
              <w:t>Production</w:t>
            </w:r>
            <w:r w:rsidRPr="007A4016">
              <w:rPr>
                <w:rFonts w:cs="Arial"/>
                <w:b w:val="0"/>
                <w:szCs w:val="20"/>
              </w:rPr>
              <w:t xml:space="preserve"> of waste:</w:t>
            </w:r>
          </w:p>
          <w:p w14:paraId="71B54873" w14:textId="77777777" w:rsidR="007C5E83" w:rsidRPr="007A4016" w:rsidRDefault="007C5E83" w:rsidP="007A4016">
            <w:pPr>
              <w:spacing w:before="60" w:after="60"/>
              <w:ind w:left="425"/>
              <w:rPr>
                <w:rFonts w:cs="Arial"/>
                <w:b w:val="0"/>
                <w:bCs w:val="0"/>
                <w:szCs w:val="20"/>
                <w:highlight w:val="yellow"/>
              </w:rPr>
            </w:pPr>
            <w:r w:rsidRPr="007A4016">
              <w:rPr>
                <w:rFonts w:cs="Arial"/>
                <w:b w:val="0"/>
                <w:i/>
                <w:szCs w:val="20"/>
              </w:rPr>
              <w:t>Will the proposal produce solid wastes during construction, operation, or decommissioning?</w:t>
            </w:r>
          </w:p>
        </w:tc>
        <w:tc>
          <w:tcPr>
            <w:tcW w:w="6129" w:type="dxa"/>
            <w:gridSpan w:val="2"/>
          </w:tcPr>
          <w:p w14:paraId="52A94D93" w14:textId="5797E9CA" w:rsidR="007C5E83" w:rsidRPr="007A4016" w:rsidRDefault="007C5E83" w:rsidP="007A4016">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highlight w:val="yellow"/>
              </w:rPr>
            </w:pPr>
            <w:r w:rsidRPr="007A4016">
              <w:rPr>
                <w:rFonts w:cs="Arial"/>
                <w:szCs w:val="20"/>
              </w:rPr>
              <w:t xml:space="preserve">There are no sources of significant waste production likely </w:t>
            </w:r>
            <w:proofErr w:type="gramStart"/>
            <w:r w:rsidRPr="007A4016">
              <w:rPr>
                <w:rFonts w:cs="Arial"/>
                <w:szCs w:val="20"/>
              </w:rPr>
              <w:t>as a result of</w:t>
            </w:r>
            <w:proofErr w:type="gramEnd"/>
            <w:r w:rsidRPr="007A4016">
              <w:rPr>
                <w:rFonts w:cs="Arial"/>
                <w:szCs w:val="20"/>
              </w:rPr>
              <w:t xml:space="preserve"> the proposed </w:t>
            </w:r>
            <w:r w:rsidR="0006050F">
              <w:rPr>
                <w:rFonts w:cs="Arial"/>
                <w:szCs w:val="20"/>
              </w:rPr>
              <w:t xml:space="preserve">measure </w:t>
            </w:r>
            <w:r w:rsidRPr="007A4016">
              <w:rPr>
                <w:rFonts w:cs="Arial"/>
                <w:szCs w:val="20"/>
              </w:rPr>
              <w:t>during the construction, operational, and / or decommissioning stages of the development.</w:t>
            </w:r>
          </w:p>
        </w:tc>
      </w:tr>
      <w:tr w:rsidR="007C5E83" w:rsidRPr="007A4016" w14:paraId="1051DF1B" w14:textId="77777777" w:rsidTr="00664A60">
        <w:trPr>
          <w:trHeight w:val="1109"/>
          <w:jc w:val="center"/>
        </w:trPr>
        <w:tc>
          <w:tcPr>
            <w:cnfStyle w:val="001000000000" w:firstRow="0" w:lastRow="0" w:firstColumn="1" w:lastColumn="0" w:oddVBand="0" w:evenVBand="0" w:oddHBand="0" w:evenHBand="0" w:firstRowFirstColumn="0" w:firstRowLastColumn="0" w:lastRowFirstColumn="0" w:lastRowLastColumn="0"/>
            <w:tcW w:w="3354" w:type="dxa"/>
            <w:shd w:val="clear" w:color="auto" w:fill="D9D9D9" w:themeFill="background1" w:themeFillShade="D9"/>
          </w:tcPr>
          <w:p w14:paraId="7EABAEA3" w14:textId="77777777" w:rsidR="007C5E83" w:rsidRPr="007A4016" w:rsidRDefault="007C5E83" w:rsidP="007A4016">
            <w:pPr>
              <w:pStyle w:val="ListParagraph"/>
              <w:numPr>
                <w:ilvl w:val="0"/>
                <w:numId w:val="18"/>
              </w:numPr>
              <w:spacing w:before="60" w:after="60"/>
              <w:ind w:left="425" w:hanging="425"/>
              <w:rPr>
                <w:rFonts w:cs="Arial"/>
                <w:b w:val="0"/>
                <w:szCs w:val="20"/>
              </w:rPr>
            </w:pPr>
            <w:r w:rsidRPr="007A4016">
              <w:rPr>
                <w:rFonts w:cs="Arial"/>
                <w:b w:val="0"/>
                <w:szCs w:val="20"/>
                <w:lang w:val="en-GB"/>
              </w:rPr>
              <w:t>Pollution</w:t>
            </w:r>
            <w:r w:rsidRPr="007A4016">
              <w:rPr>
                <w:rFonts w:cs="Arial"/>
                <w:b w:val="0"/>
                <w:szCs w:val="20"/>
              </w:rPr>
              <w:t xml:space="preserve"> and nuisances:</w:t>
            </w:r>
          </w:p>
          <w:p w14:paraId="1B579AE1" w14:textId="77777777" w:rsidR="007C5E83" w:rsidRPr="007A4016" w:rsidRDefault="007C5E83" w:rsidP="007A4016">
            <w:pPr>
              <w:spacing w:before="60" w:after="60"/>
              <w:ind w:left="425"/>
              <w:rPr>
                <w:rFonts w:cs="Arial"/>
                <w:b w:val="0"/>
                <w:bCs w:val="0"/>
                <w:szCs w:val="20"/>
                <w:highlight w:val="yellow"/>
              </w:rPr>
            </w:pPr>
            <w:r w:rsidRPr="007A4016">
              <w:rPr>
                <w:rFonts w:cs="Arial"/>
                <w:b w:val="0"/>
                <w:i/>
                <w:szCs w:val="20"/>
              </w:rPr>
              <w:t>Will the proposal release pollutants to ground or surface water, or air (including noise and vibrations) or water, or lead to exceeding environmental standards set out in other Directives?</w:t>
            </w:r>
          </w:p>
        </w:tc>
        <w:tc>
          <w:tcPr>
            <w:tcW w:w="6129" w:type="dxa"/>
            <w:gridSpan w:val="2"/>
          </w:tcPr>
          <w:p w14:paraId="1445B783" w14:textId="26B85875" w:rsidR="00B723B6" w:rsidRDefault="0057255D" w:rsidP="007A4016">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 xml:space="preserve">The proposed </w:t>
            </w:r>
            <w:r w:rsidR="0006050F">
              <w:rPr>
                <w:rFonts w:cs="Arial"/>
                <w:szCs w:val="20"/>
              </w:rPr>
              <w:t xml:space="preserve">measure </w:t>
            </w:r>
            <w:r w:rsidR="003A72F0">
              <w:rPr>
                <w:rFonts w:cs="Arial"/>
                <w:szCs w:val="20"/>
              </w:rPr>
              <w:t xml:space="preserve">is limited to the installation of </w:t>
            </w:r>
            <w:r w:rsidR="003F614D">
              <w:rPr>
                <w:rFonts w:cs="Arial"/>
                <w:szCs w:val="20"/>
              </w:rPr>
              <w:t xml:space="preserve">signage </w:t>
            </w:r>
            <w:r w:rsidR="00E279D3">
              <w:rPr>
                <w:rFonts w:cs="Arial"/>
                <w:szCs w:val="20"/>
              </w:rPr>
              <w:t xml:space="preserve">and </w:t>
            </w:r>
            <w:r w:rsidR="005241BA">
              <w:rPr>
                <w:rFonts w:cs="Arial"/>
                <w:szCs w:val="20"/>
              </w:rPr>
              <w:t>road</w:t>
            </w:r>
            <w:r w:rsidR="00E279D3">
              <w:rPr>
                <w:rFonts w:cs="Arial"/>
                <w:szCs w:val="20"/>
              </w:rPr>
              <w:t xml:space="preserve"> markings. There will be </w:t>
            </w:r>
            <w:r w:rsidR="005B2488">
              <w:rPr>
                <w:rFonts w:cs="Arial"/>
                <w:szCs w:val="20"/>
              </w:rPr>
              <w:t>minor excavation works involved with the installation of poles and bollards. C</w:t>
            </w:r>
            <w:r w:rsidR="00E279D3">
              <w:rPr>
                <w:rFonts w:cs="Arial"/>
                <w:szCs w:val="20"/>
              </w:rPr>
              <w:t xml:space="preserve">onstruction machinery </w:t>
            </w:r>
            <w:r w:rsidR="005B2488">
              <w:rPr>
                <w:rFonts w:cs="Arial"/>
                <w:szCs w:val="20"/>
              </w:rPr>
              <w:t>will be</w:t>
            </w:r>
            <w:r w:rsidR="00E279D3">
              <w:rPr>
                <w:rFonts w:cs="Arial"/>
                <w:szCs w:val="20"/>
              </w:rPr>
              <w:t xml:space="preserve"> involved as part of the works </w:t>
            </w:r>
            <w:r w:rsidR="00F7343F">
              <w:rPr>
                <w:rFonts w:cs="Arial"/>
                <w:szCs w:val="20"/>
              </w:rPr>
              <w:t xml:space="preserve">and therefore, there is a potential </w:t>
            </w:r>
            <w:r w:rsidR="00AB137C">
              <w:rPr>
                <w:rFonts w:cs="Arial"/>
                <w:szCs w:val="20"/>
              </w:rPr>
              <w:t>for pollutants</w:t>
            </w:r>
            <w:r w:rsidR="001A5FCF">
              <w:rPr>
                <w:rFonts w:cs="Arial"/>
                <w:szCs w:val="20"/>
              </w:rPr>
              <w:t>. H</w:t>
            </w:r>
            <w:r w:rsidR="00AB137C">
              <w:rPr>
                <w:rFonts w:cs="Arial"/>
                <w:szCs w:val="20"/>
              </w:rPr>
              <w:t xml:space="preserve">owever, </w:t>
            </w:r>
            <w:r w:rsidR="004B5ECB">
              <w:rPr>
                <w:rFonts w:cs="Arial"/>
                <w:szCs w:val="20"/>
              </w:rPr>
              <w:t xml:space="preserve">the level of pollutants will be no greater than the existing risk of pollution from </w:t>
            </w:r>
            <w:r w:rsidR="001A5FCF">
              <w:rPr>
                <w:rFonts w:cs="Arial"/>
                <w:szCs w:val="20"/>
              </w:rPr>
              <w:t>normal vehicular traffic</w:t>
            </w:r>
            <w:r w:rsidR="005B2488">
              <w:rPr>
                <w:rFonts w:cs="Arial"/>
                <w:szCs w:val="20"/>
              </w:rPr>
              <w:t xml:space="preserve"> and road maintenance works</w:t>
            </w:r>
            <w:r w:rsidR="001A5FCF">
              <w:rPr>
                <w:rFonts w:cs="Arial"/>
                <w:szCs w:val="20"/>
              </w:rPr>
              <w:t>.</w:t>
            </w:r>
          </w:p>
          <w:p w14:paraId="0ADD605D" w14:textId="015F9C71" w:rsidR="007C5E83" w:rsidRPr="007A4016" w:rsidRDefault="00695878" w:rsidP="007A4016">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There will be no change</w:t>
            </w:r>
            <w:r w:rsidR="009044B9">
              <w:rPr>
                <w:rFonts w:cs="Arial"/>
                <w:szCs w:val="20"/>
              </w:rPr>
              <w:t>s</w:t>
            </w:r>
            <w:r>
              <w:rPr>
                <w:rFonts w:cs="Arial"/>
                <w:szCs w:val="20"/>
              </w:rPr>
              <w:t xml:space="preserve"> to the surface water regime</w:t>
            </w:r>
            <w:r w:rsidR="009B3264">
              <w:rPr>
                <w:rFonts w:cs="Arial"/>
                <w:szCs w:val="20"/>
              </w:rPr>
              <w:t xml:space="preserve"> and surface water </w:t>
            </w:r>
            <w:r w:rsidR="005F4E9E">
              <w:rPr>
                <w:rFonts w:cs="Arial"/>
                <w:szCs w:val="20"/>
              </w:rPr>
              <w:t>runoff is not expected to increase from the baseline.</w:t>
            </w:r>
          </w:p>
          <w:p w14:paraId="28147FCC" w14:textId="40F97D63" w:rsidR="003E636D" w:rsidRPr="007A4016" w:rsidRDefault="00F2490E" w:rsidP="007A4016">
            <w:pPr>
              <w:autoSpaceDE w:val="0"/>
              <w:autoSpaceDN w:val="0"/>
              <w:adjustRightInd w:val="0"/>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The</w:t>
            </w:r>
            <w:r w:rsidR="00F6677B">
              <w:rPr>
                <w:rFonts w:cs="Arial"/>
                <w:szCs w:val="20"/>
              </w:rPr>
              <w:t xml:space="preserve"> proposed </w:t>
            </w:r>
            <w:r w:rsidR="0006050F">
              <w:rPr>
                <w:rFonts w:cs="Arial"/>
                <w:szCs w:val="20"/>
              </w:rPr>
              <w:t xml:space="preserve">measure </w:t>
            </w:r>
            <w:r>
              <w:rPr>
                <w:rFonts w:cs="Arial"/>
                <w:szCs w:val="20"/>
              </w:rPr>
              <w:t>consists of</w:t>
            </w:r>
            <w:r w:rsidR="00F6677B">
              <w:rPr>
                <w:rFonts w:cs="Arial"/>
                <w:szCs w:val="20"/>
              </w:rPr>
              <w:t xml:space="preserve"> </w:t>
            </w:r>
            <w:r w:rsidR="005B2488">
              <w:rPr>
                <w:rFonts w:cs="Arial"/>
                <w:szCs w:val="20"/>
              </w:rPr>
              <w:t xml:space="preserve">installation </w:t>
            </w:r>
            <w:r w:rsidR="00520729">
              <w:rPr>
                <w:rFonts w:cs="Arial"/>
                <w:szCs w:val="20"/>
              </w:rPr>
              <w:t xml:space="preserve">of </w:t>
            </w:r>
            <w:r w:rsidR="00F6677B">
              <w:rPr>
                <w:rFonts w:cs="Arial"/>
                <w:szCs w:val="20"/>
              </w:rPr>
              <w:t>signage and road markings</w:t>
            </w:r>
            <w:r w:rsidR="00B94773">
              <w:rPr>
                <w:rFonts w:cs="Arial"/>
                <w:szCs w:val="20"/>
              </w:rPr>
              <w:t xml:space="preserve"> to direct vehicular traffic flow</w:t>
            </w:r>
            <w:r>
              <w:rPr>
                <w:rFonts w:cs="Arial"/>
                <w:szCs w:val="20"/>
              </w:rPr>
              <w:t xml:space="preserve">, which </w:t>
            </w:r>
            <w:r w:rsidR="00CD7536">
              <w:rPr>
                <w:rFonts w:cs="Arial"/>
                <w:szCs w:val="20"/>
              </w:rPr>
              <w:t>will decrease traffic</w:t>
            </w:r>
            <w:r w:rsidR="004C4902">
              <w:rPr>
                <w:rFonts w:cs="Arial"/>
                <w:szCs w:val="20"/>
              </w:rPr>
              <w:t xml:space="preserve"> in the area and therefore, </w:t>
            </w:r>
            <w:r w:rsidR="00A60823">
              <w:rPr>
                <w:rFonts w:cs="Arial"/>
                <w:szCs w:val="20"/>
              </w:rPr>
              <w:t xml:space="preserve">has the potential to </w:t>
            </w:r>
            <w:r w:rsidR="006F1980">
              <w:rPr>
                <w:rFonts w:cs="Arial"/>
                <w:szCs w:val="20"/>
              </w:rPr>
              <w:t>improve</w:t>
            </w:r>
            <w:r w:rsidR="004C4902">
              <w:rPr>
                <w:rFonts w:cs="Arial"/>
                <w:szCs w:val="20"/>
              </w:rPr>
              <w:t xml:space="preserve"> air </w:t>
            </w:r>
            <w:r w:rsidR="00394687">
              <w:rPr>
                <w:rFonts w:cs="Arial"/>
                <w:szCs w:val="20"/>
              </w:rPr>
              <w:t>quality caused by private vehicular traffic and congestion in the area</w:t>
            </w:r>
            <w:r w:rsidR="004C4902">
              <w:rPr>
                <w:rFonts w:cs="Arial"/>
                <w:szCs w:val="20"/>
              </w:rPr>
              <w:t>.</w:t>
            </w:r>
          </w:p>
          <w:p w14:paraId="702D2E30" w14:textId="12CD3A98" w:rsidR="007C5E83" w:rsidRPr="007A4016" w:rsidRDefault="007C5E83" w:rsidP="007A4016">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sidRPr="007A4016">
              <w:rPr>
                <w:rFonts w:cs="Arial"/>
                <w:szCs w:val="20"/>
              </w:rPr>
              <w:t xml:space="preserve">No exceedances in environmental standards are predicted. </w:t>
            </w:r>
          </w:p>
        </w:tc>
      </w:tr>
      <w:tr w:rsidR="007C5E83" w:rsidRPr="007A4016" w14:paraId="0EC9ADC7" w14:textId="77777777" w:rsidTr="00664A60">
        <w:trPr>
          <w:trHeight w:val="1109"/>
          <w:jc w:val="center"/>
        </w:trPr>
        <w:tc>
          <w:tcPr>
            <w:cnfStyle w:val="001000000000" w:firstRow="0" w:lastRow="0" w:firstColumn="1" w:lastColumn="0" w:oddVBand="0" w:evenVBand="0" w:oddHBand="0" w:evenHBand="0" w:firstRowFirstColumn="0" w:firstRowLastColumn="0" w:lastRowFirstColumn="0" w:lastRowLastColumn="0"/>
            <w:tcW w:w="3354" w:type="dxa"/>
            <w:shd w:val="clear" w:color="auto" w:fill="D9D9D9" w:themeFill="background1" w:themeFillShade="D9"/>
          </w:tcPr>
          <w:p w14:paraId="2FE8B5FF" w14:textId="77777777" w:rsidR="007C5E83" w:rsidRPr="007A4016" w:rsidRDefault="007C5E83" w:rsidP="007A4016">
            <w:pPr>
              <w:pStyle w:val="ListParagraph"/>
              <w:numPr>
                <w:ilvl w:val="0"/>
                <w:numId w:val="18"/>
              </w:numPr>
              <w:spacing w:before="60" w:after="60"/>
              <w:ind w:left="425" w:hanging="425"/>
              <w:rPr>
                <w:rFonts w:cs="Arial"/>
                <w:b w:val="0"/>
                <w:szCs w:val="20"/>
              </w:rPr>
            </w:pPr>
            <w:r w:rsidRPr="007A4016">
              <w:rPr>
                <w:rFonts w:cs="Arial"/>
                <w:b w:val="0"/>
                <w:szCs w:val="20"/>
                <w:lang w:val="en-GB"/>
              </w:rPr>
              <w:t>Major</w:t>
            </w:r>
            <w:r w:rsidRPr="007A4016">
              <w:rPr>
                <w:rFonts w:cs="Arial"/>
                <w:b w:val="0"/>
                <w:szCs w:val="20"/>
              </w:rPr>
              <w:t xml:space="preserve"> accidents and disasters:</w:t>
            </w:r>
          </w:p>
          <w:p w14:paraId="0D9AD167" w14:textId="77777777" w:rsidR="007C5E83" w:rsidRPr="007A4016" w:rsidRDefault="007C5E83" w:rsidP="007A4016">
            <w:pPr>
              <w:spacing w:before="60" w:after="60"/>
              <w:ind w:left="425"/>
              <w:rPr>
                <w:rFonts w:cs="Arial"/>
                <w:b w:val="0"/>
                <w:bCs w:val="0"/>
                <w:szCs w:val="20"/>
              </w:rPr>
            </w:pPr>
            <w:r w:rsidRPr="007A4016">
              <w:rPr>
                <w:rFonts w:cs="Arial"/>
                <w:b w:val="0"/>
                <w:i/>
                <w:szCs w:val="20"/>
              </w:rPr>
              <w:t>In accordance with scientific knowledge, is there a risk of major accidents and/or disasters which are relevant to the project, including those caused by climate change?</w:t>
            </w:r>
          </w:p>
        </w:tc>
        <w:tc>
          <w:tcPr>
            <w:tcW w:w="6129" w:type="dxa"/>
            <w:gridSpan w:val="2"/>
          </w:tcPr>
          <w:p w14:paraId="4B7F36A6" w14:textId="3E4C23AB" w:rsidR="007C5E83" w:rsidRDefault="007C5E83" w:rsidP="007A4016">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sidRPr="007A4016">
              <w:rPr>
                <w:rFonts w:cs="Arial"/>
                <w:szCs w:val="20"/>
              </w:rPr>
              <w:t xml:space="preserve">There is no risk of major accidents or disaster including those caused by climate change </w:t>
            </w:r>
            <w:proofErr w:type="gramStart"/>
            <w:r w:rsidRPr="007A4016">
              <w:rPr>
                <w:rFonts w:cs="Arial"/>
                <w:szCs w:val="20"/>
              </w:rPr>
              <w:t>as a result of</w:t>
            </w:r>
            <w:proofErr w:type="gramEnd"/>
            <w:r w:rsidRPr="007A4016">
              <w:rPr>
                <w:rFonts w:cs="Arial"/>
                <w:szCs w:val="20"/>
              </w:rPr>
              <w:t xml:space="preserve"> the proposed </w:t>
            </w:r>
            <w:r w:rsidR="0006050F">
              <w:rPr>
                <w:rFonts w:cs="Arial"/>
                <w:szCs w:val="20"/>
              </w:rPr>
              <w:t>measure</w:t>
            </w:r>
            <w:r w:rsidRPr="007A4016">
              <w:rPr>
                <w:rFonts w:cs="Arial"/>
                <w:szCs w:val="20"/>
              </w:rPr>
              <w:t xml:space="preserve">. </w:t>
            </w:r>
          </w:p>
          <w:p w14:paraId="07602720" w14:textId="6241D4F3" w:rsidR="007C5E83" w:rsidRPr="007A4016" w:rsidRDefault="00375C68" w:rsidP="007A4016">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No likely significant effects are predicted.</w:t>
            </w:r>
          </w:p>
        </w:tc>
      </w:tr>
      <w:tr w:rsidR="007C5E83" w:rsidRPr="007A4016" w14:paraId="3A0B380B" w14:textId="77777777" w:rsidTr="00664A60">
        <w:trPr>
          <w:trHeight w:val="930"/>
          <w:jc w:val="center"/>
        </w:trPr>
        <w:tc>
          <w:tcPr>
            <w:cnfStyle w:val="001000000000" w:firstRow="0" w:lastRow="0" w:firstColumn="1" w:lastColumn="0" w:oddVBand="0" w:evenVBand="0" w:oddHBand="0" w:evenHBand="0" w:firstRowFirstColumn="0" w:firstRowLastColumn="0" w:lastRowFirstColumn="0" w:lastRowLastColumn="0"/>
            <w:tcW w:w="3354" w:type="dxa"/>
            <w:shd w:val="clear" w:color="auto" w:fill="D9D9D9" w:themeFill="background1" w:themeFillShade="D9"/>
          </w:tcPr>
          <w:p w14:paraId="6A1C52C7" w14:textId="77777777" w:rsidR="007C5E83" w:rsidRPr="007A4016" w:rsidRDefault="007C5E83" w:rsidP="007A4016">
            <w:pPr>
              <w:pStyle w:val="ListParagraph"/>
              <w:numPr>
                <w:ilvl w:val="0"/>
                <w:numId w:val="18"/>
              </w:numPr>
              <w:spacing w:before="60" w:after="60"/>
              <w:ind w:left="425" w:hanging="425"/>
              <w:rPr>
                <w:rFonts w:cs="Arial"/>
                <w:b w:val="0"/>
                <w:szCs w:val="20"/>
              </w:rPr>
            </w:pPr>
            <w:r w:rsidRPr="007A4016">
              <w:rPr>
                <w:rFonts w:cs="Arial"/>
                <w:b w:val="0"/>
                <w:szCs w:val="20"/>
              </w:rPr>
              <w:t xml:space="preserve">Risks to human health, for example due to water contamination or air </w:t>
            </w:r>
            <w:r w:rsidRPr="00BA7D5B">
              <w:rPr>
                <w:rFonts w:cs="Arial"/>
                <w:b w:val="0"/>
                <w:bCs w:val="0"/>
                <w:szCs w:val="20"/>
              </w:rPr>
              <w:t>pollution:</w:t>
            </w:r>
          </w:p>
        </w:tc>
        <w:tc>
          <w:tcPr>
            <w:tcW w:w="6129" w:type="dxa"/>
            <w:gridSpan w:val="2"/>
          </w:tcPr>
          <w:p w14:paraId="5BA091EE" w14:textId="0A0135C2" w:rsidR="007C5E83" w:rsidRPr="007A4016" w:rsidRDefault="007C5E83" w:rsidP="007A4016">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sidRPr="007A4016">
              <w:rPr>
                <w:rFonts w:cs="Arial"/>
                <w:szCs w:val="20"/>
              </w:rPr>
              <w:t xml:space="preserve">There are no likely significant risks to human health </w:t>
            </w:r>
            <w:proofErr w:type="gramStart"/>
            <w:r w:rsidRPr="007A4016">
              <w:rPr>
                <w:rFonts w:cs="Arial"/>
                <w:szCs w:val="20"/>
              </w:rPr>
              <w:t>as a result of</w:t>
            </w:r>
            <w:proofErr w:type="gramEnd"/>
            <w:r w:rsidRPr="007A4016">
              <w:rPr>
                <w:rFonts w:cs="Arial"/>
                <w:szCs w:val="20"/>
              </w:rPr>
              <w:t xml:space="preserve"> the proposed </w:t>
            </w:r>
            <w:r w:rsidR="0006050F">
              <w:rPr>
                <w:rFonts w:cs="Arial"/>
                <w:szCs w:val="20"/>
              </w:rPr>
              <w:t>measure</w:t>
            </w:r>
            <w:r w:rsidRPr="007A4016">
              <w:rPr>
                <w:rFonts w:cs="Arial"/>
                <w:szCs w:val="20"/>
              </w:rPr>
              <w:t>.</w:t>
            </w:r>
          </w:p>
        </w:tc>
      </w:tr>
      <w:tr w:rsidR="007C5E83" w:rsidRPr="007A4016" w14:paraId="3A38557E" w14:textId="77777777" w:rsidTr="00106540">
        <w:trPr>
          <w:trHeight w:val="57"/>
          <w:jc w:val="center"/>
        </w:trPr>
        <w:tc>
          <w:tcPr>
            <w:cnfStyle w:val="001000000000" w:firstRow="0" w:lastRow="0" w:firstColumn="1" w:lastColumn="0" w:oddVBand="0" w:evenVBand="0" w:oddHBand="0" w:evenHBand="0" w:firstRowFirstColumn="0" w:firstRowLastColumn="0" w:lastRowFirstColumn="0" w:lastRowLastColumn="0"/>
            <w:tcW w:w="9483" w:type="dxa"/>
            <w:gridSpan w:val="3"/>
            <w:shd w:val="clear" w:color="auto" w:fill="D9D9D9" w:themeFill="background1" w:themeFillShade="D9"/>
          </w:tcPr>
          <w:p w14:paraId="5B71DD01" w14:textId="77777777" w:rsidR="007C5E83" w:rsidRPr="007A4016" w:rsidRDefault="007C5E83" w:rsidP="007A4016">
            <w:pPr>
              <w:pStyle w:val="ListParagraph"/>
              <w:numPr>
                <w:ilvl w:val="0"/>
                <w:numId w:val="50"/>
              </w:numPr>
              <w:spacing w:before="60" w:after="60"/>
              <w:ind w:left="567" w:hanging="567"/>
              <w:rPr>
                <w:rFonts w:cs="Arial"/>
                <w:b w:val="0"/>
                <w:szCs w:val="20"/>
              </w:rPr>
            </w:pPr>
            <w:r w:rsidRPr="007A4016">
              <w:rPr>
                <w:rFonts w:cs="Arial"/>
                <w:szCs w:val="20"/>
              </w:rPr>
              <w:t>Location of proposed development:</w:t>
            </w:r>
          </w:p>
        </w:tc>
      </w:tr>
      <w:tr w:rsidR="007C5E83" w:rsidRPr="007A4016" w14:paraId="5536AADE" w14:textId="77777777" w:rsidTr="00BA7D5B">
        <w:trPr>
          <w:trHeight w:val="1409"/>
          <w:jc w:val="center"/>
        </w:trPr>
        <w:tc>
          <w:tcPr>
            <w:cnfStyle w:val="001000000000" w:firstRow="0" w:lastRow="0" w:firstColumn="1" w:lastColumn="0" w:oddVBand="0" w:evenVBand="0" w:oddHBand="0" w:evenHBand="0" w:firstRowFirstColumn="0" w:firstRowLastColumn="0" w:lastRowFirstColumn="0" w:lastRowLastColumn="0"/>
            <w:tcW w:w="3354" w:type="dxa"/>
            <w:shd w:val="clear" w:color="auto" w:fill="D9D9D9"/>
          </w:tcPr>
          <w:p w14:paraId="1E348C5B" w14:textId="77777777" w:rsidR="007C5E83" w:rsidRPr="007A4016" w:rsidRDefault="007C5E83" w:rsidP="007A4016">
            <w:pPr>
              <w:spacing w:before="60" w:after="60"/>
              <w:rPr>
                <w:rFonts w:cs="Arial"/>
                <w:szCs w:val="20"/>
              </w:rPr>
            </w:pPr>
            <w:r w:rsidRPr="007A4016">
              <w:rPr>
                <w:rFonts w:cs="Arial"/>
                <w:szCs w:val="20"/>
              </w:rPr>
              <w:lastRenderedPageBreak/>
              <w:t>The environmental sensitivity of geographical areas likely to be affected by the proposed development:</w:t>
            </w:r>
          </w:p>
        </w:tc>
        <w:tc>
          <w:tcPr>
            <w:tcW w:w="6129" w:type="dxa"/>
            <w:gridSpan w:val="2"/>
            <w:shd w:val="clear" w:color="auto" w:fill="D9D9D9"/>
          </w:tcPr>
          <w:p w14:paraId="60F940C5" w14:textId="77777777" w:rsidR="007C5E83" w:rsidRPr="00D23CD8" w:rsidRDefault="007C5E83" w:rsidP="007A4016">
            <w:pPr>
              <w:spacing w:before="60" w:after="60"/>
              <w:jc w:val="both"/>
              <w:cnfStyle w:val="000000000000" w:firstRow="0" w:lastRow="0" w:firstColumn="0" w:lastColumn="0" w:oddVBand="0" w:evenVBand="0" w:oddHBand="0" w:evenHBand="0" w:firstRowFirstColumn="0" w:firstRowLastColumn="0" w:lastRowFirstColumn="0" w:lastRowLastColumn="0"/>
              <w:rPr>
                <w:rFonts w:cs="Arial"/>
                <w:b/>
                <w:szCs w:val="20"/>
              </w:rPr>
            </w:pPr>
            <w:r w:rsidRPr="00EF4011">
              <w:rPr>
                <w:rFonts w:cs="Arial"/>
                <w:b/>
                <w:szCs w:val="20"/>
              </w:rPr>
              <w:t>If relevant, briefly describe the characteristics of the location (</w:t>
            </w:r>
            <w:r w:rsidRPr="00D23CD8">
              <w:rPr>
                <w:rFonts w:cs="Arial"/>
                <w:b/>
                <w:szCs w:val="20"/>
              </w:rPr>
              <w:t xml:space="preserve">with </w:t>
            </w:r>
            <w:proofErr w:type="gramStart"/>
            <w:r w:rsidRPr="00D23CD8">
              <w:rPr>
                <w:rFonts w:cs="Arial"/>
                <w:b/>
                <w:szCs w:val="20"/>
              </w:rPr>
              <w:t>particular regard</w:t>
            </w:r>
            <w:proofErr w:type="gramEnd"/>
            <w:r w:rsidRPr="00D23CD8">
              <w:rPr>
                <w:rFonts w:cs="Arial"/>
                <w:b/>
                <w:szCs w:val="20"/>
              </w:rPr>
              <w:t xml:space="preserve"> to the (a) existing and approved land use, (b) the relative abundance, availability, quality and regenerative capacity of natural resources, and (c) the absorption capacity of the environment):</w:t>
            </w:r>
          </w:p>
        </w:tc>
      </w:tr>
      <w:tr w:rsidR="007C5E83" w:rsidRPr="007A4016" w14:paraId="38A56B91" w14:textId="77777777" w:rsidTr="00664A60">
        <w:trPr>
          <w:trHeight w:val="64"/>
          <w:jc w:val="center"/>
        </w:trPr>
        <w:tc>
          <w:tcPr>
            <w:cnfStyle w:val="001000000000" w:firstRow="0" w:lastRow="0" w:firstColumn="1" w:lastColumn="0" w:oddVBand="0" w:evenVBand="0" w:oddHBand="0" w:evenHBand="0" w:firstRowFirstColumn="0" w:firstRowLastColumn="0" w:lastRowFirstColumn="0" w:lastRowLastColumn="0"/>
            <w:tcW w:w="3354" w:type="dxa"/>
            <w:shd w:val="clear" w:color="auto" w:fill="D9D9D9" w:themeFill="background1" w:themeFillShade="D9"/>
          </w:tcPr>
          <w:p w14:paraId="2D45F6AB" w14:textId="77777777" w:rsidR="007C5E83" w:rsidRPr="007A4016" w:rsidRDefault="007C5E83" w:rsidP="007A4016">
            <w:pPr>
              <w:pStyle w:val="ListParagraph"/>
              <w:numPr>
                <w:ilvl w:val="0"/>
                <w:numId w:val="52"/>
              </w:numPr>
              <w:spacing w:before="60" w:after="60"/>
              <w:ind w:left="425" w:hanging="425"/>
              <w:rPr>
                <w:rFonts w:cs="Arial"/>
                <w:kern w:val="28"/>
                <w:szCs w:val="20"/>
                <w:lang w:val="en-GB"/>
              </w:rPr>
            </w:pPr>
            <w:r w:rsidRPr="007A4016">
              <w:rPr>
                <w:rFonts w:cs="Arial"/>
                <w:b w:val="0"/>
                <w:kern w:val="28"/>
                <w:szCs w:val="20"/>
                <w:lang w:val="en-GB"/>
              </w:rPr>
              <w:t>Generally</w:t>
            </w:r>
            <w:r w:rsidRPr="007A4016">
              <w:rPr>
                <w:rFonts w:cs="Arial"/>
                <w:kern w:val="28"/>
                <w:szCs w:val="20"/>
                <w:lang w:val="en-GB"/>
              </w:rPr>
              <w:t>,</w:t>
            </w:r>
            <w:r w:rsidRPr="007A4016">
              <w:rPr>
                <w:rFonts w:cs="Arial"/>
                <w:b w:val="0"/>
                <w:kern w:val="28"/>
                <w:szCs w:val="20"/>
                <w:lang w:val="en-GB"/>
              </w:rPr>
              <w:t xml:space="preserve"> describe the location of the site and its surroundings:</w:t>
            </w:r>
          </w:p>
        </w:tc>
        <w:tc>
          <w:tcPr>
            <w:tcW w:w="6129" w:type="dxa"/>
            <w:gridSpan w:val="2"/>
          </w:tcPr>
          <w:p w14:paraId="7014C6CD" w14:textId="3DCCF069" w:rsidR="007C5E83" w:rsidRPr="007A4016" w:rsidRDefault="007C5E83" w:rsidP="007A4016">
            <w:pPr>
              <w:spacing w:before="60" w:after="60"/>
              <w:jc w:val="both"/>
              <w:cnfStyle w:val="000000000000" w:firstRow="0" w:lastRow="0" w:firstColumn="0" w:lastColumn="0" w:oddVBand="0" w:evenVBand="0" w:oddHBand="0" w:evenHBand="0" w:firstRowFirstColumn="0" w:firstRowLastColumn="0" w:lastRowFirstColumn="0" w:lastRowLastColumn="0"/>
              <w:rPr>
                <w:rFonts w:cs="Arial"/>
                <w:i/>
                <w:szCs w:val="20"/>
                <w:lang w:val="en-GB"/>
              </w:rPr>
            </w:pPr>
            <w:r w:rsidRPr="007A4016">
              <w:rPr>
                <w:rFonts w:cs="Arial"/>
                <w:szCs w:val="20"/>
                <w:lang w:val="en-GB"/>
              </w:rPr>
              <w:t xml:space="preserve">The site </w:t>
            </w:r>
            <w:proofErr w:type="gramStart"/>
            <w:r w:rsidRPr="007A4016">
              <w:rPr>
                <w:rFonts w:cs="Arial"/>
                <w:szCs w:val="20"/>
                <w:lang w:val="en-GB"/>
              </w:rPr>
              <w:t xml:space="preserve">is located </w:t>
            </w:r>
            <w:r w:rsidR="00162198">
              <w:rPr>
                <w:rFonts w:cs="Arial"/>
                <w:szCs w:val="20"/>
                <w:lang w:val="en-GB"/>
              </w:rPr>
              <w:t>in</w:t>
            </w:r>
            <w:proofErr w:type="gramEnd"/>
            <w:r w:rsidR="00162198">
              <w:rPr>
                <w:rFonts w:cs="Arial"/>
                <w:szCs w:val="20"/>
                <w:lang w:val="en-GB"/>
              </w:rPr>
              <w:t xml:space="preserve"> Dublin City Cent</w:t>
            </w:r>
            <w:r w:rsidR="00BD701C">
              <w:rPr>
                <w:rFonts w:cs="Arial"/>
                <w:szCs w:val="20"/>
                <w:lang w:val="en-GB"/>
              </w:rPr>
              <w:t>re</w:t>
            </w:r>
            <w:r w:rsidRPr="007A4016">
              <w:rPr>
                <w:rFonts w:cs="Arial"/>
                <w:szCs w:val="20"/>
                <w:lang w:val="en-GB"/>
              </w:rPr>
              <w:t>. The site is zoned in DCC Development Plan 2022-2028 for “City Centre – Zone Z5” with the objective to “consolidate and facilitate the development of the central area, and to identify, reinforce, strengthen and protect its civic design character and dignity</w:t>
            </w:r>
            <w:r w:rsidRPr="007A4016">
              <w:rPr>
                <w:rFonts w:cs="Arial"/>
                <w:i/>
                <w:szCs w:val="20"/>
                <w:lang w:val="en-GB"/>
              </w:rPr>
              <w:t>.”</w:t>
            </w:r>
          </w:p>
          <w:p w14:paraId="0E625AEE" w14:textId="6B7816C3" w:rsidR="007C5E83" w:rsidRPr="007A4016" w:rsidRDefault="007C5E83" w:rsidP="007A4016">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lang w:val="en-GB"/>
              </w:rPr>
            </w:pPr>
            <w:r w:rsidRPr="007A4016">
              <w:rPr>
                <w:rFonts w:cs="Arial"/>
                <w:szCs w:val="20"/>
                <w:lang w:val="en-GB"/>
              </w:rPr>
              <w:t xml:space="preserve">The proposed </w:t>
            </w:r>
            <w:r w:rsidR="0006050F">
              <w:rPr>
                <w:rFonts w:cs="Arial"/>
                <w:szCs w:val="20"/>
              </w:rPr>
              <w:t>measure</w:t>
            </w:r>
            <w:r>
              <w:rPr>
                <w:rFonts w:cs="Arial"/>
                <w:szCs w:val="20"/>
              </w:rPr>
              <w:t xml:space="preserve"> </w:t>
            </w:r>
            <w:r w:rsidRPr="007A4016">
              <w:rPr>
                <w:rFonts w:cs="Arial"/>
                <w:szCs w:val="20"/>
                <w:lang w:val="en-GB"/>
              </w:rPr>
              <w:t xml:space="preserve">site is bounded by the River Liffey to the north, </w:t>
            </w:r>
            <w:r w:rsidR="003304E5">
              <w:rPr>
                <w:rFonts w:cs="Arial"/>
                <w:szCs w:val="20"/>
                <w:lang w:val="en-GB"/>
              </w:rPr>
              <w:t>Wellington Quay</w:t>
            </w:r>
            <w:r w:rsidR="007A1631">
              <w:rPr>
                <w:rFonts w:cs="Arial"/>
                <w:szCs w:val="20"/>
                <w:lang w:val="en-GB"/>
              </w:rPr>
              <w:t xml:space="preserve"> and Temple Bar</w:t>
            </w:r>
            <w:r w:rsidRPr="007A4016">
              <w:rPr>
                <w:rFonts w:cs="Arial"/>
                <w:szCs w:val="20"/>
                <w:lang w:val="en-GB"/>
              </w:rPr>
              <w:t xml:space="preserve"> to the west, College </w:t>
            </w:r>
            <w:r w:rsidR="00016D60">
              <w:rPr>
                <w:rFonts w:cs="Arial"/>
                <w:szCs w:val="20"/>
                <w:lang w:val="en-GB"/>
              </w:rPr>
              <w:t>Street</w:t>
            </w:r>
            <w:r w:rsidR="00016D60" w:rsidRPr="007A4016">
              <w:rPr>
                <w:rFonts w:cs="Arial"/>
                <w:szCs w:val="20"/>
                <w:lang w:val="en-GB"/>
              </w:rPr>
              <w:t xml:space="preserve"> </w:t>
            </w:r>
            <w:r w:rsidRPr="007A4016">
              <w:rPr>
                <w:rFonts w:cs="Arial"/>
                <w:szCs w:val="20"/>
                <w:lang w:val="en-GB"/>
              </w:rPr>
              <w:t xml:space="preserve">to the South, and </w:t>
            </w:r>
            <w:r w:rsidR="00DC7576">
              <w:rPr>
                <w:rFonts w:cs="Arial"/>
                <w:szCs w:val="20"/>
                <w:lang w:val="en-GB"/>
              </w:rPr>
              <w:t xml:space="preserve">Burgh Quay </w:t>
            </w:r>
            <w:r w:rsidR="00386AA9">
              <w:rPr>
                <w:rFonts w:cs="Arial"/>
                <w:szCs w:val="20"/>
                <w:lang w:val="en-GB"/>
              </w:rPr>
              <w:t>and Townsend Street</w:t>
            </w:r>
            <w:r w:rsidRPr="007A4016">
              <w:rPr>
                <w:rFonts w:cs="Arial"/>
                <w:szCs w:val="20"/>
                <w:lang w:val="en-GB"/>
              </w:rPr>
              <w:t xml:space="preserve"> to the east.</w:t>
            </w:r>
          </w:p>
          <w:p w14:paraId="6E471960" w14:textId="486C6456" w:rsidR="007C5E83" w:rsidRPr="007A4016" w:rsidRDefault="007C5E83" w:rsidP="007A4016">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highlight w:val="yellow"/>
                <w:lang w:val="en-GB"/>
              </w:rPr>
            </w:pPr>
            <w:r w:rsidRPr="007A4016">
              <w:rPr>
                <w:rFonts w:cs="Arial"/>
                <w:szCs w:val="20"/>
                <w:lang w:val="en-GB"/>
              </w:rPr>
              <w:t>The development on Aston Quay</w:t>
            </w:r>
            <w:r w:rsidR="00171290" w:rsidRPr="00171290">
              <w:rPr>
                <w:rFonts w:cs="Arial"/>
                <w:szCs w:val="20"/>
                <w:lang w:val="en-GB"/>
              </w:rPr>
              <w:t>, Fleet St</w:t>
            </w:r>
            <w:r w:rsidR="004364FC">
              <w:rPr>
                <w:rFonts w:cs="Arial"/>
                <w:szCs w:val="20"/>
                <w:lang w:val="en-GB"/>
              </w:rPr>
              <w:t>reet</w:t>
            </w:r>
            <w:r w:rsidR="00171290" w:rsidRPr="00171290">
              <w:rPr>
                <w:rFonts w:cs="Arial"/>
                <w:szCs w:val="20"/>
                <w:lang w:val="en-GB"/>
              </w:rPr>
              <w:t xml:space="preserve"> &amp; Westmoreland St</w:t>
            </w:r>
            <w:r w:rsidR="004364FC">
              <w:rPr>
                <w:rFonts w:cs="Arial"/>
                <w:szCs w:val="20"/>
                <w:lang w:val="en-GB"/>
              </w:rPr>
              <w:t>reet</w:t>
            </w:r>
            <w:r w:rsidR="00171290">
              <w:rPr>
                <w:rFonts w:cs="Arial"/>
                <w:szCs w:val="20"/>
                <w:lang w:val="en-GB"/>
              </w:rPr>
              <w:t xml:space="preserve"> </w:t>
            </w:r>
            <w:r w:rsidRPr="007A4016">
              <w:rPr>
                <w:rFonts w:cs="Arial"/>
                <w:szCs w:val="20"/>
                <w:lang w:val="en-GB"/>
              </w:rPr>
              <w:t xml:space="preserve">is in line with </w:t>
            </w:r>
            <w:r w:rsidR="00386AA9">
              <w:rPr>
                <w:rFonts w:cs="Arial"/>
                <w:szCs w:val="20"/>
                <w:lang w:val="en-GB"/>
              </w:rPr>
              <w:t xml:space="preserve">existing and emerging </w:t>
            </w:r>
            <w:r w:rsidRPr="007A4016">
              <w:rPr>
                <w:rFonts w:cs="Arial"/>
                <w:szCs w:val="20"/>
                <w:lang w:val="en-GB"/>
              </w:rPr>
              <w:t xml:space="preserve">planning policy </w:t>
            </w:r>
            <w:r w:rsidR="00386AA9">
              <w:rPr>
                <w:rFonts w:cs="Arial"/>
                <w:szCs w:val="20"/>
                <w:lang w:val="en-GB"/>
              </w:rPr>
              <w:t>for the area</w:t>
            </w:r>
            <w:r w:rsidRPr="007A4016">
              <w:rPr>
                <w:rFonts w:cs="Arial"/>
                <w:szCs w:val="20"/>
                <w:lang w:val="en-GB"/>
              </w:rPr>
              <w:t>.</w:t>
            </w:r>
          </w:p>
        </w:tc>
      </w:tr>
      <w:tr w:rsidR="007C5E83" w:rsidRPr="007A4016" w14:paraId="5EAAACF4" w14:textId="77777777" w:rsidTr="00664A60">
        <w:trPr>
          <w:trHeight w:val="557"/>
          <w:jc w:val="center"/>
        </w:trPr>
        <w:tc>
          <w:tcPr>
            <w:cnfStyle w:val="001000000000" w:firstRow="0" w:lastRow="0" w:firstColumn="1" w:lastColumn="0" w:oddVBand="0" w:evenVBand="0" w:oddHBand="0" w:evenHBand="0" w:firstRowFirstColumn="0" w:firstRowLastColumn="0" w:lastRowFirstColumn="0" w:lastRowLastColumn="0"/>
            <w:tcW w:w="3354" w:type="dxa"/>
            <w:shd w:val="clear" w:color="auto" w:fill="D9D9D9" w:themeFill="background1" w:themeFillShade="D9"/>
          </w:tcPr>
          <w:p w14:paraId="3D1C5E89" w14:textId="77777777" w:rsidR="007C5E83" w:rsidRPr="007A4016" w:rsidRDefault="007C5E83" w:rsidP="007A4016">
            <w:pPr>
              <w:pStyle w:val="ListParagraph"/>
              <w:numPr>
                <w:ilvl w:val="0"/>
                <w:numId w:val="52"/>
              </w:numPr>
              <w:spacing w:before="60" w:after="60"/>
              <w:ind w:left="425" w:hanging="425"/>
              <w:rPr>
                <w:rFonts w:cs="Arial"/>
                <w:b w:val="0"/>
                <w:kern w:val="28"/>
                <w:szCs w:val="20"/>
                <w:lang w:val="en-GB"/>
              </w:rPr>
            </w:pPr>
            <w:r w:rsidRPr="007A4016">
              <w:rPr>
                <w:rFonts w:cs="Arial"/>
                <w:b w:val="0"/>
                <w:kern w:val="28"/>
                <w:szCs w:val="20"/>
                <w:lang w:val="en-GB"/>
              </w:rPr>
              <w:t>Is the project located within, close to or has it the potential to impact on any site specified in Article 103(3)(a)(v) of the Regulations:</w:t>
            </w:r>
          </w:p>
          <w:p w14:paraId="046384D7" w14:textId="77777777" w:rsidR="007C5E83" w:rsidRPr="007A4016" w:rsidRDefault="007C5E83" w:rsidP="007A4016">
            <w:pPr>
              <w:pStyle w:val="RODBulletStyle"/>
              <w:numPr>
                <w:ilvl w:val="0"/>
                <w:numId w:val="12"/>
              </w:numPr>
              <w:spacing w:before="60" w:after="60" w:line="276" w:lineRule="auto"/>
              <w:ind w:left="850" w:hanging="425"/>
              <w:jc w:val="left"/>
              <w:rPr>
                <w:b w:val="0"/>
                <w:kern w:val="28"/>
                <w:sz w:val="20"/>
                <w:szCs w:val="20"/>
                <w:lang w:val="en-GB"/>
              </w:rPr>
            </w:pPr>
            <w:r w:rsidRPr="007A4016">
              <w:rPr>
                <w:b w:val="0"/>
                <w:kern w:val="28"/>
                <w:sz w:val="20"/>
                <w:szCs w:val="20"/>
                <w:lang w:val="en-GB"/>
              </w:rPr>
              <w:t xml:space="preserve">European site </w:t>
            </w:r>
          </w:p>
          <w:p w14:paraId="78EBE220" w14:textId="77777777" w:rsidR="007C5E83" w:rsidRPr="007A4016" w:rsidRDefault="007C5E83" w:rsidP="007A4016">
            <w:pPr>
              <w:pStyle w:val="RODBulletStyle"/>
              <w:numPr>
                <w:ilvl w:val="0"/>
                <w:numId w:val="12"/>
              </w:numPr>
              <w:spacing w:before="60" w:after="60" w:line="276" w:lineRule="auto"/>
              <w:ind w:left="850" w:hanging="425"/>
              <w:jc w:val="left"/>
              <w:rPr>
                <w:b w:val="0"/>
                <w:kern w:val="28"/>
                <w:sz w:val="20"/>
                <w:szCs w:val="20"/>
                <w:lang w:val="en-GB"/>
              </w:rPr>
            </w:pPr>
            <w:r w:rsidRPr="007A4016">
              <w:rPr>
                <w:b w:val="0"/>
                <w:kern w:val="28"/>
                <w:sz w:val="20"/>
                <w:szCs w:val="20"/>
                <w:lang w:val="en-GB"/>
              </w:rPr>
              <w:t>NHA/</w:t>
            </w:r>
            <w:proofErr w:type="spellStart"/>
            <w:r w:rsidRPr="007A4016">
              <w:rPr>
                <w:b w:val="0"/>
                <w:kern w:val="28"/>
                <w:sz w:val="20"/>
                <w:szCs w:val="20"/>
                <w:lang w:val="en-GB"/>
              </w:rPr>
              <w:t>pNHA</w:t>
            </w:r>
            <w:proofErr w:type="spellEnd"/>
          </w:p>
          <w:p w14:paraId="0C4EE468" w14:textId="77777777" w:rsidR="007C5E83" w:rsidRPr="007A4016" w:rsidRDefault="007C5E83" w:rsidP="007A4016">
            <w:pPr>
              <w:pStyle w:val="RODBulletStyle"/>
              <w:numPr>
                <w:ilvl w:val="0"/>
                <w:numId w:val="12"/>
              </w:numPr>
              <w:spacing w:before="60" w:after="60" w:line="276" w:lineRule="auto"/>
              <w:ind w:left="850" w:hanging="425"/>
              <w:jc w:val="left"/>
              <w:rPr>
                <w:b w:val="0"/>
                <w:kern w:val="28"/>
                <w:sz w:val="20"/>
                <w:szCs w:val="20"/>
                <w:lang w:val="en-GB"/>
              </w:rPr>
            </w:pPr>
            <w:r w:rsidRPr="007A4016">
              <w:rPr>
                <w:b w:val="0"/>
                <w:kern w:val="28"/>
                <w:sz w:val="20"/>
                <w:szCs w:val="20"/>
                <w:lang w:val="en-GB"/>
              </w:rPr>
              <w:t>Designated Nature Reserve</w:t>
            </w:r>
          </w:p>
          <w:p w14:paraId="499D2A25" w14:textId="77777777" w:rsidR="007C5E83" w:rsidRPr="007A4016" w:rsidRDefault="007C5E83" w:rsidP="007A4016">
            <w:pPr>
              <w:pStyle w:val="RODBulletStyle"/>
              <w:numPr>
                <w:ilvl w:val="0"/>
                <w:numId w:val="12"/>
              </w:numPr>
              <w:spacing w:before="60" w:after="60" w:line="276" w:lineRule="auto"/>
              <w:ind w:left="850" w:hanging="425"/>
              <w:jc w:val="left"/>
              <w:rPr>
                <w:b w:val="0"/>
                <w:kern w:val="28"/>
                <w:sz w:val="20"/>
                <w:szCs w:val="20"/>
                <w:lang w:val="en-GB"/>
              </w:rPr>
            </w:pPr>
            <w:r w:rsidRPr="007A4016">
              <w:rPr>
                <w:b w:val="0"/>
                <w:kern w:val="28"/>
                <w:sz w:val="20"/>
                <w:szCs w:val="20"/>
                <w:lang w:val="en-GB"/>
              </w:rPr>
              <w:t>Designated</w:t>
            </w:r>
            <w:r w:rsidRPr="007A4016">
              <w:rPr>
                <w:b w:val="0"/>
                <w:sz w:val="20"/>
                <w:szCs w:val="20"/>
              </w:rPr>
              <w:t xml:space="preserve"> refuge for flora or fauna </w:t>
            </w:r>
          </w:p>
          <w:p w14:paraId="2D66A868" w14:textId="77777777" w:rsidR="007C5E83" w:rsidRPr="007A4016" w:rsidRDefault="007C5E83" w:rsidP="007A4016">
            <w:pPr>
              <w:pStyle w:val="RODBulletStyle"/>
              <w:numPr>
                <w:ilvl w:val="0"/>
                <w:numId w:val="12"/>
              </w:numPr>
              <w:spacing w:before="60" w:after="60" w:line="276" w:lineRule="auto"/>
              <w:ind w:left="850" w:hanging="425"/>
              <w:jc w:val="left"/>
              <w:rPr>
                <w:b w:val="0"/>
                <w:kern w:val="28"/>
                <w:sz w:val="20"/>
                <w:szCs w:val="20"/>
                <w:lang w:val="en-GB"/>
              </w:rPr>
            </w:pPr>
            <w:r w:rsidRPr="007A4016">
              <w:rPr>
                <w:b w:val="0"/>
                <w:sz w:val="20"/>
                <w:szCs w:val="20"/>
              </w:rPr>
              <w:t xml:space="preserve">Place, site or feature of ecological interest, the preservation, conservation, </w:t>
            </w:r>
            <w:r w:rsidRPr="007A4016">
              <w:rPr>
                <w:b w:val="0"/>
                <w:kern w:val="28"/>
                <w:sz w:val="20"/>
                <w:szCs w:val="20"/>
                <w:lang w:val="en-GB"/>
              </w:rPr>
              <w:t>protection</w:t>
            </w:r>
            <w:r w:rsidRPr="007A4016">
              <w:rPr>
                <w:b w:val="0"/>
                <w:sz w:val="20"/>
                <w:szCs w:val="20"/>
              </w:rPr>
              <w:t xml:space="preserve"> of which is an objective of a development plan/ local area plan/ draft plan or variation of a plan.</w:t>
            </w:r>
          </w:p>
        </w:tc>
        <w:tc>
          <w:tcPr>
            <w:tcW w:w="6129" w:type="dxa"/>
            <w:gridSpan w:val="2"/>
          </w:tcPr>
          <w:p w14:paraId="71C640C3" w14:textId="17F8F919" w:rsidR="007C5E83" w:rsidRPr="007A4016" w:rsidRDefault="007C5E83" w:rsidP="007A4016">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lang w:val="en-GB"/>
              </w:rPr>
            </w:pPr>
            <w:r w:rsidRPr="007A4016">
              <w:rPr>
                <w:rFonts w:cs="Arial"/>
                <w:szCs w:val="20"/>
                <w:lang w:val="en-GB"/>
              </w:rPr>
              <w:t xml:space="preserve">The proposed </w:t>
            </w:r>
            <w:r w:rsidR="0006050F">
              <w:rPr>
                <w:rFonts w:cs="Arial"/>
                <w:szCs w:val="20"/>
              </w:rPr>
              <w:t xml:space="preserve">measure </w:t>
            </w:r>
            <w:r w:rsidRPr="007A4016">
              <w:rPr>
                <w:rFonts w:cs="Arial"/>
                <w:szCs w:val="20"/>
                <w:lang w:val="en-GB"/>
              </w:rPr>
              <w:t>is adjacent to one ecologically sensitive site</w:t>
            </w:r>
            <w:r w:rsidR="00B10FF4">
              <w:rPr>
                <w:rFonts w:cs="Arial"/>
                <w:szCs w:val="20"/>
                <w:lang w:val="en-GB"/>
              </w:rPr>
              <w:t xml:space="preserve">, the River Liffey. </w:t>
            </w:r>
            <w:r w:rsidRPr="007A4016">
              <w:rPr>
                <w:rFonts w:cs="Arial"/>
                <w:szCs w:val="20"/>
                <w:lang w:val="en-GB"/>
              </w:rPr>
              <w:t>The River Liffey</w:t>
            </w:r>
            <w:r w:rsidR="00386AA9">
              <w:rPr>
                <w:rFonts w:cs="Arial"/>
                <w:szCs w:val="20"/>
                <w:lang w:val="en-GB"/>
              </w:rPr>
              <w:t>, which</w:t>
            </w:r>
            <w:r w:rsidR="00815A3E">
              <w:rPr>
                <w:rFonts w:cs="Arial"/>
                <w:szCs w:val="20"/>
                <w:lang w:val="en-GB"/>
              </w:rPr>
              <w:t xml:space="preserve"> is a nutrient sensitive area and located</w:t>
            </w:r>
            <w:r w:rsidR="00051AB2">
              <w:rPr>
                <w:rFonts w:cs="Arial"/>
                <w:szCs w:val="20"/>
                <w:lang w:val="en-GB"/>
              </w:rPr>
              <w:t xml:space="preserve"> </w:t>
            </w:r>
            <w:r w:rsidRPr="007A4016">
              <w:rPr>
                <w:rFonts w:cs="Arial"/>
                <w:szCs w:val="20"/>
                <w:lang w:val="en-GB"/>
              </w:rPr>
              <w:t xml:space="preserve">directly north of the proposed </w:t>
            </w:r>
            <w:r w:rsidR="0006050F">
              <w:rPr>
                <w:rFonts w:cs="Arial"/>
                <w:szCs w:val="20"/>
              </w:rPr>
              <w:t>measure</w:t>
            </w:r>
            <w:r w:rsidRPr="007A4016">
              <w:rPr>
                <w:rFonts w:cs="Arial"/>
                <w:szCs w:val="20"/>
                <w:lang w:val="en-GB"/>
              </w:rPr>
              <w:t xml:space="preserve">. The River Liffey discharges into Dublin Bay approximately 4.6km downstream of the proposed </w:t>
            </w:r>
            <w:r w:rsidR="0006050F">
              <w:rPr>
                <w:rFonts w:cs="Arial"/>
                <w:szCs w:val="20"/>
              </w:rPr>
              <w:t>measure</w:t>
            </w:r>
            <w:r w:rsidRPr="007A4016">
              <w:rPr>
                <w:rFonts w:cs="Arial"/>
                <w:szCs w:val="20"/>
                <w:lang w:val="en-GB"/>
              </w:rPr>
              <w:t>.</w:t>
            </w:r>
          </w:p>
          <w:p w14:paraId="2EDD7717" w14:textId="6FE0AC78" w:rsidR="007C5E83" w:rsidRPr="007A4016" w:rsidRDefault="007C5E83" w:rsidP="007A4016">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lang w:val="en-GB"/>
              </w:rPr>
            </w:pPr>
            <w:r w:rsidRPr="007A4016">
              <w:rPr>
                <w:rFonts w:cs="Arial"/>
                <w:szCs w:val="20"/>
                <w:lang w:val="en-GB"/>
              </w:rPr>
              <w:t xml:space="preserve">The South Dublin Bay and River Tolka Estuary SPA [004024] are located 3.2km east from the proposed </w:t>
            </w:r>
            <w:r w:rsidR="0006050F">
              <w:rPr>
                <w:rFonts w:cs="Arial"/>
                <w:szCs w:val="20"/>
              </w:rPr>
              <w:t xml:space="preserve">measure </w:t>
            </w:r>
            <w:r w:rsidRPr="007A4016">
              <w:rPr>
                <w:rFonts w:cs="Arial"/>
                <w:szCs w:val="20"/>
                <w:lang w:val="en-GB"/>
              </w:rPr>
              <w:t xml:space="preserve">at its closest point; 4.7km downstream via the River Liffey. South Dublin Bay SAC [000210] is located 3.2km southeast of the proposed </w:t>
            </w:r>
            <w:r w:rsidR="0006050F">
              <w:rPr>
                <w:rFonts w:cs="Arial"/>
                <w:szCs w:val="20"/>
              </w:rPr>
              <w:t>measure</w:t>
            </w:r>
            <w:r w:rsidRPr="007A4016">
              <w:rPr>
                <w:rFonts w:cs="Arial"/>
                <w:szCs w:val="20"/>
                <w:lang w:val="en-GB"/>
              </w:rPr>
              <w:t xml:space="preserve">. North Bull Island SPA [004006] and </w:t>
            </w:r>
            <w:bookmarkStart w:id="75" w:name="_Hlk150428739"/>
            <w:r w:rsidRPr="007A4016">
              <w:rPr>
                <w:rFonts w:cs="Arial"/>
                <w:szCs w:val="20"/>
                <w:lang w:val="en-GB"/>
              </w:rPr>
              <w:t>North Dublin Bay SAC [000206]</w:t>
            </w:r>
            <w:bookmarkEnd w:id="75"/>
            <w:r w:rsidRPr="007A4016">
              <w:rPr>
                <w:rFonts w:cs="Arial"/>
                <w:szCs w:val="20"/>
                <w:lang w:val="en-GB"/>
              </w:rPr>
              <w:t xml:space="preserve"> are located 7.2km northeast from the proposed </w:t>
            </w:r>
            <w:r w:rsidR="0006050F">
              <w:rPr>
                <w:rFonts w:cs="Arial"/>
                <w:szCs w:val="20"/>
              </w:rPr>
              <w:t>measure</w:t>
            </w:r>
            <w:r w:rsidRPr="007A4016">
              <w:rPr>
                <w:rFonts w:cs="Arial"/>
                <w:szCs w:val="20"/>
                <w:lang w:val="en-GB"/>
              </w:rPr>
              <w:t xml:space="preserve">; 7.2km downstream via the River Liffey and Dublin Bay. North-west Irish Sea SPA [004236] is also located 7.2km northeast of the proposed </w:t>
            </w:r>
            <w:r w:rsidR="0006050F">
              <w:rPr>
                <w:rFonts w:cs="Arial"/>
                <w:szCs w:val="20"/>
              </w:rPr>
              <w:t>measure</w:t>
            </w:r>
            <w:r w:rsidRPr="007A4016">
              <w:rPr>
                <w:rFonts w:cs="Arial"/>
                <w:szCs w:val="20"/>
                <w:lang w:val="en-GB"/>
              </w:rPr>
              <w:t>; 7.2km downstream via the River Liffey and Dublin Bay.</w:t>
            </w:r>
          </w:p>
          <w:p w14:paraId="012E7E22" w14:textId="1F16AFEF" w:rsidR="007C5E83" w:rsidRPr="007A4016" w:rsidRDefault="007C5E83" w:rsidP="007A4016">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lang w:val="en-GB"/>
              </w:rPr>
            </w:pPr>
            <w:r w:rsidRPr="007A4016">
              <w:rPr>
                <w:rFonts w:cs="Arial"/>
                <w:szCs w:val="20"/>
                <w:lang w:val="en-GB"/>
              </w:rPr>
              <w:t xml:space="preserve">The Royal Canal </w:t>
            </w:r>
            <w:proofErr w:type="spellStart"/>
            <w:r w:rsidRPr="007A4016">
              <w:rPr>
                <w:rFonts w:cs="Arial"/>
                <w:szCs w:val="20"/>
                <w:lang w:val="en-GB"/>
              </w:rPr>
              <w:t>pNHA</w:t>
            </w:r>
            <w:proofErr w:type="spellEnd"/>
            <w:r w:rsidRPr="007A4016">
              <w:rPr>
                <w:rFonts w:cs="Arial"/>
                <w:szCs w:val="20"/>
                <w:lang w:val="en-GB"/>
              </w:rPr>
              <w:t xml:space="preserve"> [002103] is located approximately 1.3km east of the proposed </w:t>
            </w:r>
            <w:r w:rsidR="0064500A">
              <w:rPr>
                <w:rFonts w:cs="Arial"/>
                <w:szCs w:val="20"/>
              </w:rPr>
              <w:t xml:space="preserve">measure </w:t>
            </w:r>
            <w:r w:rsidRPr="007A4016">
              <w:rPr>
                <w:rFonts w:cs="Arial"/>
                <w:szCs w:val="20"/>
                <w:lang w:val="en-GB"/>
              </w:rPr>
              <w:t xml:space="preserve">at its closest point and the Grand Canal </w:t>
            </w:r>
            <w:proofErr w:type="spellStart"/>
            <w:r w:rsidRPr="007A4016">
              <w:rPr>
                <w:rFonts w:cs="Arial"/>
                <w:szCs w:val="20"/>
                <w:lang w:val="en-GB"/>
              </w:rPr>
              <w:t>pNHA</w:t>
            </w:r>
            <w:proofErr w:type="spellEnd"/>
            <w:r w:rsidRPr="007A4016">
              <w:rPr>
                <w:rFonts w:cs="Arial"/>
                <w:szCs w:val="20"/>
                <w:lang w:val="en-GB"/>
              </w:rPr>
              <w:t xml:space="preserve"> [002104] is located approximately 1.5km east of the proposed </w:t>
            </w:r>
            <w:r w:rsidR="0064500A">
              <w:rPr>
                <w:rFonts w:cs="Arial"/>
                <w:szCs w:val="20"/>
              </w:rPr>
              <w:t xml:space="preserve">measure </w:t>
            </w:r>
            <w:r w:rsidRPr="007A4016">
              <w:rPr>
                <w:rFonts w:cs="Arial"/>
                <w:szCs w:val="20"/>
                <w:lang w:val="en-GB"/>
              </w:rPr>
              <w:t>at its closest point.</w:t>
            </w:r>
            <w:r w:rsidR="008E1B9C" w:rsidRPr="007A4016">
              <w:rPr>
                <w:rFonts w:cs="Arial"/>
                <w:szCs w:val="20"/>
                <w:lang w:val="en-GB"/>
              </w:rPr>
              <w:t xml:space="preserve"> There are no other protected sites or features of ecological interest on or nearby the proposed </w:t>
            </w:r>
            <w:r w:rsidR="0064500A">
              <w:rPr>
                <w:rFonts w:cs="Arial"/>
                <w:szCs w:val="20"/>
              </w:rPr>
              <w:t>measure</w:t>
            </w:r>
            <w:r w:rsidR="008E1B9C" w:rsidRPr="007A4016">
              <w:rPr>
                <w:rFonts w:cs="Arial"/>
                <w:szCs w:val="20"/>
                <w:lang w:val="en-GB"/>
              </w:rPr>
              <w:t>.</w:t>
            </w:r>
          </w:p>
          <w:p w14:paraId="2248DEA1" w14:textId="77777777" w:rsidR="008B03DE" w:rsidRDefault="00210958" w:rsidP="007A4016">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 xml:space="preserve">There will be no change to the surface water regime, and therefore no </w:t>
            </w:r>
            <w:r w:rsidR="002E1CE5" w:rsidRPr="007A4016">
              <w:rPr>
                <w:rFonts w:cs="Arial"/>
                <w:szCs w:val="20"/>
                <w:lang w:val="en-GB"/>
              </w:rPr>
              <w:t>likely significant effects are predicted</w:t>
            </w:r>
            <w:r w:rsidR="002E1CE5">
              <w:rPr>
                <w:rFonts w:cs="Arial"/>
                <w:szCs w:val="20"/>
              </w:rPr>
              <w:t xml:space="preserve"> </w:t>
            </w:r>
            <w:r>
              <w:rPr>
                <w:rFonts w:cs="Arial"/>
                <w:szCs w:val="20"/>
              </w:rPr>
              <w:t>on ecologically sensitive sites.</w:t>
            </w:r>
            <w:r w:rsidR="00E11A2F">
              <w:rPr>
                <w:rFonts w:cs="Arial"/>
                <w:szCs w:val="20"/>
              </w:rPr>
              <w:t xml:space="preserve"> </w:t>
            </w:r>
          </w:p>
          <w:p w14:paraId="6CD91294" w14:textId="77777777" w:rsidR="007C5E83" w:rsidRPr="007A4016" w:rsidRDefault="007C5E83" w:rsidP="007A4016">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highlight w:val="yellow"/>
                <w:lang w:val="en-GB"/>
              </w:rPr>
            </w:pPr>
            <w:r w:rsidRPr="007A4016">
              <w:rPr>
                <w:rFonts w:cs="Arial"/>
                <w:szCs w:val="20"/>
                <w:lang w:val="en-GB"/>
              </w:rPr>
              <w:t xml:space="preserve">No likely significant effects are predicted. </w:t>
            </w:r>
          </w:p>
        </w:tc>
      </w:tr>
      <w:tr w:rsidR="007C5E83" w:rsidRPr="007A4016" w14:paraId="6BD285A3" w14:textId="77777777" w:rsidTr="00664A60">
        <w:trPr>
          <w:trHeight w:val="557"/>
          <w:jc w:val="center"/>
        </w:trPr>
        <w:tc>
          <w:tcPr>
            <w:cnfStyle w:val="001000000000" w:firstRow="0" w:lastRow="0" w:firstColumn="1" w:lastColumn="0" w:oddVBand="0" w:evenVBand="0" w:oddHBand="0" w:evenHBand="0" w:firstRowFirstColumn="0" w:firstRowLastColumn="0" w:lastRowFirstColumn="0" w:lastRowLastColumn="0"/>
            <w:tcW w:w="3354" w:type="dxa"/>
            <w:shd w:val="clear" w:color="auto" w:fill="D9D9D9" w:themeFill="background1" w:themeFillShade="D9"/>
          </w:tcPr>
          <w:p w14:paraId="54B9E9C7" w14:textId="77777777" w:rsidR="007C5E83" w:rsidRPr="007A4016" w:rsidRDefault="007C5E83" w:rsidP="007A4016">
            <w:pPr>
              <w:pStyle w:val="ListParagraph"/>
              <w:numPr>
                <w:ilvl w:val="0"/>
                <w:numId w:val="52"/>
              </w:numPr>
              <w:spacing w:before="60" w:after="60"/>
              <w:ind w:left="425" w:hanging="425"/>
              <w:rPr>
                <w:rFonts w:cs="Arial"/>
                <w:kern w:val="28"/>
                <w:szCs w:val="20"/>
                <w:lang w:val="en-GB"/>
              </w:rPr>
            </w:pPr>
            <w:r w:rsidRPr="007A4016">
              <w:rPr>
                <w:rFonts w:cs="Arial"/>
                <w:b w:val="0"/>
                <w:szCs w:val="20"/>
              </w:rPr>
              <w:t xml:space="preserve">Are there any other areas on or around the location that are important or sensitive for reasons of their ecology e.g. wetlands, watercourses or other waterbodies (including riparian areas and river mouths), the coastal zone and </w:t>
            </w:r>
            <w:r w:rsidRPr="007A4016">
              <w:rPr>
                <w:rFonts w:cs="Arial"/>
                <w:b w:val="0"/>
                <w:szCs w:val="20"/>
              </w:rPr>
              <w:lastRenderedPageBreak/>
              <w:t>the marine environment, mountains, forests or woodlands, that could be affected by the project?</w:t>
            </w:r>
          </w:p>
        </w:tc>
        <w:tc>
          <w:tcPr>
            <w:tcW w:w="6129" w:type="dxa"/>
            <w:gridSpan w:val="2"/>
          </w:tcPr>
          <w:p w14:paraId="7B4A48A9" w14:textId="6AF35861" w:rsidR="007C5E83" w:rsidRPr="007A4016" w:rsidRDefault="007C5E83" w:rsidP="007A4016">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highlight w:val="yellow"/>
                <w:lang w:val="en-GB"/>
              </w:rPr>
            </w:pPr>
            <w:r w:rsidRPr="007A4016">
              <w:rPr>
                <w:rFonts w:cs="Arial"/>
                <w:szCs w:val="20"/>
                <w:lang w:val="en-GB"/>
              </w:rPr>
              <w:lastRenderedPageBreak/>
              <w:t xml:space="preserve">There are no other ecologically sensitive areas on or around the location of the proposed </w:t>
            </w:r>
            <w:r w:rsidR="0064500A">
              <w:rPr>
                <w:rFonts w:cs="Arial"/>
                <w:szCs w:val="20"/>
              </w:rPr>
              <w:t xml:space="preserve">measure </w:t>
            </w:r>
            <w:r w:rsidRPr="007A4016">
              <w:rPr>
                <w:rFonts w:cs="Arial"/>
                <w:szCs w:val="20"/>
                <w:lang w:val="en-GB"/>
              </w:rPr>
              <w:t xml:space="preserve">that could be affected by the proposed </w:t>
            </w:r>
            <w:r w:rsidR="0064500A">
              <w:rPr>
                <w:rFonts w:cs="Arial"/>
                <w:szCs w:val="20"/>
              </w:rPr>
              <w:t>measure</w:t>
            </w:r>
            <w:r w:rsidRPr="007A4016">
              <w:rPr>
                <w:rFonts w:cs="Arial"/>
                <w:szCs w:val="20"/>
                <w:lang w:val="en-GB"/>
              </w:rPr>
              <w:t xml:space="preserve">. No likely significant effects are predicted. </w:t>
            </w:r>
          </w:p>
        </w:tc>
      </w:tr>
      <w:tr w:rsidR="007C5E83" w:rsidRPr="007A4016" w14:paraId="152F7286" w14:textId="77777777" w:rsidTr="00664A60">
        <w:trPr>
          <w:trHeight w:val="557"/>
          <w:jc w:val="center"/>
        </w:trPr>
        <w:tc>
          <w:tcPr>
            <w:cnfStyle w:val="001000000000" w:firstRow="0" w:lastRow="0" w:firstColumn="1" w:lastColumn="0" w:oddVBand="0" w:evenVBand="0" w:oddHBand="0" w:evenHBand="0" w:firstRowFirstColumn="0" w:firstRowLastColumn="0" w:lastRowFirstColumn="0" w:lastRowLastColumn="0"/>
            <w:tcW w:w="3354" w:type="dxa"/>
            <w:shd w:val="clear" w:color="auto" w:fill="D9D9D9" w:themeFill="background1" w:themeFillShade="D9"/>
          </w:tcPr>
          <w:p w14:paraId="065D9D01" w14:textId="77777777" w:rsidR="007C5E83" w:rsidRPr="007A4016" w:rsidRDefault="007C5E83" w:rsidP="007A4016">
            <w:pPr>
              <w:pStyle w:val="ListParagraph"/>
              <w:numPr>
                <w:ilvl w:val="0"/>
                <w:numId w:val="52"/>
              </w:numPr>
              <w:spacing w:before="60" w:after="60"/>
              <w:ind w:left="425" w:hanging="425"/>
              <w:rPr>
                <w:rFonts w:cs="Arial"/>
                <w:szCs w:val="20"/>
              </w:rPr>
            </w:pPr>
            <w:r w:rsidRPr="007A4016">
              <w:rPr>
                <w:rFonts w:cs="Arial"/>
                <w:b w:val="0"/>
                <w:kern w:val="28"/>
                <w:szCs w:val="20"/>
                <w:lang w:val="en-GB"/>
              </w:rPr>
              <w:t>Is the proposal likely to be highly visible to many people? Are there any areas or features of high landscape or scenic value on or around the location, or are there any routes or facilities that are used by the public for recreation or other facilities which could be affected by the proposal?</w:t>
            </w:r>
          </w:p>
        </w:tc>
        <w:tc>
          <w:tcPr>
            <w:tcW w:w="6129" w:type="dxa"/>
            <w:gridSpan w:val="2"/>
          </w:tcPr>
          <w:p w14:paraId="505CDA4C" w14:textId="31D70BC7" w:rsidR="007C5E83" w:rsidRPr="007A4016" w:rsidRDefault="007C5E83" w:rsidP="007A4016">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highlight w:val="yellow"/>
                <w:lang w:val="en-GB"/>
              </w:rPr>
            </w:pPr>
            <w:r w:rsidRPr="007A4016">
              <w:rPr>
                <w:rFonts w:cs="Arial"/>
                <w:szCs w:val="20"/>
                <w:lang w:val="en-GB"/>
              </w:rPr>
              <w:t xml:space="preserve">The proposed </w:t>
            </w:r>
            <w:r w:rsidR="0064500A">
              <w:rPr>
                <w:rFonts w:cs="Arial"/>
                <w:szCs w:val="20"/>
              </w:rPr>
              <w:t xml:space="preserve">measure </w:t>
            </w:r>
            <w:r w:rsidRPr="007A4016">
              <w:rPr>
                <w:rFonts w:cs="Arial"/>
                <w:szCs w:val="20"/>
                <w:lang w:val="en-GB"/>
              </w:rPr>
              <w:t xml:space="preserve">will involve minor road works on existing urban roads in the city centre. </w:t>
            </w:r>
            <w:r w:rsidR="00593AC5">
              <w:rPr>
                <w:rFonts w:cs="Arial"/>
                <w:szCs w:val="20"/>
                <w:lang w:val="en-GB"/>
              </w:rPr>
              <w:t xml:space="preserve">There are no landscape </w:t>
            </w:r>
            <w:r w:rsidR="00ED088E">
              <w:rPr>
                <w:rFonts w:cs="Arial"/>
                <w:szCs w:val="20"/>
                <w:lang w:val="en-GB"/>
              </w:rPr>
              <w:t>conservation areas</w:t>
            </w:r>
            <w:r w:rsidR="00023327">
              <w:rPr>
                <w:rFonts w:cs="Arial"/>
                <w:szCs w:val="20"/>
                <w:lang w:val="en-GB"/>
              </w:rPr>
              <w:t xml:space="preserve"> within the </w:t>
            </w:r>
            <w:r w:rsidR="001F3849">
              <w:rPr>
                <w:rFonts w:cs="Arial"/>
                <w:szCs w:val="20"/>
                <w:lang w:val="en-GB"/>
              </w:rPr>
              <w:t xml:space="preserve">proposed measure </w:t>
            </w:r>
            <w:r w:rsidR="00023327">
              <w:rPr>
                <w:rFonts w:cs="Arial"/>
                <w:szCs w:val="20"/>
                <w:lang w:val="en-GB"/>
              </w:rPr>
              <w:t xml:space="preserve">boundary. </w:t>
            </w:r>
            <w:r w:rsidRPr="007A4016">
              <w:rPr>
                <w:rFonts w:cs="Arial"/>
                <w:szCs w:val="20"/>
                <w:lang w:val="en-GB"/>
              </w:rPr>
              <w:t xml:space="preserve">It is not likely </w:t>
            </w:r>
            <w:r w:rsidR="00A10F47">
              <w:rPr>
                <w:rFonts w:cs="Arial"/>
                <w:szCs w:val="20"/>
                <w:lang w:val="en-GB"/>
              </w:rPr>
              <w:t xml:space="preserve">that the works </w:t>
            </w:r>
            <w:r w:rsidR="000A20BB">
              <w:rPr>
                <w:rFonts w:cs="Arial"/>
                <w:szCs w:val="20"/>
                <w:lang w:val="en-GB"/>
              </w:rPr>
              <w:t>will</w:t>
            </w:r>
            <w:r w:rsidRPr="007A4016">
              <w:rPr>
                <w:rFonts w:cs="Arial"/>
                <w:szCs w:val="20"/>
                <w:lang w:val="en-GB"/>
              </w:rPr>
              <w:t xml:space="preserve"> be highly </w:t>
            </w:r>
            <w:r w:rsidR="000A20BB">
              <w:rPr>
                <w:rFonts w:cs="Arial"/>
                <w:szCs w:val="20"/>
                <w:lang w:val="en-GB"/>
              </w:rPr>
              <w:t>noticeable</w:t>
            </w:r>
            <w:r w:rsidR="000A20BB" w:rsidRPr="007A4016">
              <w:rPr>
                <w:rFonts w:cs="Arial"/>
                <w:szCs w:val="20"/>
                <w:lang w:val="en-GB"/>
              </w:rPr>
              <w:t xml:space="preserve"> </w:t>
            </w:r>
            <w:r w:rsidRPr="007A4016">
              <w:rPr>
                <w:rFonts w:cs="Arial"/>
                <w:szCs w:val="20"/>
                <w:lang w:val="en-GB"/>
              </w:rPr>
              <w:t xml:space="preserve">to many people or the environment due to the low-density nature of </w:t>
            </w:r>
            <w:r w:rsidR="00E71720">
              <w:rPr>
                <w:rFonts w:cs="Arial"/>
                <w:szCs w:val="20"/>
                <w:lang w:val="en-GB"/>
              </w:rPr>
              <w:t>the measure</w:t>
            </w:r>
            <w:r w:rsidR="00E71720" w:rsidRPr="007A4016">
              <w:rPr>
                <w:rFonts w:cs="Arial"/>
                <w:szCs w:val="20"/>
                <w:lang w:val="en-GB"/>
              </w:rPr>
              <w:t xml:space="preserve"> </w:t>
            </w:r>
            <w:r w:rsidRPr="007A4016">
              <w:rPr>
                <w:rFonts w:cs="Arial"/>
                <w:szCs w:val="20"/>
                <w:lang w:val="en-GB"/>
              </w:rPr>
              <w:t>and the surrounding landscape.</w:t>
            </w:r>
            <w:r w:rsidRPr="007A4016" w:rsidDel="009F5506">
              <w:rPr>
                <w:rFonts w:cs="Arial"/>
                <w:szCs w:val="20"/>
                <w:lang w:val="en-GB"/>
              </w:rPr>
              <w:t xml:space="preserve"> </w:t>
            </w:r>
            <w:r w:rsidRPr="007A4016">
              <w:rPr>
                <w:rFonts w:cs="Arial"/>
                <w:szCs w:val="20"/>
                <w:lang w:val="en-GB"/>
              </w:rPr>
              <w:t>No likely significant effects are predicted.</w:t>
            </w:r>
          </w:p>
        </w:tc>
      </w:tr>
      <w:tr w:rsidR="007C5E83" w:rsidRPr="007A4016" w14:paraId="091420D0" w14:textId="77777777" w:rsidTr="00664A60">
        <w:trPr>
          <w:trHeight w:val="85"/>
          <w:jc w:val="center"/>
        </w:trPr>
        <w:tc>
          <w:tcPr>
            <w:cnfStyle w:val="001000000000" w:firstRow="0" w:lastRow="0" w:firstColumn="1" w:lastColumn="0" w:oddVBand="0" w:evenVBand="0" w:oddHBand="0" w:evenHBand="0" w:firstRowFirstColumn="0" w:firstRowLastColumn="0" w:lastRowFirstColumn="0" w:lastRowLastColumn="0"/>
            <w:tcW w:w="3354" w:type="dxa"/>
            <w:shd w:val="clear" w:color="auto" w:fill="D9D9D9" w:themeFill="background1" w:themeFillShade="D9"/>
          </w:tcPr>
          <w:p w14:paraId="58493B25" w14:textId="77777777" w:rsidR="007C5E83" w:rsidRPr="007A4016" w:rsidRDefault="007C5E83" w:rsidP="007A4016">
            <w:pPr>
              <w:pStyle w:val="ListParagraph"/>
              <w:numPr>
                <w:ilvl w:val="0"/>
                <w:numId w:val="52"/>
              </w:numPr>
              <w:spacing w:before="60" w:after="60"/>
              <w:ind w:left="425" w:hanging="425"/>
              <w:rPr>
                <w:rFonts w:cs="Arial"/>
                <w:kern w:val="28"/>
                <w:szCs w:val="20"/>
                <w:lang w:val="en-GB"/>
              </w:rPr>
            </w:pPr>
            <w:r w:rsidRPr="007A4016">
              <w:rPr>
                <w:rFonts w:cs="Arial"/>
                <w:b w:val="0"/>
                <w:kern w:val="28"/>
                <w:szCs w:val="20"/>
                <w:lang w:val="en-GB"/>
              </w:rPr>
              <w:t>Are there any areas or features of historic or cultural importance on or around the location that could be affected by the project?</w:t>
            </w:r>
          </w:p>
        </w:tc>
        <w:tc>
          <w:tcPr>
            <w:tcW w:w="6129" w:type="dxa"/>
            <w:gridSpan w:val="2"/>
          </w:tcPr>
          <w:p w14:paraId="0A988D1C" w14:textId="341FC119" w:rsidR="00E2200E" w:rsidRDefault="00CF60D1" w:rsidP="007A4016">
            <w:pPr>
              <w:spacing w:before="60" w:after="60"/>
              <w:jc w:val="both"/>
              <w:cnfStyle w:val="000000000000" w:firstRow="0" w:lastRow="0" w:firstColumn="0" w:lastColumn="0" w:oddVBand="0" w:evenVBand="0" w:oddHBand="0" w:evenHBand="0" w:firstRowFirstColumn="0" w:firstRowLastColumn="0" w:lastRowFirstColumn="0" w:lastRowLastColumn="0"/>
              <w:rPr>
                <w:rFonts w:eastAsia="Calibri" w:cs="Arial"/>
                <w:bCs/>
                <w:szCs w:val="20"/>
              </w:rPr>
            </w:pPr>
            <w:r w:rsidRPr="007A4016">
              <w:rPr>
                <w:rFonts w:cs="Arial"/>
                <w:iCs/>
                <w:szCs w:val="20"/>
                <w:lang w:val="en-GB"/>
              </w:rPr>
              <w:t xml:space="preserve">There are </w:t>
            </w:r>
            <w:r w:rsidR="0045089A">
              <w:rPr>
                <w:rFonts w:cs="Arial"/>
                <w:iCs/>
                <w:szCs w:val="20"/>
                <w:lang w:val="en-GB"/>
              </w:rPr>
              <w:t>several</w:t>
            </w:r>
            <w:r w:rsidRPr="007A4016">
              <w:rPr>
                <w:rFonts w:cs="Arial"/>
                <w:iCs/>
                <w:szCs w:val="20"/>
                <w:lang w:val="en-GB"/>
              </w:rPr>
              <w:t xml:space="preserve"> Record of Protected Structures (RPS) located within the </w:t>
            </w:r>
            <w:r w:rsidR="001F3849">
              <w:t xml:space="preserve">proposed measure </w:t>
            </w:r>
            <w:r>
              <w:t>boundary</w:t>
            </w:r>
            <w:r w:rsidR="006F783B">
              <w:t xml:space="preserve"> </w:t>
            </w:r>
            <w:r w:rsidR="00664A5E">
              <w:rPr>
                <w:rFonts w:eastAsia="Calibri" w:cs="Arial"/>
                <w:bCs/>
                <w:szCs w:val="20"/>
              </w:rPr>
              <w:t xml:space="preserve">however </w:t>
            </w:r>
            <w:r w:rsidRPr="007A4016">
              <w:rPr>
                <w:rFonts w:eastAsia="Calibri" w:cs="Arial"/>
                <w:bCs/>
                <w:szCs w:val="20"/>
              </w:rPr>
              <w:t xml:space="preserve">due to the </w:t>
            </w:r>
            <w:r w:rsidR="00F26FCD">
              <w:rPr>
                <w:rFonts w:eastAsia="Calibri" w:cs="Arial"/>
                <w:bCs/>
                <w:szCs w:val="20"/>
              </w:rPr>
              <w:t xml:space="preserve">minor </w:t>
            </w:r>
            <w:r w:rsidRPr="007A4016">
              <w:rPr>
                <w:rFonts w:eastAsia="Calibri" w:cs="Arial"/>
                <w:bCs/>
                <w:szCs w:val="20"/>
              </w:rPr>
              <w:t xml:space="preserve">nature of the proposed </w:t>
            </w:r>
            <w:r w:rsidR="0064500A">
              <w:rPr>
                <w:rFonts w:cs="Arial"/>
                <w:szCs w:val="20"/>
              </w:rPr>
              <w:t>measure</w:t>
            </w:r>
            <w:r w:rsidRPr="007A4016">
              <w:rPr>
                <w:rFonts w:eastAsia="Calibri" w:cs="Arial"/>
                <w:bCs/>
                <w:szCs w:val="20"/>
              </w:rPr>
              <w:t xml:space="preserve">, they are not likely to be affected by the proposed </w:t>
            </w:r>
            <w:r w:rsidR="0064500A">
              <w:rPr>
                <w:rFonts w:cs="Arial"/>
                <w:szCs w:val="20"/>
              </w:rPr>
              <w:t>measure</w:t>
            </w:r>
            <w:r w:rsidRPr="007A4016">
              <w:rPr>
                <w:rFonts w:eastAsia="Calibri" w:cs="Arial"/>
                <w:bCs/>
                <w:szCs w:val="20"/>
              </w:rPr>
              <w:t>.</w:t>
            </w:r>
            <w:r>
              <w:rPr>
                <w:rFonts w:eastAsia="Calibri" w:cs="Arial"/>
                <w:bCs/>
                <w:szCs w:val="20"/>
              </w:rPr>
              <w:t xml:space="preserve"> </w:t>
            </w:r>
          </w:p>
          <w:p w14:paraId="3E14252C" w14:textId="413FB373" w:rsidR="00E2200E" w:rsidRPr="007A4016" w:rsidRDefault="00E2200E" w:rsidP="00E2200E">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sidRPr="007A4016">
              <w:rPr>
                <w:rFonts w:eastAsia="Calibri" w:cs="Arial"/>
                <w:bCs/>
                <w:szCs w:val="20"/>
              </w:rPr>
              <w:t xml:space="preserve">The </w:t>
            </w:r>
            <w:r w:rsidRPr="00B265F8">
              <w:rPr>
                <w:rFonts w:eastAsia="Calibri" w:cs="Arial"/>
                <w:bCs/>
                <w:szCs w:val="20"/>
              </w:rPr>
              <w:t>DCDP</w:t>
            </w:r>
            <w:r>
              <w:rPr>
                <w:rFonts w:eastAsia="Calibri" w:cs="Arial"/>
                <w:bCs/>
                <w:szCs w:val="20"/>
              </w:rPr>
              <w:t xml:space="preserve"> </w:t>
            </w:r>
            <w:r w:rsidRPr="007A4016">
              <w:rPr>
                <w:rFonts w:eastAsia="Calibri" w:cs="Arial"/>
                <w:bCs/>
                <w:szCs w:val="20"/>
              </w:rPr>
              <w:t xml:space="preserve">indicates there is one </w:t>
            </w:r>
            <w:r w:rsidRPr="007A4016">
              <w:rPr>
                <w:rFonts w:cs="Arial"/>
                <w:szCs w:val="20"/>
              </w:rPr>
              <w:t xml:space="preserve">ACA that </w:t>
            </w:r>
            <w:r>
              <w:rPr>
                <w:rFonts w:cs="Arial"/>
                <w:szCs w:val="20"/>
              </w:rPr>
              <w:t>is located within</w:t>
            </w:r>
            <w:r w:rsidRPr="007A4016">
              <w:rPr>
                <w:rFonts w:cs="Arial"/>
                <w:szCs w:val="20"/>
              </w:rPr>
              <w:t xml:space="preserve"> the eastern section of the proposed </w:t>
            </w:r>
            <w:r w:rsidR="0064500A">
              <w:rPr>
                <w:rFonts w:cs="Arial"/>
                <w:szCs w:val="20"/>
              </w:rPr>
              <w:t>measure</w:t>
            </w:r>
            <w:r w:rsidRPr="007A4016">
              <w:rPr>
                <w:rFonts w:cs="Arial"/>
                <w:szCs w:val="20"/>
              </w:rPr>
              <w:t xml:space="preserve">, which runs along the extents of O’Connell Bridge, O’Connell Street Lower and O’Connell Street Upper. </w:t>
            </w:r>
          </w:p>
          <w:p w14:paraId="024B1082" w14:textId="3A29F8C8" w:rsidR="00E2200E" w:rsidRDefault="00E2200E" w:rsidP="007A4016">
            <w:pPr>
              <w:spacing w:before="60" w:after="60"/>
              <w:jc w:val="both"/>
              <w:cnfStyle w:val="000000000000" w:firstRow="0" w:lastRow="0" w:firstColumn="0" w:lastColumn="0" w:oddVBand="0" w:evenVBand="0" w:oddHBand="0" w:evenHBand="0" w:firstRowFirstColumn="0" w:firstRowLastColumn="0" w:lastRowFirstColumn="0" w:lastRowLastColumn="0"/>
              <w:rPr>
                <w:rFonts w:eastAsia="Calibri" w:cs="Arial"/>
                <w:bCs/>
                <w:szCs w:val="20"/>
              </w:rPr>
            </w:pPr>
            <w:r w:rsidRPr="007A4016">
              <w:rPr>
                <w:rFonts w:cs="Arial"/>
                <w:szCs w:val="20"/>
                <w:lang w:val="en-GB"/>
              </w:rPr>
              <w:t xml:space="preserve">Approximately 50m southeast of the </w:t>
            </w:r>
            <w:r w:rsidR="001F3849">
              <w:t xml:space="preserve">proposed measure </w:t>
            </w:r>
            <w:r>
              <w:t>boundary</w:t>
            </w:r>
            <w:r w:rsidRPr="007A4016">
              <w:rPr>
                <w:rFonts w:cs="Arial"/>
                <w:szCs w:val="20"/>
                <w:lang w:val="en-GB"/>
              </w:rPr>
              <w:t xml:space="preserve">, </w:t>
            </w:r>
            <w:r w:rsidRPr="007A4016">
              <w:rPr>
                <w:rFonts w:cs="Arial"/>
                <w:bCs/>
                <w:szCs w:val="20"/>
                <w:lang w:val="en-GB"/>
              </w:rPr>
              <w:t>t</w:t>
            </w:r>
            <w:r w:rsidRPr="007A4016">
              <w:rPr>
                <w:rFonts w:eastAsia="Calibri" w:cs="Arial"/>
                <w:bCs/>
                <w:szCs w:val="20"/>
              </w:rPr>
              <w:t>he DCDP indicates that</w:t>
            </w:r>
            <w:r w:rsidRPr="007A4016">
              <w:rPr>
                <w:rFonts w:cs="Arial"/>
                <w:szCs w:val="20"/>
                <w:lang w:val="en-GB"/>
              </w:rPr>
              <w:t xml:space="preserve"> the land is zoned as “Georgian Conservation Areas – Zone Z8” with smaller areas within this area zoned as “Amenity / Open Space Lands / Green Network – Zone Z9”. “Georgian Conservation Areas – Zone Z8” has an objective to “to protect the existing architectural and civic design character, and to allow only for limited expansion consistent with the conservation objective” and the objective of “Amenity/Open Space Lands/Green Network – Zone Z9” is to “preserve, provide and improve recreational amenity, open space and ecosystem services</w:t>
            </w:r>
            <w:r w:rsidRPr="007A4016">
              <w:rPr>
                <w:rFonts w:cs="Arial"/>
                <w:i/>
                <w:iCs/>
                <w:szCs w:val="20"/>
                <w:lang w:val="en-GB"/>
              </w:rPr>
              <w:t>”</w:t>
            </w:r>
            <w:r w:rsidR="005D6616">
              <w:rPr>
                <w:rFonts w:cs="Arial"/>
                <w:i/>
                <w:iCs/>
                <w:szCs w:val="20"/>
                <w:lang w:val="en-GB"/>
              </w:rPr>
              <w:t xml:space="preserve"> </w:t>
            </w:r>
            <w:r w:rsidR="005D6616" w:rsidRPr="00D23CD8">
              <w:rPr>
                <w:rFonts w:cs="Arial"/>
                <w:szCs w:val="20"/>
                <w:lang w:val="en-GB"/>
              </w:rPr>
              <w:t>these areas</w:t>
            </w:r>
            <w:r w:rsidR="005D6616" w:rsidRPr="005D6616">
              <w:rPr>
                <w:rFonts w:cs="Arial"/>
                <w:szCs w:val="20"/>
              </w:rPr>
              <w:t xml:space="preserve"> will not be affected by the works of the propos</w:t>
            </w:r>
            <w:r w:rsidR="005D6616" w:rsidRPr="007A4016">
              <w:rPr>
                <w:rFonts w:cs="Arial"/>
                <w:szCs w:val="20"/>
              </w:rPr>
              <w:t xml:space="preserve">ed </w:t>
            </w:r>
            <w:r w:rsidR="0064500A">
              <w:rPr>
                <w:rFonts w:cs="Arial"/>
                <w:szCs w:val="20"/>
              </w:rPr>
              <w:t>measure</w:t>
            </w:r>
            <w:r w:rsidR="005D6616" w:rsidRPr="007A4016">
              <w:rPr>
                <w:rFonts w:cs="Arial"/>
                <w:szCs w:val="20"/>
              </w:rPr>
              <w:t>.</w:t>
            </w:r>
          </w:p>
          <w:p w14:paraId="6A62CBE8" w14:textId="7739D284" w:rsidR="00D17B91" w:rsidRPr="007A4016" w:rsidRDefault="007C5E83" w:rsidP="007A4016">
            <w:pPr>
              <w:spacing w:before="60" w:after="60"/>
              <w:jc w:val="both"/>
              <w:cnfStyle w:val="000000000000" w:firstRow="0" w:lastRow="0" w:firstColumn="0" w:lastColumn="0" w:oddVBand="0" w:evenVBand="0" w:oddHBand="0" w:evenHBand="0" w:firstRowFirstColumn="0" w:firstRowLastColumn="0" w:lastRowFirstColumn="0" w:lastRowLastColumn="0"/>
              <w:rPr>
                <w:rFonts w:eastAsia="Calibri" w:cs="Arial"/>
                <w:bCs/>
                <w:szCs w:val="20"/>
              </w:rPr>
            </w:pPr>
            <w:r w:rsidRPr="007A4016">
              <w:rPr>
                <w:rFonts w:eastAsia="Calibri" w:cs="Arial"/>
                <w:bCs/>
                <w:szCs w:val="20"/>
              </w:rPr>
              <w:t xml:space="preserve">The </w:t>
            </w:r>
            <w:r w:rsidR="00E2200E">
              <w:rPr>
                <w:rFonts w:eastAsia="Calibri" w:cs="Arial"/>
                <w:bCs/>
                <w:szCs w:val="20"/>
              </w:rPr>
              <w:t xml:space="preserve">are no </w:t>
            </w:r>
            <w:r w:rsidRPr="007A4016">
              <w:rPr>
                <w:rFonts w:eastAsia="Calibri" w:cs="Arial"/>
                <w:bCs/>
                <w:szCs w:val="20"/>
              </w:rPr>
              <w:t>Sites and Monument</w:t>
            </w:r>
            <w:r w:rsidR="00537F07">
              <w:rPr>
                <w:rFonts w:eastAsia="Calibri" w:cs="Arial"/>
                <w:bCs/>
                <w:szCs w:val="20"/>
              </w:rPr>
              <w:t>s Records (SMR) s</w:t>
            </w:r>
            <w:r w:rsidR="00E26E85">
              <w:rPr>
                <w:rFonts w:eastAsia="Calibri" w:cs="Arial"/>
                <w:bCs/>
                <w:szCs w:val="20"/>
              </w:rPr>
              <w:t xml:space="preserve">ites / features located within the </w:t>
            </w:r>
            <w:r w:rsidR="00230E52">
              <w:t xml:space="preserve">proposed measure </w:t>
            </w:r>
            <w:r w:rsidR="00E26E85">
              <w:rPr>
                <w:rFonts w:eastAsia="Calibri" w:cs="Arial"/>
                <w:bCs/>
                <w:szCs w:val="20"/>
              </w:rPr>
              <w:t>boundary</w:t>
            </w:r>
            <w:r w:rsidRPr="007A4016">
              <w:rPr>
                <w:rFonts w:eastAsia="Calibri" w:cs="Arial"/>
                <w:bCs/>
                <w:szCs w:val="20"/>
              </w:rPr>
              <w:t>.</w:t>
            </w:r>
            <w:r w:rsidR="00537F07">
              <w:rPr>
                <w:rFonts w:eastAsia="Calibri" w:cs="Arial"/>
                <w:bCs/>
                <w:szCs w:val="20"/>
              </w:rPr>
              <w:t xml:space="preserve"> </w:t>
            </w:r>
          </w:p>
          <w:p w14:paraId="5BA94DA2" w14:textId="004E0532" w:rsidR="00A00926" w:rsidRPr="007A4016" w:rsidRDefault="00E54041" w:rsidP="008910CF">
            <w:pPr>
              <w:spacing w:before="60" w:after="60"/>
              <w:jc w:val="both"/>
              <w:cnfStyle w:val="000000000000" w:firstRow="0" w:lastRow="0" w:firstColumn="0" w:lastColumn="0" w:oddVBand="0" w:evenVBand="0" w:oddHBand="0" w:evenHBand="0" w:firstRowFirstColumn="0" w:firstRowLastColumn="0" w:lastRowFirstColumn="0" w:lastRowLastColumn="0"/>
              <w:rPr>
                <w:rFonts w:cs="Arial"/>
                <w:iCs/>
                <w:szCs w:val="20"/>
                <w:lang w:val="en-GB"/>
              </w:rPr>
            </w:pPr>
            <w:r w:rsidRPr="00E54041">
              <w:rPr>
                <w:rFonts w:cs="Arial"/>
                <w:szCs w:val="20"/>
              </w:rPr>
              <w:t xml:space="preserve">Proposed signage and road markings will be consistent with the existing signage and road markings in the area, the ACA is not likely to be affected by the proposed </w:t>
            </w:r>
            <w:r w:rsidR="0064500A">
              <w:rPr>
                <w:rFonts w:cs="Arial"/>
                <w:szCs w:val="20"/>
              </w:rPr>
              <w:t>measure</w:t>
            </w:r>
            <w:r w:rsidRPr="00E54041">
              <w:rPr>
                <w:rFonts w:cs="Arial"/>
                <w:szCs w:val="20"/>
              </w:rPr>
              <w:t>.</w:t>
            </w:r>
            <w:r w:rsidR="00537F07">
              <w:rPr>
                <w:rFonts w:cs="Arial"/>
                <w:szCs w:val="20"/>
              </w:rPr>
              <w:t xml:space="preserve"> </w:t>
            </w:r>
            <w:r w:rsidR="007C5E83" w:rsidRPr="007A4016">
              <w:rPr>
                <w:rFonts w:eastAsia="Calibri" w:cs="Arial"/>
                <w:bCs/>
                <w:szCs w:val="20"/>
              </w:rPr>
              <w:t xml:space="preserve">No likely significant effects are predicted. </w:t>
            </w:r>
          </w:p>
        </w:tc>
      </w:tr>
      <w:tr w:rsidR="007C5E83" w:rsidRPr="007A4016" w14:paraId="51EE1097" w14:textId="77777777" w:rsidTr="00664A60">
        <w:trPr>
          <w:trHeight w:val="699"/>
          <w:jc w:val="center"/>
        </w:trPr>
        <w:tc>
          <w:tcPr>
            <w:cnfStyle w:val="001000000000" w:firstRow="0" w:lastRow="0" w:firstColumn="1" w:lastColumn="0" w:oddVBand="0" w:evenVBand="0" w:oddHBand="0" w:evenHBand="0" w:firstRowFirstColumn="0" w:firstRowLastColumn="0" w:lastRowFirstColumn="0" w:lastRowLastColumn="0"/>
            <w:tcW w:w="3354" w:type="dxa"/>
            <w:shd w:val="clear" w:color="auto" w:fill="D9D9D9" w:themeFill="background1" w:themeFillShade="D9"/>
          </w:tcPr>
          <w:p w14:paraId="643B8C26" w14:textId="77777777" w:rsidR="007C5E83" w:rsidRPr="007A4016" w:rsidRDefault="007C5E83" w:rsidP="007A4016">
            <w:pPr>
              <w:pStyle w:val="ListParagraph"/>
              <w:numPr>
                <w:ilvl w:val="0"/>
                <w:numId w:val="52"/>
              </w:numPr>
              <w:spacing w:before="60" w:after="60"/>
              <w:ind w:left="425" w:hanging="425"/>
              <w:rPr>
                <w:rFonts w:cs="Arial"/>
                <w:kern w:val="28"/>
                <w:szCs w:val="20"/>
                <w:lang w:val="en-GB"/>
              </w:rPr>
            </w:pPr>
            <w:r w:rsidRPr="007A4016">
              <w:rPr>
                <w:rFonts w:cs="Arial"/>
                <w:b w:val="0"/>
                <w:kern w:val="28"/>
                <w:szCs w:val="20"/>
                <w:lang w:val="en-GB"/>
              </w:rPr>
              <w:t>Are there areas within or around the location which are densely populated or built-up, or occupied by sensitive land uses e.g. hospitals, schools, places of worship, community facilities that could be affected by the proposal?</w:t>
            </w:r>
          </w:p>
        </w:tc>
        <w:tc>
          <w:tcPr>
            <w:tcW w:w="6129" w:type="dxa"/>
            <w:gridSpan w:val="2"/>
          </w:tcPr>
          <w:p w14:paraId="5B7C7DAC" w14:textId="4C2A10BA" w:rsidR="007C5E83" w:rsidRPr="007A4016" w:rsidRDefault="007C5E83" w:rsidP="007A4016">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highlight w:val="yellow"/>
                <w:lang w:val="en-GB"/>
              </w:rPr>
            </w:pPr>
            <w:r w:rsidRPr="007A4016">
              <w:rPr>
                <w:rFonts w:cs="Arial"/>
                <w:szCs w:val="20"/>
                <w:lang w:val="en-GB"/>
              </w:rPr>
              <w:t xml:space="preserve">The proposed </w:t>
            </w:r>
            <w:r w:rsidR="0064500A">
              <w:rPr>
                <w:rFonts w:cs="Arial"/>
                <w:szCs w:val="20"/>
              </w:rPr>
              <w:t>measure</w:t>
            </w:r>
            <w:r>
              <w:rPr>
                <w:rFonts w:cs="Arial"/>
                <w:szCs w:val="20"/>
              </w:rPr>
              <w:t xml:space="preserve"> </w:t>
            </w:r>
            <w:proofErr w:type="gramStart"/>
            <w:r w:rsidRPr="007A4016">
              <w:rPr>
                <w:rFonts w:cs="Arial"/>
                <w:szCs w:val="20"/>
                <w:lang w:val="en-GB"/>
              </w:rPr>
              <w:t>is located in</w:t>
            </w:r>
            <w:proofErr w:type="gramEnd"/>
            <w:r w:rsidRPr="007A4016">
              <w:rPr>
                <w:rFonts w:cs="Arial"/>
                <w:szCs w:val="20"/>
                <w:lang w:val="en-GB"/>
              </w:rPr>
              <w:t xml:space="preserve"> Dublin City Centre</w:t>
            </w:r>
            <w:r w:rsidR="00770413">
              <w:rPr>
                <w:rFonts w:cs="Arial"/>
                <w:szCs w:val="20"/>
                <w:lang w:val="en-GB"/>
              </w:rPr>
              <w:t>.</w:t>
            </w:r>
            <w:r w:rsidRPr="007A4016">
              <w:rPr>
                <w:rFonts w:cs="Arial"/>
                <w:szCs w:val="20"/>
                <w:lang w:val="en-GB"/>
              </w:rPr>
              <w:t xml:space="preserve"> </w:t>
            </w:r>
            <w:r w:rsidR="00FE5E44" w:rsidRPr="00FE5E44">
              <w:rPr>
                <w:rFonts w:cs="Arial"/>
                <w:szCs w:val="20"/>
                <w:lang w:val="en-GB"/>
              </w:rPr>
              <w:t xml:space="preserve">The area is heavily trafficked by vehicles, public transport, walkers and cyclists. </w:t>
            </w:r>
            <w:r w:rsidR="0012223B">
              <w:rPr>
                <w:rFonts w:cs="Arial"/>
                <w:szCs w:val="20"/>
                <w:lang w:val="en-GB"/>
              </w:rPr>
              <w:t>The area is surrounded by mixed-use development</w:t>
            </w:r>
            <w:r w:rsidR="00E96A00">
              <w:rPr>
                <w:rFonts w:cs="Arial"/>
                <w:szCs w:val="20"/>
                <w:lang w:val="en-GB"/>
              </w:rPr>
              <w:t>s</w:t>
            </w:r>
            <w:r w:rsidR="000B748B">
              <w:rPr>
                <w:rFonts w:cs="Arial"/>
                <w:szCs w:val="20"/>
                <w:lang w:val="en-GB"/>
              </w:rPr>
              <w:t xml:space="preserve"> including</w:t>
            </w:r>
            <w:r w:rsidRPr="007A4016">
              <w:rPr>
                <w:rFonts w:cs="Arial"/>
                <w:szCs w:val="20"/>
                <w:lang w:val="en-GB"/>
              </w:rPr>
              <w:t xml:space="preserve"> residential</w:t>
            </w:r>
            <w:r w:rsidR="000B748B">
              <w:rPr>
                <w:rFonts w:cs="Arial"/>
                <w:szCs w:val="20"/>
              </w:rPr>
              <w:t>, commercial</w:t>
            </w:r>
            <w:r w:rsidR="00176267">
              <w:rPr>
                <w:rFonts w:cs="Arial"/>
                <w:szCs w:val="20"/>
              </w:rPr>
              <w:t xml:space="preserve">, recreational and amenity land users which would be considered </w:t>
            </w:r>
            <w:r w:rsidR="00770413">
              <w:rPr>
                <w:rFonts w:cs="Arial"/>
                <w:szCs w:val="20"/>
              </w:rPr>
              <w:t>sensitive</w:t>
            </w:r>
            <w:r w:rsidRPr="007A4016">
              <w:rPr>
                <w:rFonts w:cs="Arial"/>
                <w:szCs w:val="20"/>
                <w:lang w:val="en-GB"/>
              </w:rPr>
              <w:t>.</w:t>
            </w:r>
            <w:r w:rsidR="00854876">
              <w:t xml:space="preserve"> </w:t>
            </w:r>
            <w:r w:rsidR="00854876" w:rsidRPr="00854876">
              <w:rPr>
                <w:rFonts w:cs="Arial"/>
                <w:szCs w:val="20"/>
                <w:lang w:val="en-GB"/>
              </w:rPr>
              <w:t xml:space="preserve">The proposal seeks to reduce private vehicular traffic entering </w:t>
            </w:r>
            <w:r w:rsidR="00CC494A">
              <w:rPr>
                <w:rFonts w:cs="Arial"/>
                <w:szCs w:val="20"/>
                <w:lang w:val="en-GB"/>
              </w:rPr>
              <w:t>Aston Quay and Fleet Street and w</w:t>
            </w:r>
            <w:r w:rsidR="00854876" w:rsidRPr="00854876">
              <w:rPr>
                <w:rFonts w:cs="Arial"/>
                <w:szCs w:val="20"/>
                <w:lang w:val="en-GB"/>
              </w:rPr>
              <w:t xml:space="preserve">ill improve the traffic and transportation environment particularly </w:t>
            </w:r>
            <w:r w:rsidR="00854876" w:rsidRPr="00854876">
              <w:rPr>
                <w:rFonts w:cs="Arial"/>
                <w:szCs w:val="20"/>
                <w:lang w:val="en-GB"/>
              </w:rPr>
              <w:lastRenderedPageBreak/>
              <w:t>for public transport users, walker and cyclists.</w:t>
            </w:r>
            <w:r w:rsidRPr="007A4016">
              <w:rPr>
                <w:rFonts w:cs="Arial"/>
                <w:szCs w:val="20"/>
                <w:lang w:val="en-GB"/>
              </w:rPr>
              <w:t xml:space="preserve"> No likely significant effects are predicted.</w:t>
            </w:r>
          </w:p>
        </w:tc>
      </w:tr>
      <w:tr w:rsidR="007C5E83" w:rsidRPr="007A4016" w14:paraId="683BEB40" w14:textId="77777777" w:rsidTr="00664A60">
        <w:trPr>
          <w:trHeight w:val="557"/>
          <w:jc w:val="center"/>
        </w:trPr>
        <w:tc>
          <w:tcPr>
            <w:cnfStyle w:val="001000000000" w:firstRow="0" w:lastRow="0" w:firstColumn="1" w:lastColumn="0" w:oddVBand="0" w:evenVBand="0" w:oddHBand="0" w:evenHBand="0" w:firstRowFirstColumn="0" w:firstRowLastColumn="0" w:lastRowFirstColumn="0" w:lastRowLastColumn="0"/>
            <w:tcW w:w="3354" w:type="dxa"/>
            <w:shd w:val="clear" w:color="auto" w:fill="D9D9D9" w:themeFill="background1" w:themeFillShade="D9"/>
          </w:tcPr>
          <w:p w14:paraId="34FF5A48" w14:textId="69531C0D" w:rsidR="007C5E83" w:rsidRPr="007A4016" w:rsidRDefault="007C5E83" w:rsidP="007A4016">
            <w:pPr>
              <w:pStyle w:val="ListParagraph"/>
              <w:numPr>
                <w:ilvl w:val="0"/>
                <w:numId w:val="52"/>
              </w:numPr>
              <w:spacing w:before="60" w:after="60"/>
              <w:ind w:left="425" w:hanging="425"/>
              <w:rPr>
                <w:rFonts w:cs="Arial"/>
                <w:kern w:val="28"/>
                <w:szCs w:val="20"/>
                <w:lang w:val="en-GB"/>
              </w:rPr>
            </w:pPr>
            <w:r w:rsidRPr="007A4016">
              <w:rPr>
                <w:rFonts w:cs="Arial"/>
                <w:b w:val="0"/>
                <w:kern w:val="28"/>
                <w:szCs w:val="20"/>
                <w:lang w:val="en-GB"/>
              </w:rPr>
              <w:lastRenderedPageBreak/>
              <w:t>Are there any areas within or around the location which contain important, high quality or scarce resources e.g. groundwater, surface waters, forestry, agriculture, fisheries, tourism, minerals that could be affected by the proposal?</w:t>
            </w:r>
          </w:p>
        </w:tc>
        <w:tc>
          <w:tcPr>
            <w:tcW w:w="6129" w:type="dxa"/>
            <w:gridSpan w:val="2"/>
          </w:tcPr>
          <w:p w14:paraId="43374570" w14:textId="4ED58578" w:rsidR="007C5E83" w:rsidRPr="007A4016" w:rsidRDefault="007C5E83" w:rsidP="007A4016">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lang w:val="en-GB"/>
              </w:rPr>
            </w:pPr>
            <w:r w:rsidRPr="007A4016">
              <w:rPr>
                <w:rFonts w:cs="Arial"/>
                <w:szCs w:val="20"/>
                <w:lang w:val="en-GB"/>
              </w:rPr>
              <w:t>The bedrock underlying the site is classified as “Locally Important Aquifer - Bedrock which is Moderately Productive only in Local Zones”</w:t>
            </w:r>
            <w:r w:rsidRPr="007A4016">
              <w:rPr>
                <w:rFonts w:cs="Arial"/>
                <w:i/>
                <w:iCs/>
                <w:szCs w:val="20"/>
                <w:lang w:val="en-GB"/>
              </w:rPr>
              <w:t>.</w:t>
            </w:r>
            <w:r w:rsidRPr="007A4016">
              <w:rPr>
                <w:rFonts w:cs="Arial"/>
                <w:szCs w:val="20"/>
                <w:lang w:val="en-GB"/>
              </w:rPr>
              <w:t xml:space="preserve"> The groundwater vulnerability is “High Vulnerability”</w:t>
            </w:r>
            <w:r w:rsidRPr="007A4016">
              <w:rPr>
                <w:rFonts w:cs="Arial"/>
                <w:i/>
                <w:iCs/>
                <w:szCs w:val="20"/>
                <w:lang w:val="en-GB"/>
              </w:rPr>
              <w:t xml:space="preserve"> </w:t>
            </w:r>
            <w:r w:rsidRPr="007A4016">
              <w:rPr>
                <w:rFonts w:cs="Arial"/>
                <w:szCs w:val="20"/>
                <w:lang w:val="en-GB"/>
              </w:rPr>
              <w:t xml:space="preserve">for most of the proposed </w:t>
            </w:r>
            <w:r w:rsidR="0064500A">
              <w:rPr>
                <w:rFonts w:cs="Arial"/>
                <w:szCs w:val="20"/>
              </w:rPr>
              <w:t xml:space="preserve">measure </w:t>
            </w:r>
            <w:r w:rsidRPr="007A4016">
              <w:rPr>
                <w:rFonts w:cs="Arial"/>
                <w:szCs w:val="20"/>
                <w:lang w:val="en-GB"/>
              </w:rPr>
              <w:t xml:space="preserve">and Moderate Vulnerability for the northeastern and northwestern areas of the proposed </w:t>
            </w:r>
            <w:r w:rsidR="0064500A">
              <w:rPr>
                <w:rFonts w:cs="Arial"/>
                <w:szCs w:val="20"/>
              </w:rPr>
              <w:t>measure</w:t>
            </w:r>
            <w:r w:rsidRPr="007A4016">
              <w:rPr>
                <w:rFonts w:cs="Arial"/>
                <w:szCs w:val="20"/>
                <w:lang w:val="en-GB"/>
              </w:rPr>
              <w:t>.</w:t>
            </w:r>
          </w:p>
          <w:p w14:paraId="3A6FA5E4" w14:textId="00AE9655" w:rsidR="007C5E83" w:rsidRPr="007A4016" w:rsidRDefault="007C5E83" w:rsidP="007A4016">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lang w:val="en-GB"/>
              </w:rPr>
            </w:pPr>
            <w:r w:rsidRPr="007A4016">
              <w:rPr>
                <w:rFonts w:cs="Arial"/>
                <w:szCs w:val="20"/>
                <w:lang w:val="en-GB"/>
              </w:rPr>
              <w:t xml:space="preserve">The proposed </w:t>
            </w:r>
            <w:r w:rsidR="0064500A">
              <w:rPr>
                <w:rFonts w:cs="Arial"/>
                <w:szCs w:val="20"/>
              </w:rPr>
              <w:t xml:space="preserve">measure </w:t>
            </w:r>
            <w:r w:rsidRPr="007A4016">
              <w:rPr>
                <w:rFonts w:cs="Arial"/>
                <w:szCs w:val="20"/>
                <w:lang w:val="en-GB"/>
              </w:rPr>
              <w:t xml:space="preserve">is located on the site of an existing urban road which will include minor road works. There is 1 no. SMR feature, and </w:t>
            </w:r>
            <w:proofErr w:type="gramStart"/>
            <w:r w:rsidRPr="007A4016">
              <w:rPr>
                <w:rFonts w:cs="Arial"/>
                <w:szCs w:val="20"/>
                <w:lang w:val="en-GB"/>
              </w:rPr>
              <w:t>a number of</w:t>
            </w:r>
            <w:proofErr w:type="gramEnd"/>
            <w:r w:rsidRPr="007A4016">
              <w:rPr>
                <w:rFonts w:cs="Arial"/>
                <w:szCs w:val="20"/>
                <w:lang w:val="en-GB"/>
              </w:rPr>
              <w:t xml:space="preserve"> NIAH sites located within the proposed </w:t>
            </w:r>
            <w:r w:rsidR="00061AE6">
              <w:rPr>
                <w:rFonts w:cs="Arial"/>
                <w:szCs w:val="20"/>
              </w:rPr>
              <w:t xml:space="preserve">measure </w:t>
            </w:r>
            <w:r w:rsidRPr="007A4016">
              <w:rPr>
                <w:rFonts w:cs="Arial"/>
                <w:szCs w:val="20"/>
                <w:lang w:val="en-GB"/>
              </w:rPr>
              <w:t xml:space="preserve">boundary, which are not proposed to be disturbed during the operational phase. Appropriate mitigation will be applied during the construction phase to ensure they are protected and preserved. No likely significant effects are predicted. There are no likely significant effects on groundwater, surface water or forested areas during the construction and operational phases of proposed </w:t>
            </w:r>
            <w:r w:rsidR="00061AE6">
              <w:rPr>
                <w:rFonts w:cs="Arial"/>
                <w:szCs w:val="20"/>
              </w:rPr>
              <w:t>measure</w:t>
            </w:r>
            <w:r w:rsidRPr="007A4016">
              <w:rPr>
                <w:rFonts w:cs="Arial"/>
                <w:szCs w:val="20"/>
                <w:lang w:val="en-GB"/>
              </w:rPr>
              <w:t xml:space="preserve">. The site is zoned for the proposed road use and can accommodate the proposed </w:t>
            </w:r>
            <w:r w:rsidR="00061AE6">
              <w:rPr>
                <w:rFonts w:cs="Arial"/>
                <w:szCs w:val="20"/>
              </w:rPr>
              <w:t>measure</w:t>
            </w:r>
            <w:r w:rsidRPr="007A4016">
              <w:rPr>
                <w:rFonts w:cs="Arial"/>
                <w:szCs w:val="20"/>
                <w:lang w:val="en-GB"/>
              </w:rPr>
              <w:t xml:space="preserve">. All other resources required for the </w:t>
            </w:r>
            <w:r w:rsidR="00935B47">
              <w:rPr>
                <w:rFonts w:cs="Arial"/>
                <w:szCs w:val="20"/>
                <w:lang w:val="en-GB"/>
              </w:rPr>
              <w:t>measure</w:t>
            </w:r>
            <w:r w:rsidR="00935B47" w:rsidRPr="007A4016">
              <w:rPr>
                <w:rFonts w:cs="Arial"/>
                <w:szCs w:val="20"/>
                <w:lang w:val="en-GB"/>
              </w:rPr>
              <w:t xml:space="preserve"> </w:t>
            </w:r>
            <w:r w:rsidRPr="007A4016">
              <w:rPr>
                <w:rFonts w:cs="Arial"/>
                <w:szCs w:val="20"/>
                <w:lang w:val="en-GB"/>
              </w:rPr>
              <w:t>are not considered to be scarce.</w:t>
            </w:r>
          </w:p>
        </w:tc>
      </w:tr>
      <w:tr w:rsidR="007C5E83" w:rsidRPr="007A4016" w14:paraId="52AABC03" w14:textId="77777777" w:rsidTr="00664A60">
        <w:trPr>
          <w:trHeight w:val="557"/>
          <w:jc w:val="center"/>
        </w:trPr>
        <w:tc>
          <w:tcPr>
            <w:cnfStyle w:val="001000000000" w:firstRow="0" w:lastRow="0" w:firstColumn="1" w:lastColumn="0" w:oddVBand="0" w:evenVBand="0" w:oddHBand="0" w:evenHBand="0" w:firstRowFirstColumn="0" w:firstRowLastColumn="0" w:lastRowFirstColumn="0" w:lastRowLastColumn="0"/>
            <w:tcW w:w="3354" w:type="dxa"/>
            <w:shd w:val="clear" w:color="auto" w:fill="D9D9D9" w:themeFill="background1" w:themeFillShade="D9"/>
          </w:tcPr>
          <w:p w14:paraId="5DBCE4C5" w14:textId="77777777" w:rsidR="007C5E83" w:rsidRPr="007A4016" w:rsidRDefault="007C5E83" w:rsidP="007A4016">
            <w:pPr>
              <w:pStyle w:val="ListParagraph"/>
              <w:numPr>
                <w:ilvl w:val="0"/>
                <w:numId w:val="52"/>
              </w:numPr>
              <w:spacing w:before="60" w:after="60"/>
              <w:ind w:left="425" w:hanging="425"/>
              <w:rPr>
                <w:rFonts w:cs="Arial"/>
                <w:kern w:val="28"/>
                <w:szCs w:val="20"/>
                <w:lang w:val="en-GB"/>
              </w:rPr>
            </w:pPr>
            <w:r w:rsidRPr="007A4016">
              <w:rPr>
                <w:rFonts w:cs="Arial"/>
                <w:b w:val="0"/>
                <w:kern w:val="28"/>
                <w:szCs w:val="20"/>
                <w:lang w:val="en-GB"/>
              </w:rPr>
              <w:t>Are there any areas within or around the location which are already subject to pollution or environmental damage, and where there has already been a failure in environmental standards that could be affected by the proposal e.g. the status of water bodies under the Water Framework Directive?</w:t>
            </w:r>
          </w:p>
        </w:tc>
        <w:tc>
          <w:tcPr>
            <w:tcW w:w="6129" w:type="dxa"/>
            <w:gridSpan w:val="2"/>
          </w:tcPr>
          <w:p w14:paraId="32A13056" w14:textId="44C9FD6A" w:rsidR="007C5E83" w:rsidRPr="007A4016" w:rsidRDefault="007C5E83" w:rsidP="007A4016">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lang w:val="en-GB"/>
              </w:rPr>
            </w:pPr>
            <w:r w:rsidRPr="007A4016">
              <w:rPr>
                <w:rFonts w:cs="Arial"/>
                <w:szCs w:val="20"/>
                <w:lang w:val="en-GB"/>
              </w:rPr>
              <w:t xml:space="preserve">The River Liffey (EPA Name: Liffey Estuary Upper) transitional waterbody is located south of the proposed </w:t>
            </w:r>
            <w:r w:rsidR="00061AE6">
              <w:rPr>
                <w:rFonts w:cs="Arial"/>
                <w:szCs w:val="20"/>
              </w:rPr>
              <w:t>measure</w:t>
            </w:r>
            <w:r w:rsidRPr="007A4016">
              <w:rPr>
                <w:rFonts w:cs="Arial"/>
                <w:szCs w:val="20"/>
                <w:lang w:val="en-GB"/>
              </w:rPr>
              <w:t>. Liffey Estuary Upper was classified as having “good” status in the Transitional Waterbody WFD Status 2016-2021 monitoring period and “review” for Transitional Waterbodies Risk. Dublin Bay was classified as “good” status in the Coastal Waterbody WFD Status 2016-2021 monitoring period and “not at risk”. The Ground Waterbody WFD Status 2016-2021 classifies the overall status of Dublin as “good” and “review” for Ground Waterbodies Risk.</w:t>
            </w:r>
          </w:p>
          <w:p w14:paraId="6CC813C1" w14:textId="77777777" w:rsidR="007C5E83" w:rsidRPr="007A4016" w:rsidRDefault="007C5E83" w:rsidP="007A4016">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lang w:val="en-GB"/>
              </w:rPr>
            </w:pPr>
            <w:r w:rsidRPr="007A4016">
              <w:rPr>
                <w:rFonts w:cs="Arial"/>
                <w:szCs w:val="20"/>
                <w:lang w:val="en-GB"/>
              </w:rPr>
              <w:t xml:space="preserve">No environment exceedances are identified within or around the site. </w:t>
            </w:r>
          </w:p>
        </w:tc>
      </w:tr>
      <w:tr w:rsidR="007C5E83" w:rsidRPr="007A4016" w14:paraId="5EA83545" w14:textId="77777777" w:rsidTr="00664A60">
        <w:trPr>
          <w:trHeight w:val="77"/>
          <w:jc w:val="center"/>
        </w:trPr>
        <w:tc>
          <w:tcPr>
            <w:cnfStyle w:val="001000000000" w:firstRow="0" w:lastRow="0" w:firstColumn="1" w:lastColumn="0" w:oddVBand="0" w:evenVBand="0" w:oddHBand="0" w:evenHBand="0" w:firstRowFirstColumn="0" w:firstRowLastColumn="0" w:lastRowFirstColumn="0" w:lastRowLastColumn="0"/>
            <w:tcW w:w="3354" w:type="dxa"/>
            <w:shd w:val="clear" w:color="auto" w:fill="D9D9D9" w:themeFill="background1" w:themeFillShade="D9"/>
          </w:tcPr>
          <w:p w14:paraId="7AFBA451" w14:textId="77777777" w:rsidR="007C5E83" w:rsidRPr="007A4016" w:rsidRDefault="007C5E83" w:rsidP="007A4016">
            <w:pPr>
              <w:pStyle w:val="ListParagraph"/>
              <w:numPr>
                <w:ilvl w:val="0"/>
                <w:numId w:val="52"/>
              </w:numPr>
              <w:spacing w:before="60" w:after="60"/>
              <w:ind w:left="425" w:hanging="425"/>
              <w:rPr>
                <w:rFonts w:cs="Arial"/>
                <w:kern w:val="28"/>
                <w:szCs w:val="20"/>
                <w:lang w:val="en-GB"/>
              </w:rPr>
            </w:pPr>
            <w:r w:rsidRPr="007A4016">
              <w:rPr>
                <w:rFonts w:cs="Arial"/>
                <w:b w:val="0"/>
                <w:kern w:val="28"/>
                <w:szCs w:val="20"/>
                <w:lang w:val="en-GB"/>
              </w:rPr>
              <w:t>Is the site located in an area susceptible to subsidence, landslides, erosion, or flooding which could cause the proposal to present environmental problems?</w:t>
            </w:r>
          </w:p>
        </w:tc>
        <w:tc>
          <w:tcPr>
            <w:tcW w:w="6129" w:type="dxa"/>
            <w:gridSpan w:val="2"/>
          </w:tcPr>
          <w:p w14:paraId="22DBA07A" w14:textId="1F8810D0" w:rsidR="007C5E83" w:rsidRPr="007A4016" w:rsidRDefault="007C5E83" w:rsidP="007A4016">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lang w:val="en-GB"/>
              </w:rPr>
            </w:pPr>
            <w:r w:rsidRPr="007A4016">
              <w:rPr>
                <w:rFonts w:cs="Arial"/>
                <w:szCs w:val="20"/>
                <w:lang w:val="en-GB"/>
              </w:rPr>
              <w:t xml:space="preserve">A review of the OPW flood risk maps indicates there is a “High Probability” of River Flood Extents and Coastal Flood extents along the River Liffey, which is adjacent to the proposed </w:t>
            </w:r>
            <w:r w:rsidR="00061AE6">
              <w:rPr>
                <w:rFonts w:cs="Arial"/>
                <w:szCs w:val="20"/>
              </w:rPr>
              <w:t>measure</w:t>
            </w:r>
            <w:r w:rsidRPr="007A4016">
              <w:rPr>
                <w:rFonts w:cs="Arial"/>
                <w:szCs w:val="20"/>
                <w:lang w:val="en-GB"/>
              </w:rPr>
              <w:t xml:space="preserve">. There have been no. 2 previous flooding events, “Flooding at Trinity College, Dublin 2”, that occurred in 2013 and, “Flooding at Dublin City”, that occurred in 2019, both located south of the </w:t>
            </w:r>
            <w:r w:rsidR="00BB0E99">
              <w:t>proposed measure</w:t>
            </w:r>
            <w:r w:rsidR="0016546A">
              <w:t xml:space="preserve"> boundary</w:t>
            </w:r>
            <w:r w:rsidRPr="007A4016">
              <w:rPr>
                <w:rFonts w:cs="Arial"/>
                <w:szCs w:val="20"/>
                <w:lang w:val="en-GB"/>
              </w:rPr>
              <w:t xml:space="preserve"> along College Green. Surface water drainage will be designed to mitigate the potential risk of flooding onsite in accordance with the requirements of Dublin City Council.</w:t>
            </w:r>
          </w:p>
        </w:tc>
      </w:tr>
      <w:tr w:rsidR="007C5E83" w:rsidRPr="007A4016" w14:paraId="5FABAB99" w14:textId="77777777" w:rsidTr="00664A60">
        <w:trPr>
          <w:trHeight w:val="557"/>
          <w:jc w:val="center"/>
        </w:trPr>
        <w:tc>
          <w:tcPr>
            <w:cnfStyle w:val="001000000000" w:firstRow="0" w:lastRow="0" w:firstColumn="1" w:lastColumn="0" w:oddVBand="0" w:evenVBand="0" w:oddHBand="0" w:evenHBand="0" w:firstRowFirstColumn="0" w:firstRowLastColumn="0" w:lastRowFirstColumn="0" w:lastRowLastColumn="0"/>
            <w:tcW w:w="3354" w:type="dxa"/>
            <w:shd w:val="clear" w:color="auto" w:fill="D9D9D9" w:themeFill="background1" w:themeFillShade="D9"/>
          </w:tcPr>
          <w:p w14:paraId="761086CF" w14:textId="77777777" w:rsidR="007C5E83" w:rsidRPr="007A4016" w:rsidRDefault="007C5E83" w:rsidP="007A4016">
            <w:pPr>
              <w:pStyle w:val="ListParagraph"/>
              <w:numPr>
                <w:ilvl w:val="0"/>
                <w:numId w:val="52"/>
              </w:numPr>
              <w:spacing w:before="60" w:after="60"/>
              <w:ind w:left="425" w:hanging="425"/>
              <w:rPr>
                <w:rFonts w:cs="Arial"/>
                <w:kern w:val="28"/>
                <w:szCs w:val="20"/>
                <w:lang w:val="en-GB"/>
              </w:rPr>
            </w:pPr>
            <w:r w:rsidRPr="007A4016">
              <w:rPr>
                <w:rFonts w:cs="Arial"/>
                <w:b w:val="0"/>
                <w:kern w:val="28"/>
                <w:szCs w:val="20"/>
                <w:lang w:val="en-GB"/>
              </w:rPr>
              <w:t>Are there any additional considerations that are specific to this location?</w:t>
            </w:r>
          </w:p>
        </w:tc>
        <w:tc>
          <w:tcPr>
            <w:tcW w:w="6129" w:type="dxa"/>
            <w:gridSpan w:val="2"/>
          </w:tcPr>
          <w:p w14:paraId="73109EDE" w14:textId="41F9C059" w:rsidR="007C5E83" w:rsidRPr="007A4016" w:rsidRDefault="007C5E83" w:rsidP="007A4016">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lang w:val="en-GB"/>
              </w:rPr>
            </w:pPr>
            <w:r w:rsidRPr="007A4016">
              <w:rPr>
                <w:rFonts w:cs="Arial"/>
                <w:szCs w:val="20"/>
              </w:rPr>
              <w:t xml:space="preserve">There are no additional considerations relevant to the proposed </w:t>
            </w:r>
            <w:r w:rsidR="00061AE6">
              <w:rPr>
                <w:rFonts w:cs="Arial"/>
                <w:szCs w:val="20"/>
              </w:rPr>
              <w:t xml:space="preserve">measure </w:t>
            </w:r>
            <w:r w:rsidRPr="007A4016">
              <w:rPr>
                <w:rFonts w:cs="Arial"/>
                <w:szCs w:val="20"/>
              </w:rPr>
              <w:t xml:space="preserve">location.  </w:t>
            </w:r>
          </w:p>
        </w:tc>
      </w:tr>
      <w:tr w:rsidR="007C5E83" w:rsidRPr="007A4016" w14:paraId="3A29A6D1" w14:textId="77777777" w:rsidTr="00106540">
        <w:trPr>
          <w:trHeight w:val="109"/>
          <w:jc w:val="center"/>
        </w:trPr>
        <w:tc>
          <w:tcPr>
            <w:cnfStyle w:val="001000000000" w:firstRow="0" w:lastRow="0" w:firstColumn="1" w:lastColumn="0" w:oddVBand="0" w:evenVBand="0" w:oddHBand="0" w:evenHBand="0" w:firstRowFirstColumn="0" w:firstRowLastColumn="0" w:lastRowFirstColumn="0" w:lastRowLastColumn="0"/>
            <w:tcW w:w="9483" w:type="dxa"/>
            <w:gridSpan w:val="3"/>
            <w:shd w:val="clear" w:color="auto" w:fill="D9D9D9" w:themeFill="background1" w:themeFillShade="D9"/>
          </w:tcPr>
          <w:p w14:paraId="57E2FDA6" w14:textId="77777777" w:rsidR="007C5E83" w:rsidRPr="007A4016" w:rsidRDefault="007C5E83" w:rsidP="007A4016">
            <w:pPr>
              <w:pStyle w:val="ListParagraph"/>
              <w:numPr>
                <w:ilvl w:val="0"/>
                <w:numId w:val="50"/>
              </w:numPr>
              <w:spacing w:before="60" w:after="60"/>
              <w:ind w:left="567" w:hanging="567"/>
              <w:rPr>
                <w:rFonts w:cs="Arial"/>
                <w:b w:val="0"/>
                <w:szCs w:val="20"/>
              </w:rPr>
            </w:pPr>
            <w:r w:rsidRPr="007A4016">
              <w:rPr>
                <w:rFonts w:cs="Arial"/>
                <w:szCs w:val="20"/>
              </w:rPr>
              <w:t>Types and characteristics of potential impacts:</w:t>
            </w:r>
          </w:p>
        </w:tc>
      </w:tr>
      <w:tr w:rsidR="007C5E83" w:rsidRPr="007A4016" w14:paraId="49FCCC75" w14:textId="77777777" w:rsidTr="00664A60">
        <w:trPr>
          <w:trHeight w:val="109"/>
          <w:jc w:val="center"/>
        </w:trPr>
        <w:tc>
          <w:tcPr>
            <w:cnfStyle w:val="001000000000" w:firstRow="0" w:lastRow="0" w:firstColumn="1" w:lastColumn="0" w:oddVBand="0" w:evenVBand="0" w:oddHBand="0" w:evenHBand="0" w:firstRowFirstColumn="0" w:firstRowLastColumn="0" w:lastRowFirstColumn="0" w:lastRowLastColumn="0"/>
            <w:tcW w:w="3354" w:type="dxa"/>
            <w:shd w:val="clear" w:color="auto" w:fill="D9D9D9" w:themeFill="background1" w:themeFillShade="D9"/>
          </w:tcPr>
          <w:p w14:paraId="6AF16DC6" w14:textId="77777777" w:rsidR="007C5E83" w:rsidRPr="007A4016" w:rsidRDefault="007C5E83" w:rsidP="007A4016">
            <w:pPr>
              <w:spacing w:before="60" w:after="60"/>
              <w:rPr>
                <w:rFonts w:cs="Arial"/>
                <w:b w:val="0"/>
                <w:bCs w:val="0"/>
                <w:szCs w:val="20"/>
              </w:rPr>
            </w:pPr>
            <w:r w:rsidRPr="007A4016">
              <w:rPr>
                <w:rFonts w:cs="Arial"/>
                <w:szCs w:val="20"/>
              </w:rPr>
              <w:t>If relevant, briefly describe the characteristics of the potential impacts under the headings below</w:t>
            </w:r>
            <w:r w:rsidRPr="007A4016">
              <w:rPr>
                <w:rFonts w:cs="Arial"/>
                <w:bCs w:val="0"/>
                <w:szCs w:val="20"/>
              </w:rPr>
              <w:t>.</w:t>
            </w:r>
          </w:p>
          <w:p w14:paraId="4B0D3A91" w14:textId="77777777" w:rsidR="007C5E83" w:rsidRPr="007A4016" w:rsidRDefault="007C5E83" w:rsidP="007A4016">
            <w:pPr>
              <w:spacing w:before="60" w:after="60"/>
              <w:rPr>
                <w:rFonts w:cs="Arial"/>
                <w:b w:val="0"/>
                <w:i/>
                <w:iCs/>
                <w:szCs w:val="20"/>
                <w:lang w:val="en-GB"/>
              </w:rPr>
            </w:pPr>
            <w:r w:rsidRPr="007A4016">
              <w:rPr>
                <w:rFonts w:cs="Arial"/>
                <w:b w:val="0"/>
                <w:bCs w:val="0"/>
                <w:szCs w:val="20"/>
              </w:rPr>
              <w:lastRenderedPageBreak/>
              <w:t xml:space="preserve">(including where relevant the </w:t>
            </w:r>
            <w:r w:rsidRPr="007A4016">
              <w:rPr>
                <w:rFonts w:cs="Arial"/>
                <w:b w:val="0"/>
                <w:szCs w:val="20"/>
              </w:rPr>
              <w:t>magnitude and spatial extent of the impact (e.g. geographical areas and size of population likely to be affected), nature of impact, intensity and complexity of impact, probability of impact, and duration, frequency and reversibility of the impact):</w:t>
            </w:r>
          </w:p>
        </w:tc>
        <w:tc>
          <w:tcPr>
            <w:tcW w:w="4590" w:type="dxa"/>
            <w:shd w:val="clear" w:color="auto" w:fill="D9D9D9" w:themeFill="background1" w:themeFillShade="D9"/>
          </w:tcPr>
          <w:p w14:paraId="558CAD68" w14:textId="77777777" w:rsidR="007C5E83" w:rsidRPr="007A4016" w:rsidRDefault="007C5E83" w:rsidP="007A401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7A4016">
              <w:rPr>
                <w:rFonts w:cs="Arial"/>
                <w:b/>
                <w:bCs/>
                <w:szCs w:val="20"/>
              </w:rPr>
              <w:lastRenderedPageBreak/>
              <w:t>If relevant, briefly describe any mitigation measures</w:t>
            </w:r>
            <w:r w:rsidRPr="007A4016">
              <w:rPr>
                <w:rFonts w:cs="Arial"/>
                <w:b/>
                <w:szCs w:val="20"/>
              </w:rPr>
              <w:t xml:space="preserve"> proposed to avoid or prevent a significant effect.</w:t>
            </w:r>
          </w:p>
        </w:tc>
        <w:tc>
          <w:tcPr>
            <w:tcW w:w="1539" w:type="dxa"/>
            <w:shd w:val="clear" w:color="auto" w:fill="D9D9D9" w:themeFill="background1" w:themeFillShade="D9"/>
          </w:tcPr>
          <w:p w14:paraId="10E55BBB" w14:textId="77777777" w:rsidR="007C5E83" w:rsidRPr="007A4016" w:rsidRDefault="007C5E83" w:rsidP="007A401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7A4016">
              <w:rPr>
                <w:rFonts w:cs="Arial"/>
                <w:b/>
                <w:bCs/>
                <w:szCs w:val="20"/>
              </w:rPr>
              <w:t xml:space="preserve">Is this likely to result in significant </w:t>
            </w:r>
            <w:r w:rsidRPr="007A4016">
              <w:rPr>
                <w:rFonts w:cs="Arial"/>
                <w:b/>
                <w:bCs/>
                <w:szCs w:val="20"/>
              </w:rPr>
              <w:lastRenderedPageBreak/>
              <w:t>effects on the environment?</w:t>
            </w:r>
          </w:p>
        </w:tc>
      </w:tr>
      <w:tr w:rsidR="007C5E83" w:rsidRPr="007A4016" w14:paraId="6374C269" w14:textId="77777777" w:rsidTr="00106540">
        <w:trPr>
          <w:trHeight w:val="109"/>
          <w:jc w:val="center"/>
        </w:trPr>
        <w:tc>
          <w:tcPr>
            <w:cnfStyle w:val="001000000000" w:firstRow="0" w:lastRow="0" w:firstColumn="1" w:lastColumn="0" w:oddVBand="0" w:evenVBand="0" w:oddHBand="0" w:evenHBand="0" w:firstRowFirstColumn="0" w:firstRowLastColumn="0" w:lastRowFirstColumn="0" w:lastRowLastColumn="0"/>
            <w:tcW w:w="9483" w:type="dxa"/>
            <w:gridSpan w:val="3"/>
            <w:shd w:val="clear" w:color="auto" w:fill="D9D9D9" w:themeFill="background1" w:themeFillShade="D9"/>
          </w:tcPr>
          <w:p w14:paraId="023C6ED6" w14:textId="77777777" w:rsidR="007C5E83" w:rsidRPr="007A4016" w:rsidRDefault="007C5E83" w:rsidP="00664A60">
            <w:pPr>
              <w:keepNext/>
              <w:spacing w:before="60" w:after="60"/>
              <w:rPr>
                <w:rFonts w:cs="Arial"/>
                <w:i/>
                <w:szCs w:val="20"/>
                <w:highlight w:val="yellow"/>
              </w:rPr>
            </w:pPr>
            <w:r w:rsidRPr="007A4016">
              <w:rPr>
                <w:rFonts w:cs="Arial"/>
                <w:i/>
                <w:szCs w:val="20"/>
              </w:rPr>
              <w:lastRenderedPageBreak/>
              <w:t>Population and human health:</w:t>
            </w:r>
          </w:p>
        </w:tc>
      </w:tr>
      <w:tr w:rsidR="007C5E83" w:rsidRPr="007A4016" w14:paraId="391925D3" w14:textId="77777777" w:rsidTr="00664A60">
        <w:trPr>
          <w:trHeight w:val="3473"/>
          <w:jc w:val="center"/>
        </w:trPr>
        <w:tc>
          <w:tcPr>
            <w:cnfStyle w:val="001000000000" w:firstRow="0" w:lastRow="0" w:firstColumn="1" w:lastColumn="0" w:oddVBand="0" w:evenVBand="0" w:oddHBand="0" w:evenHBand="0" w:firstRowFirstColumn="0" w:firstRowLastColumn="0" w:lastRowFirstColumn="0" w:lastRowLastColumn="0"/>
            <w:tcW w:w="3354" w:type="dxa"/>
            <w:shd w:val="clear" w:color="auto" w:fill="auto"/>
          </w:tcPr>
          <w:p w14:paraId="1153189B" w14:textId="73435602" w:rsidR="007C5E83" w:rsidRPr="00D23CD8" w:rsidRDefault="006445CC" w:rsidP="007A4016">
            <w:pPr>
              <w:spacing w:before="60" w:after="60"/>
              <w:jc w:val="both"/>
              <w:rPr>
                <w:rFonts w:cs="Arial"/>
                <w:b w:val="0"/>
                <w:szCs w:val="20"/>
              </w:rPr>
            </w:pPr>
            <w:r w:rsidRPr="009739B6">
              <w:rPr>
                <w:rFonts w:cs="Arial"/>
                <w:b w:val="0"/>
                <w:szCs w:val="20"/>
              </w:rPr>
              <w:t xml:space="preserve">It is expected that the works will take place </w:t>
            </w:r>
            <w:r>
              <w:rPr>
                <w:rFonts w:cs="Arial"/>
                <w:b w:val="0"/>
                <w:bCs w:val="0"/>
                <w:szCs w:val="20"/>
              </w:rPr>
              <w:t>off-peak or at</w:t>
            </w:r>
            <w:r w:rsidRPr="009739B6">
              <w:rPr>
                <w:rFonts w:cs="Arial"/>
                <w:b w:val="0"/>
                <w:szCs w:val="20"/>
              </w:rPr>
              <w:t xml:space="preserve"> night traffic management measures </w:t>
            </w:r>
            <w:r>
              <w:rPr>
                <w:rFonts w:cs="Arial"/>
                <w:b w:val="0"/>
                <w:szCs w:val="20"/>
              </w:rPr>
              <w:t xml:space="preserve">will be implemented as standard </w:t>
            </w:r>
            <w:r w:rsidRPr="009739B6">
              <w:rPr>
                <w:rFonts w:cs="Arial"/>
                <w:b w:val="0"/>
                <w:szCs w:val="20"/>
              </w:rPr>
              <w:t>to ensure access is maintained during the works.</w:t>
            </w:r>
            <w:r w:rsidRPr="00BF7B6D">
              <w:rPr>
                <w:rFonts w:cs="Arial"/>
                <w:szCs w:val="20"/>
              </w:rPr>
              <w:t xml:space="preserve"> </w:t>
            </w:r>
            <w:r w:rsidR="007C5E83" w:rsidRPr="00B10FF4">
              <w:rPr>
                <w:rFonts w:cs="Arial"/>
                <w:b w:val="0"/>
                <w:szCs w:val="20"/>
              </w:rPr>
              <w:t>The contractor will be required to consider the safety of all users during the construction phase.</w:t>
            </w:r>
          </w:p>
          <w:p w14:paraId="47E3F1D5" w14:textId="2554E66F" w:rsidR="000A10C5" w:rsidRDefault="006D2CCB" w:rsidP="007A4016">
            <w:pPr>
              <w:spacing w:before="60" w:after="60"/>
              <w:jc w:val="both"/>
              <w:rPr>
                <w:rFonts w:cs="Arial"/>
                <w:bCs w:val="0"/>
                <w:szCs w:val="20"/>
              </w:rPr>
            </w:pPr>
            <w:r w:rsidRPr="00BF7B6D">
              <w:rPr>
                <w:rFonts w:cs="Arial"/>
                <w:b w:val="0"/>
                <w:szCs w:val="20"/>
              </w:rPr>
              <w:t xml:space="preserve">The proposed </w:t>
            </w:r>
            <w:r w:rsidR="00061AE6" w:rsidRPr="0032585F">
              <w:rPr>
                <w:rFonts w:cs="Arial"/>
                <w:b w:val="0"/>
                <w:bCs w:val="0"/>
                <w:szCs w:val="20"/>
              </w:rPr>
              <w:t>measure</w:t>
            </w:r>
            <w:r>
              <w:rPr>
                <w:rFonts w:cs="Arial"/>
                <w:szCs w:val="20"/>
              </w:rPr>
              <w:t xml:space="preserve"> </w:t>
            </w:r>
            <w:r>
              <w:rPr>
                <w:rFonts w:cs="Arial"/>
                <w:b w:val="0"/>
                <w:szCs w:val="20"/>
              </w:rPr>
              <w:t>aims to reduce traffic congestion and improve</w:t>
            </w:r>
            <w:r w:rsidRPr="00BF7B6D">
              <w:rPr>
                <w:rFonts w:cs="Arial"/>
                <w:b w:val="0"/>
                <w:szCs w:val="20"/>
              </w:rPr>
              <w:t xml:space="preserve"> </w:t>
            </w:r>
            <w:r>
              <w:rPr>
                <w:rFonts w:cs="Arial"/>
                <w:b w:val="0"/>
                <w:szCs w:val="20"/>
              </w:rPr>
              <w:t>access</w:t>
            </w:r>
            <w:r w:rsidRPr="00BF7B6D">
              <w:rPr>
                <w:rFonts w:cs="Arial"/>
                <w:b w:val="0"/>
                <w:szCs w:val="20"/>
              </w:rPr>
              <w:t xml:space="preserve"> of </w:t>
            </w:r>
            <w:r>
              <w:rPr>
                <w:rFonts w:cs="Arial"/>
                <w:b w:val="0"/>
                <w:szCs w:val="20"/>
              </w:rPr>
              <w:t xml:space="preserve">public </w:t>
            </w:r>
            <w:r w:rsidRPr="00BF7B6D">
              <w:rPr>
                <w:rFonts w:cs="Arial"/>
                <w:b w:val="0"/>
                <w:szCs w:val="20"/>
              </w:rPr>
              <w:t xml:space="preserve">transport and services </w:t>
            </w:r>
            <w:r>
              <w:rPr>
                <w:rFonts w:cs="Arial"/>
                <w:b w:val="0"/>
                <w:szCs w:val="20"/>
              </w:rPr>
              <w:t>and improve the pedestrian and cyclist environment in the city centre.</w:t>
            </w:r>
          </w:p>
          <w:p w14:paraId="28F12F75" w14:textId="7E9F1D9B" w:rsidR="007C5E83" w:rsidRPr="007A4016" w:rsidRDefault="000A10C5" w:rsidP="00C538A3">
            <w:pPr>
              <w:spacing w:before="60" w:after="60"/>
              <w:jc w:val="both"/>
              <w:rPr>
                <w:rFonts w:cs="Arial"/>
                <w:b w:val="0"/>
                <w:szCs w:val="20"/>
              </w:rPr>
            </w:pPr>
            <w:r w:rsidRPr="000A10C5">
              <w:rPr>
                <w:rFonts w:cs="Arial"/>
                <w:b w:val="0"/>
                <w:szCs w:val="20"/>
              </w:rPr>
              <w:t xml:space="preserve">Based on a breakdown of the </w:t>
            </w:r>
            <w:r w:rsidR="00C538A3">
              <w:rPr>
                <w:rFonts w:cs="Arial"/>
                <w:b w:val="0"/>
                <w:szCs w:val="20"/>
              </w:rPr>
              <w:t xml:space="preserve"> </w:t>
            </w:r>
            <w:r>
              <w:rPr>
                <w:rFonts w:cs="Arial"/>
                <w:b w:val="0"/>
                <w:szCs w:val="20"/>
              </w:rPr>
              <w:t xml:space="preserve">traffic </w:t>
            </w:r>
            <w:r w:rsidRPr="000A10C5">
              <w:rPr>
                <w:rFonts w:cs="Arial"/>
                <w:b w:val="0"/>
                <w:szCs w:val="20"/>
              </w:rPr>
              <w:t>figures by junctions</w:t>
            </w:r>
            <w:r>
              <w:rPr>
                <w:rFonts w:cs="Arial"/>
                <w:b w:val="0"/>
                <w:szCs w:val="20"/>
              </w:rPr>
              <w:t xml:space="preserve"> from the traffic survey undertaken by Dublin City Council</w:t>
            </w:r>
            <w:r w:rsidRPr="000A10C5">
              <w:rPr>
                <w:rFonts w:cs="Arial"/>
                <w:b w:val="0"/>
                <w:szCs w:val="20"/>
              </w:rPr>
              <w:t xml:space="preserve">, the numbers of cars and volume of people likely to be affected by the proposed changes </w:t>
            </w:r>
            <w:r w:rsidR="00C538A3">
              <w:rPr>
                <w:rFonts w:cs="Arial"/>
                <w:b w:val="0"/>
                <w:szCs w:val="20"/>
              </w:rPr>
              <w:t xml:space="preserve">on a daily basis </w:t>
            </w:r>
            <w:r w:rsidRPr="000A10C5">
              <w:rPr>
                <w:rFonts w:cs="Arial"/>
                <w:b w:val="0"/>
                <w:szCs w:val="20"/>
              </w:rPr>
              <w:t>at Aston Quay/O’Connell Bridge/Burgh Quay junction are the cars moving from east to west from Burgh Quay to Aston Quay, which is estimated to be approximately 3,418 private cars with a volume of 4,102</w:t>
            </w:r>
            <w:r w:rsidR="0069014C">
              <w:rPr>
                <w:rFonts w:cs="Arial"/>
                <w:b w:val="0"/>
                <w:szCs w:val="20"/>
              </w:rPr>
              <w:t xml:space="preserve"> people</w:t>
            </w:r>
            <w:r w:rsidR="00C538A3">
              <w:rPr>
                <w:rFonts w:cs="Arial"/>
                <w:b w:val="0"/>
                <w:szCs w:val="20"/>
              </w:rPr>
              <w:t xml:space="preserve"> per day</w:t>
            </w:r>
            <w:r w:rsidRPr="000A10C5">
              <w:rPr>
                <w:rFonts w:cs="Arial"/>
                <w:b w:val="0"/>
                <w:szCs w:val="20"/>
              </w:rPr>
              <w:t>. Light Good Vehicle</w:t>
            </w:r>
            <w:r w:rsidR="00396DD7">
              <w:rPr>
                <w:rFonts w:cs="Arial"/>
                <w:b w:val="0"/>
                <w:szCs w:val="20"/>
              </w:rPr>
              <w:t>s</w:t>
            </w:r>
            <w:r w:rsidRPr="000A10C5">
              <w:rPr>
                <w:rFonts w:cs="Arial"/>
                <w:b w:val="0"/>
                <w:szCs w:val="20"/>
              </w:rPr>
              <w:t xml:space="preserve"> (LGV) estimated to be </w:t>
            </w:r>
            <w:r w:rsidR="006C095C">
              <w:rPr>
                <w:rFonts w:cs="Arial"/>
                <w:b w:val="0"/>
                <w:szCs w:val="20"/>
              </w:rPr>
              <w:t xml:space="preserve">affected is </w:t>
            </w:r>
            <w:r w:rsidRPr="000A10C5">
              <w:rPr>
                <w:rFonts w:cs="Arial"/>
                <w:b w:val="0"/>
                <w:szCs w:val="20"/>
              </w:rPr>
              <w:t>approximately 1,007 with a volume of 1,</w:t>
            </w:r>
            <w:r w:rsidR="00497D57">
              <w:rPr>
                <w:rFonts w:cs="Arial"/>
                <w:b w:val="0"/>
                <w:szCs w:val="20"/>
              </w:rPr>
              <w:t>259</w:t>
            </w:r>
            <w:r w:rsidR="006C095C">
              <w:rPr>
                <w:rFonts w:cs="Arial"/>
                <w:b w:val="0"/>
                <w:szCs w:val="20"/>
              </w:rPr>
              <w:t xml:space="preserve"> per day</w:t>
            </w:r>
            <w:r w:rsidRPr="000A10C5">
              <w:rPr>
                <w:rFonts w:cs="Arial"/>
                <w:b w:val="0"/>
                <w:szCs w:val="20"/>
              </w:rPr>
              <w:t>.</w:t>
            </w:r>
            <w:r w:rsidR="00BB155B">
              <w:rPr>
                <w:rFonts w:cs="Arial"/>
                <w:b w:val="0"/>
                <w:szCs w:val="20"/>
              </w:rPr>
              <w:t xml:space="preserve"> The number of private cars and LGVs that will remain unaffected by the proposed changes are estimated to be approximately </w:t>
            </w:r>
            <w:r w:rsidR="008F2BA5">
              <w:rPr>
                <w:rFonts w:cs="Arial"/>
                <w:b w:val="0"/>
                <w:szCs w:val="20"/>
              </w:rPr>
              <w:t>2,242</w:t>
            </w:r>
            <w:r w:rsidR="00BB155B">
              <w:rPr>
                <w:rFonts w:cs="Arial"/>
                <w:b w:val="0"/>
                <w:szCs w:val="20"/>
              </w:rPr>
              <w:t xml:space="preserve"> private cars with a volume of </w:t>
            </w:r>
            <w:r w:rsidR="008F2BA5">
              <w:rPr>
                <w:rFonts w:cs="Arial"/>
                <w:b w:val="0"/>
                <w:szCs w:val="20"/>
              </w:rPr>
              <w:t>2,691</w:t>
            </w:r>
            <w:r w:rsidR="00BB155B">
              <w:rPr>
                <w:rFonts w:cs="Arial"/>
                <w:b w:val="0"/>
                <w:szCs w:val="20"/>
              </w:rPr>
              <w:t xml:space="preserve"> people, and approximately </w:t>
            </w:r>
            <w:r w:rsidR="007357AB">
              <w:rPr>
                <w:rFonts w:cs="Arial"/>
                <w:b w:val="0"/>
                <w:szCs w:val="20"/>
              </w:rPr>
              <w:t>892</w:t>
            </w:r>
            <w:r w:rsidR="00BB155B">
              <w:rPr>
                <w:rFonts w:cs="Arial"/>
                <w:b w:val="0"/>
                <w:szCs w:val="20"/>
              </w:rPr>
              <w:t xml:space="preserve"> LGVs with a volume of </w:t>
            </w:r>
            <w:r w:rsidR="007357AB">
              <w:rPr>
                <w:rFonts w:cs="Arial"/>
                <w:b w:val="0"/>
                <w:szCs w:val="20"/>
              </w:rPr>
              <w:t>1,116</w:t>
            </w:r>
            <w:r w:rsidR="00BB155B">
              <w:rPr>
                <w:rFonts w:cs="Arial"/>
                <w:b w:val="0"/>
                <w:szCs w:val="20"/>
              </w:rPr>
              <w:t xml:space="preserve"> people</w:t>
            </w:r>
            <w:r w:rsidR="006C095C">
              <w:rPr>
                <w:rFonts w:cs="Arial"/>
                <w:b w:val="0"/>
                <w:szCs w:val="20"/>
              </w:rPr>
              <w:t>, per day</w:t>
            </w:r>
            <w:r w:rsidR="00BB155B">
              <w:rPr>
                <w:rFonts w:cs="Arial"/>
                <w:b w:val="0"/>
                <w:szCs w:val="20"/>
              </w:rPr>
              <w:t>.</w:t>
            </w:r>
            <w:r w:rsidRPr="000A10C5">
              <w:rPr>
                <w:rFonts w:cs="Arial"/>
                <w:b w:val="0"/>
                <w:szCs w:val="20"/>
              </w:rPr>
              <w:t xml:space="preserve"> </w:t>
            </w:r>
            <w:r w:rsidRPr="000A10C5">
              <w:rPr>
                <w:rFonts w:cs="Arial"/>
                <w:b w:val="0"/>
                <w:szCs w:val="20"/>
              </w:rPr>
              <w:lastRenderedPageBreak/>
              <w:t xml:space="preserve">See </w:t>
            </w:r>
            <w:r w:rsidR="004E3FDF" w:rsidRPr="004E3FDF">
              <w:rPr>
                <w:rFonts w:cs="Arial"/>
                <w:b w:val="0"/>
                <w:szCs w:val="20"/>
              </w:rPr>
              <w:t xml:space="preserve">For further information on </w:t>
            </w:r>
            <w:r w:rsidR="00555921">
              <w:rPr>
                <w:rFonts w:cs="Arial"/>
                <w:b w:val="0"/>
                <w:szCs w:val="20"/>
              </w:rPr>
              <w:t xml:space="preserve">results of </w:t>
            </w:r>
            <w:r w:rsidR="004E3FDF" w:rsidRPr="004E3FDF">
              <w:rPr>
                <w:rFonts w:cs="Arial"/>
                <w:b w:val="0"/>
                <w:szCs w:val="20"/>
              </w:rPr>
              <w:t xml:space="preserve">the traffic survey, refer to </w:t>
            </w:r>
            <w:r w:rsidR="004E3FDF" w:rsidRPr="004E3FDF">
              <w:rPr>
                <w:rFonts w:cs="Arial"/>
                <w:szCs w:val="20"/>
              </w:rPr>
              <w:t>Appendix C</w:t>
            </w:r>
            <w:r w:rsidRPr="000A10C5">
              <w:rPr>
                <w:rFonts w:cs="Arial"/>
                <w:b w:val="0"/>
                <w:szCs w:val="20"/>
              </w:rPr>
              <w:t>.</w:t>
            </w:r>
          </w:p>
        </w:tc>
        <w:tc>
          <w:tcPr>
            <w:tcW w:w="4590" w:type="dxa"/>
            <w:shd w:val="clear" w:color="auto" w:fill="FFFFFF" w:themeFill="background1"/>
          </w:tcPr>
          <w:p w14:paraId="32A9B382" w14:textId="7E242362" w:rsidR="005F669F" w:rsidRDefault="005F669F" w:rsidP="005F669F">
            <w:pPr>
              <w:autoSpaceDE w:val="0"/>
              <w:autoSpaceDN w:val="0"/>
              <w:adjustRightInd w:val="0"/>
              <w:spacing w:before="60" w:after="60"/>
              <w:jc w:val="both"/>
              <w:cnfStyle w:val="000000000000" w:firstRow="0" w:lastRow="0" w:firstColumn="0" w:lastColumn="0" w:oddVBand="0" w:evenVBand="0" w:oddHBand="0" w:evenHBand="0" w:firstRowFirstColumn="0" w:firstRowLastColumn="0" w:lastRowFirstColumn="0" w:lastRowLastColumn="0"/>
              <w:rPr>
                <w:rFonts w:eastAsia="Calibri" w:cs="Arial"/>
                <w:szCs w:val="20"/>
                <w:lang w:val="en-GB"/>
              </w:rPr>
            </w:pPr>
            <w:r w:rsidRPr="00BF7B6D">
              <w:rPr>
                <w:rFonts w:cs="Arial"/>
                <w:szCs w:val="20"/>
              </w:rPr>
              <w:lastRenderedPageBreak/>
              <w:t xml:space="preserve"> The construction activities will be controlled through a standard construction practice</w:t>
            </w:r>
            <w:r>
              <w:rPr>
                <w:rFonts w:cs="Arial"/>
                <w:szCs w:val="20"/>
              </w:rPr>
              <w:t>s</w:t>
            </w:r>
            <w:r w:rsidRPr="00BF7B6D">
              <w:rPr>
                <w:rFonts w:cs="Arial"/>
                <w:szCs w:val="20"/>
              </w:rPr>
              <w:t xml:space="preserve"> and on-site environmental management by the contractor. </w:t>
            </w:r>
            <w:r w:rsidRPr="00BF7B6D">
              <w:rPr>
                <w:rFonts w:eastAsia="Calibri" w:cs="Arial"/>
                <w:szCs w:val="20"/>
                <w:lang w:val="en-GB"/>
              </w:rPr>
              <w:t>The</w:t>
            </w:r>
            <w:r>
              <w:rPr>
                <w:rFonts w:eastAsia="Calibri" w:cs="Arial"/>
                <w:szCs w:val="20"/>
                <w:lang w:val="en-GB"/>
              </w:rPr>
              <w:t xml:space="preserve"> traffic management measures will be implemented during the approximately </w:t>
            </w:r>
            <w:r w:rsidR="00AB78F1">
              <w:rPr>
                <w:rFonts w:eastAsia="Calibri" w:cs="Arial"/>
                <w:szCs w:val="20"/>
                <w:lang w:val="en-GB"/>
              </w:rPr>
              <w:t>1-week</w:t>
            </w:r>
            <w:r>
              <w:rPr>
                <w:rFonts w:eastAsia="Calibri" w:cs="Arial"/>
                <w:szCs w:val="20"/>
                <w:lang w:val="en-GB"/>
              </w:rPr>
              <w:t xml:space="preserve"> construction phase resulting in not-significant, temporary t</w:t>
            </w:r>
            <w:r w:rsidRPr="00BF7B6D">
              <w:rPr>
                <w:rFonts w:eastAsia="Calibri" w:cs="Arial"/>
                <w:szCs w:val="20"/>
                <w:lang w:val="en-GB"/>
              </w:rPr>
              <w:t>raffic disruption</w:t>
            </w:r>
            <w:r>
              <w:rPr>
                <w:rFonts w:eastAsia="Calibri" w:cs="Arial"/>
                <w:szCs w:val="20"/>
                <w:lang w:val="en-GB"/>
              </w:rPr>
              <w:t xml:space="preserve">. </w:t>
            </w:r>
          </w:p>
          <w:p w14:paraId="47B66F46" w14:textId="0ABC032A" w:rsidR="007C5E83" w:rsidRPr="007A4016" w:rsidRDefault="005F669F" w:rsidP="005F669F">
            <w:pPr>
              <w:autoSpaceDE w:val="0"/>
              <w:autoSpaceDN w:val="0"/>
              <w:adjustRightInd w:val="0"/>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sidRPr="00BF7B6D">
              <w:rPr>
                <w:rFonts w:cs="Arial"/>
                <w:szCs w:val="20"/>
              </w:rPr>
              <w:t xml:space="preserve">During the operation phase, </w:t>
            </w:r>
            <w:r w:rsidR="00F04846">
              <w:rPr>
                <w:rFonts w:cs="Arial"/>
                <w:szCs w:val="20"/>
              </w:rPr>
              <w:t xml:space="preserve">it is likely </w:t>
            </w:r>
            <w:r w:rsidRPr="00BF7B6D">
              <w:rPr>
                <w:rFonts w:cs="Arial"/>
                <w:szCs w:val="20"/>
              </w:rPr>
              <w:t>there will be an increase in private vehicle</w:t>
            </w:r>
            <w:r>
              <w:rPr>
                <w:rFonts w:cs="Arial"/>
                <w:szCs w:val="20"/>
              </w:rPr>
              <w:t xml:space="preserve"> movement </w:t>
            </w:r>
            <w:r w:rsidRPr="00BF7B6D">
              <w:rPr>
                <w:rFonts w:cs="Arial"/>
                <w:szCs w:val="20"/>
              </w:rPr>
              <w:t>on other routes</w:t>
            </w:r>
            <w:r w:rsidR="00C85F9F">
              <w:rPr>
                <w:rFonts w:cs="Arial"/>
                <w:szCs w:val="20"/>
              </w:rPr>
              <w:t xml:space="preserve"> h</w:t>
            </w:r>
            <w:r w:rsidRPr="00BF7B6D">
              <w:rPr>
                <w:rFonts w:cs="Arial"/>
                <w:szCs w:val="20"/>
              </w:rPr>
              <w:t xml:space="preserve">owever no significant </w:t>
            </w:r>
            <w:r w:rsidR="00CC7040">
              <w:rPr>
                <w:rFonts w:cs="Arial"/>
                <w:szCs w:val="20"/>
              </w:rPr>
              <w:t xml:space="preserve">environmental </w:t>
            </w:r>
            <w:r w:rsidRPr="00BF7B6D">
              <w:rPr>
                <w:rFonts w:cs="Arial"/>
                <w:szCs w:val="20"/>
              </w:rPr>
              <w:t xml:space="preserve">impacts are </w:t>
            </w:r>
            <w:r w:rsidR="00C604FB" w:rsidRPr="00BF7B6D">
              <w:rPr>
                <w:rFonts w:cs="Arial"/>
                <w:szCs w:val="20"/>
              </w:rPr>
              <w:t>envisage</w:t>
            </w:r>
            <w:r w:rsidR="00C604FB">
              <w:rPr>
                <w:rFonts w:cs="Arial"/>
                <w:szCs w:val="20"/>
              </w:rPr>
              <w:t>d,</w:t>
            </w:r>
            <w:r w:rsidR="004C25AF">
              <w:rPr>
                <w:rFonts w:cs="Arial"/>
                <w:szCs w:val="20"/>
              </w:rPr>
              <w:t xml:space="preserve"> </w:t>
            </w:r>
            <w:r w:rsidRPr="00BF7B6D">
              <w:rPr>
                <w:rFonts w:cs="Arial"/>
                <w:szCs w:val="20"/>
              </w:rPr>
              <w:t>and no mitigation is required.</w:t>
            </w:r>
          </w:p>
        </w:tc>
        <w:tc>
          <w:tcPr>
            <w:tcW w:w="1539" w:type="dxa"/>
            <w:shd w:val="clear" w:color="auto" w:fill="FFFFFF" w:themeFill="background1"/>
          </w:tcPr>
          <w:p w14:paraId="3CD7AD1E" w14:textId="77777777" w:rsidR="007C5E83" w:rsidRPr="007A4016" w:rsidRDefault="007C5E83" w:rsidP="007A4016">
            <w:pPr>
              <w:spacing w:before="60" w:after="60"/>
              <w:cnfStyle w:val="000000000000" w:firstRow="0" w:lastRow="0" w:firstColumn="0" w:lastColumn="0" w:oddVBand="0" w:evenVBand="0" w:oddHBand="0" w:evenHBand="0" w:firstRowFirstColumn="0" w:firstRowLastColumn="0" w:lastRowFirstColumn="0" w:lastRowLastColumn="0"/>
              <w:rPr>
                <w:rFonts w:cs="Arial"/>
                <w:szCs w:val="20"/>
                <w:highlight w:val="yellow"/>
              </w:rPr>
            </w:pPr>
            <w:r w:rsidRPr="007A4016">
              <w:rPr>
                <w:rFonts w:cs="Arial"/>
                <w:szCs w:val="20"/>
              </w:rPr>
              <w:t xml:space="preserve">No likely significant effects are predicted. </w:t>
            </w:r>
          </w:p>
        </w:tc>
      </w:tr>
      <w:tr w:rsidR="007C5E83" w:rsidRPr="007A4016" w14:paraId="139C5EA8" w14:textId="77777777" w:rsidTr="00106540">
        <w:trPr>
          <w:trHeight w:val="109"/>
          <w:jc w:val="center"/>
        </w:trPr>
        <w:tc>
          <w:tcPr>
            <w:cnfStyle w:val="001000000000" w:firstRow="0" w:lastRow="0" w:firstColumn="1" w:lastColumn="0" w:oddVBand="0" w:evenVBand="0" w:oddHBand="0" w:evenHBand="0" w:firstRowFirstColumn="0" w:firstRowLastColumn="0" w:lastRowFirstColumn="0" w:lastRowLastColumn="0"/>
            <w:tcW w:w="9483" w:type="dxa"/>
            <w:gridSpan w:val="3"/>
            <w:shd w:val="clear" w:color="auto" w:fill="D9D9D9" w:themeFill="background1" w:themeFillShade="D9"/>
          </w:tcPr>
          <w:p w14:paraId="14CCE5E6" w14:textId="77777777" w:rsidR="007C5E83" w:rsidRPr="007A4016" w:rsidRDefault="007C5E83" w:rsidP="007A4016">
            <w:pPr>
              <w:keepNext/>
              <w:spacing w:before="60" w:after="60"/>
              <w:rPr>
                <w:rFonts w:cs="Arial"/>
                <w:i/>
                <w:szCs w:val="20"/>
              </w:rPr>
            </w:pPr>
            <w:r w:rsidRPr="007A4016">
              <w:rPr>
                <w:rFonts w:cs="Arial"/>
                <w:i/>
                <w:szCs w:val="20"/>
                <w:lang w:val="en-GB"/>
              </w:rPr>
              <w:t>Biodiversity, with particular attention to species and habitats protected under the Habitats Directive and the Birds Directive.</w:t>
            </w:r>
            <w:r w:rsidRPr="007A4016">
              <w:rPr>
                <w:rStyle w:val="FootnoteReference"/>
                <w:rFonts w:cs="Arial"/>
                <w:i/>
                <w:szCs w:val="20"/>
                <w:lang w:val="en-GB"/>
              </w:rPr>
              <w:footnoteReference w:id="2"/>
            </w:r>
            <w:r w:rsidRPr="007A4016">
              <w:rPr>
                <w:rFonts w:cs="Arial"/>
                <w:i/>
                <w:szCs w:val="20"/>
                <w:lang w:val="en-GB"/>
              </w:rPr>
              <w:t xml:space="preserve"> *</w:t>
            </w:r>
          </w:p>
        </w:tc>
      </w:tr>
      <w:tr w:rsidR="007C5E83" w:rsidRPr="007A4016" w14:paraId="4180F939" w14:textId="77777777" w:rsidTr="00664A60">
        <w:trPr>
          <w:trHeight w:val="109"/>
          <w:jc w:val="center"/>
        </w:trPr>
        <w:tc>
          <w:tcPr>
            <w:cnfStyle w:val="001000000000" w:firstRow="0" w:lastRow="0" w:firstColumn="1" w:lastColumn="0" w:oddVBand="0" w:evenVBand="0" w:oddHBand="0" w:evenHBand="0" w:firstRowFirstColumn="0" w:firstRowLastColumn="0" w:lastRowFirstColumn="0" w:lastRowLastColumn="0"/>
            <w:tcW w:w="3354" w:type="dxa"/>
            <w:shd w:val="clear" w:color="auto" w:fill="FFFFFF" w:themeFill="background1"/>
          </w:tcPr>
          <w:p w14:paraId="70E80C0D" w14:textId="67E7D5A2" w:rsidR="007C5E83" w:rsidRPr="00D23CD8" w:rsidRDefault="00827B3B" w:rsidP="007A4016">
            <w:pPr>
              <w:spacing w:before="60" w:after="60"/>
              <w:jc w:val="both"/>
              <w:rPr>
                <w:rFonts w:cs="Arial"/>
                <w:b w:val="0"/>
                <w:szCs w:val="20"/>
                <w:lang w:val="en-GB"/>
              </w:rPr>
            </w:pPr>
            <w:r>
              <w:rPr>
                <w:rFonts w:cs="Arial"/>
                <w:b w:val="0"/>
                <w:szCs w:val="20"/>
                <w:lang w:val="en-GB"/>
              </w:rPr>
              <w:t xml:space="preserve">There are no ecological sensitive sites </w:t>
            </w:r>
            <w:r w:rsidR="00BC05EE">
              <w:rPr>
                <w:rFonts w:cs="Arial"/>
                <w:b w:val="0"/>
                <w:szCs w:val="20"/>
                <w:lang w:val="en-GB"/>
              </w:rPr>
              <w:t xml:space="preserve">impacted by the proposed </w:t>
            </w:r>
            <w:r w:rsidR="00061AE6" w:rsidRPr="0032585F">
              <w:rPr>
                <w:rFonts w:cs="Arial"/>
                <w:b w:val="0"/>
                <w:bCs w:val="0"/>
                <w:szCs w:val="20"/>
              </w:rPr>
              <w:t>measure</w:t>
            </w:r>
            <w:r w:rsidR="00BC05EE" w:rsidRPr="0032585F">
              <w:rPr>
                <w:rFonts w:cs="Arial"/>
                <w:b w:val="0"/>
                <w:bCs w:val="0"/>
                <w:szCs w:val="20"/>
                <w:lang w:val="en-GB"/>
              </w:rPr>
              <w:t>. T</w:t>
            </w:r>
            <w:r w:rsidR="007C5E83" w:rsidRPr="0032585F">
              <w:rPr>
                <w:rFonts w:cs="Arial"/>
                <w:b w:val="0"/>
                <w:bCs w:val="0"/>
                <w:szCs w:val="20"/>
                <w:lang w:val="en-GB"/>
              </w:rPr>
              <w:t xml:space="preserve">he proposed </w:t>
            </w:r>
            <w:r w:rsidR="00061AE6" w:rsidRPr="0032585F">
              <w:rPr>
                <w:rFonts w:cs="Arial"/>
                <w:b w:val="0"/>
                <w:bCs w:val="0"/>
                <w:szCs w:val="20"/>
              </w:rPr>
              <w:t>measure</w:t>
            </w:r>
            <w:r w:rsidR="007C5E83">
              <w:rPr>
                <w:rFonts w:cs="Arial"/>
                <w:szCs w:val="20"/>
              </w:rPr>
              <w:t xml:space="preserve"> </w:t>
            </w:r>
            <w:proofErr w:type="gramStart"/>
            <w:r w:rsidR="007C5E83" w:rsidRPr="007A4016">
              <w:rPr>
                <w:rFonts w:cs="Arial"/>
                <w:b w:val="0"/>
                <w:szCs w:val="20"/>
                <w:lang w:val="en-GB"/>
              </w:rPr>
              <w:t>is located in</w:t>
            </w:r>
            <w:proofErr w:type="gramEnd"/>
            <w:r w:rsidR="007C5E83" w:rsidRPr="007A4016">
              <w:rPr>
                <w:rFonts w:cs="Arial"/>
                <w:b w:val="0"/>
                <w:szCs w:val="20"/>
                <w:lang w:val="en-GB"/>
              </w:rPr>
              <w:t xml:space="preserve"> a </w:t>
            </w:r>
            <w:r w:rsidR="00F723BA">
              <w:rPr>
                <w:rFonts w:cs="Arial"/>
                <w:b w:val="0"/>
                <w:szCs w:val="20"/>
                <w:lang w:val="en-GB"/>
              </w:rPr>
              <w:t>high-density</w:t>
            </w:r>
            <w:r w:rsidR="003E249E">
              <w:rPr>
                <w:rFonts w:cs="Arial"/>
                <w:b w:val="0"/>
                <w:szCs w:val="20"/>
                <w:lang w:val="en-GB"/>
              </w:rPr>
              <w:t xml:space="preserve"> </w:t>
            </w:r>
            <w:r w:rsidR="007C5E83" w:rsidRPr="007A4016">
              <w:rPr>
                <w:rFonts w:cs="Arial"/>
                <w:b w:val="0"/>
                <w:szCs w:val="20"/>
                <w:lang w:val="en-GB"/>
              </w:rPr>
              <w:t>urban environment</w:t>
            </w:r>
            <w:r w:rsidR="007C5E83" w:rsidRPr="00800AD5">
              <w:rPr>
                <w:rFonts w:cs="Arial"/>
                <w:b w:val="0"/>
                <w:szCs w:val="20"/>
                <w:lang w:val="en-GB"/>
              </w:rPr>
              <w:t xml:space="preserve">, </w:t>
            </w:r>
            <w:r w:rsidR="00800AD5" w:rsidRPr="00D23CD8">
              <w:rPr>
                <w:rFonts w:cs="Arial"/>
                <w:b w:val="0"/>
                <w:szCs w:val="20"/>
              </w:rPr>
              <w:t>there are no potential impacts on local biodiversity during construction and operation phases.</w:t>
            </w:r>
          </w:p>
          <w:p w14:paraId="39001B25" w14:textId="43FB921A" w:rsidR="007C5E83" w:rsidRPr="007A4016" w:rsidRDefault="007C5E83" w:rsidP="004C25AF">
            <w:pPr>
              <w:spacing w:before="60" w:after="60"/>
              <w:jc w:val="both"/>
              <w:rPr>
                <w:rFonts w:cs="Arial"/>
                <w:b w:val="0"/>
                <w:szCs w:val="20"/>
                <w:highlight w:val="yellow"/>
                <w:lang w:val="en-GB"/>
              </w:rPr>
            </w:pPr>
            <w:r w:rsidRPr="007A4016">
              <w:rPr>
                <w:rFonts w:cs="Arial"/>
                <w:b w:val="0"/>
                <w:szCs w:val="20"/>
                <w:lang w:val="en-GB"/>
              </w:rPr>
              <w:t>There are no</w:t>
            </w:r>
            <w:r w:rsidRPr="007A4016" w:rsidDel="00EF446E">
              <w:rPr>
                <w:rFonts w:cs="Arial"/>
                <w:b w:val="0"/>
                <w:szCs w:val="20"/>
                <w:lang w:val="en-GB"/>
              </w:rPr>
              <w:t xml:space="preserve"> </w:t>
            </w:r>
            <w:r w:rsidRPr="007A4016">
              <w:rPr>
                <w:rFonts w:cs="Arial"/>
                <w:b w:val="0"/>
                <w:szCs w:val="20"/>
                <w:lang w:val="en-GB"/>
              </w:rPr>
              <w:t xml:space="preserve">pathways for effects between the proposed </w:t>
            </w:r>
            <w:r w:rsidR="00061AE6" w:rsidRPr="0032585F">
              <w:rPr>
                <w:rFonts w:cs="Arial"/>
                <w:b w:val="0"/>
                <w:bCs w:val="0"/>
                <w:szCs w:val="20"/>
              </w:rPr>
              <w:t>measure</w:t>
            </w:r>
            <w:r w:rsidR="00061AE6">
              <w:rPr>
                <w:rFonts w:cs="Arial"/>
                <w:szCs w:val="20"/>
              </w:rPr>
              <w:t xml:space="preserve"> </w:t>
            </w:r>
            <w:r w:rsidRPr="007A4016">
              <w:rPr>
                <w:rFonts w:cs="Arial"/>
                <w:b w:val="0"/>
                <w:szCs w:val="20"/>
                <w:lang w:val="en-GB"/>
              </w:rPr>
              <w:t>and any European sites.</w:t>
            </w:r>
          </w:p>
        </w:tc>
        <w:tc>
          <w:tcPr>
            <w:tcW w:w="4590" w:type="dxa"/>
            <w:shd w:val="clear" w:color="auto" w:fill="FFFFFF" w:themeFill="background1"/>
          </w:tcPr>
          <w:p w14:paraId="454ED65F" w14:textId="77777777" w:rsidR="007C5E83" w:rsidRPr="007A4016" w:rsidRDefault="007C5E83" w:rsidP="007A4016">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sidRPr="007A4016">
              <w:rPr>
                <w:rFonts w:cs="Arial"/>
                <w:bCs/>
                <w:szCs w:val="20"/>
              </w:rPr>
              <w:t xml:space="preserve">No mitigation is required. </w:t>
            </w:r>
          </w:p>
        </w:tc>
        <w:tc>
          <w:tcPr>
            <w:tcW w:w="1539" w:type="dxa"/>
            <w:shd w:val="clear" w:color="auto" w:fill="FFFFFF" w:themeFill="background1"/>
          </w:tcPr>
          <w:p w14:paraId="7C82D060" w14:textId="77777777" w:rsidR="007C5E83" w:rsidRPr="007A4016" w:rsidRDefault="007C5E83" w:rsidP="007A401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7A4016">
              <w:rPr>
                <w:rFonts w:cs="Arial"/>
                <w:szCs w:val="20"/>
              </w:rPr>
              <w:t>No likely significant effects are predicted.</w:t>
            </w:r>
          </w:p>
        </w:tc>
      </w:tr>
      <w:tr w:rsidR="007C5E83" w:rsidRPr="007A4016" w14:paraId="0A05F67C" w14:textId="77777777" w:rsidTr="00106540">
        <w:trPr>
          <w:trHeight w:val="109"/>
          <w:jc w:val="center"/>
        </w:trPr>
        <w:tc>
          <w:tcPr>
            <w:cnfStyle w:val="001000000000" w:firstRow="0" w:lastRow="0" w:firstColumn="1" w:lastColumn="0" w:oddVBand="0" w:evenVBand="0" w:oddHBand="0" w:evenHBand="0" w:firstRowFirstColumn="0" w:firstRowLastColumn="0" w:lastRowFirstColumn="0" w:lastRowLastColumn="0"/>
            <w:tcW w:w="9483" w:type="dxa"/>
            <w:gridSpan w:val="3"/>
            <w:shd w:val="clear" w:color="auto" w:fill="D9D9D9" w:themeFill="background1" w:themeFillShade="D9"/>
          </w:tcPr>
          <w:p w14:paraId="0BE5CD69" w14:textId="77777777" w:rsidR="007C5E83" w:rsidRPr="007A4016" w:rsidRDefault="007C5E83" w:rsidP="007A4016">
            <w:pPr>
              <w:keepNext/>
              <w:spacing w:before="60" w:after="60"/>
              <w:rPr>
                <w:rFonts w:cs="Arial"/>
                <w:i/>
                <w:szCs w:val="20"/>
              </w:rPr>
            </w:pPr>
            <w:r w:rsidRPr="007A4016">
              <w:rPr>
                <w:rFonts w:cs="Arial"/>
                <w:i/>
                <w:szCs w:val="20"/>
                <w:lang w:val="en-GB"/>
              </w:rPr>
              <w:t>Land, soil, water, air and climate:</w:t>
            </w:r>
          </w:p>
        </w:tc>
      </w:tr>
      <w:tr w:rsidR="007C5E83" w:rsidRPr="007A4016" w14:paraId="6248363D" w14:textId="77777777" w:rsidTr="00664A60">
        <w:trPr>
          <w:trHeight w:val="109"/>
          <w:jc w:val="center"/>
        </w:trPr>
        <w:tc>
          <w:tcPr>
            <w:cnfStyle w:val="001000000000" w:firstRow="0" w:lastRow="0" w:firstColumn="1" w:lastColumn="0" w:oddVBand="0" w:evenVBand="0" w:oddHBand="0" w:evenHBand="0" w:firstRowFirstColumn="0" w:firstRowLastColumn="0" w:lastRowFirstColumn="0" w:lastRowLastColumn="0"/>
            <w:tcW w:w="3354" w:type="dxa"/>
            <w:shd w:val="clear" w:color="auto" w:fill="FFFFFF" w:themeFill="background1"/>
          </w:tcPr>
          <w:p w14:paraId="3739F438" w14:textId="2520B8A7" w:rsidR="007C5E83" w:rsidRPr="007A4016" w:rsidRDefault="00E84A0A" w:rsidP="00E84A0A">
            <w:pPr>
              <w:spacing w:before="60" w:after="60"/>
              <w:jc w:val="both"/>
              <w:rPr>
                <w:rFonts w:cs="Arial"/>
                <w:b w:val="0"/>
                <w:bCs w:val="0"/>
                <w:i/>
                <w:iCs/>
                <w:szCs w:val="20"/>
                <w:lang w:val="en-GB"/>
              </w:rPr>
            </w:pPr>
            <w:r w:rsidRPr="00BF7B6D">
              <w:rPr>
                <w:rFonts w:cs="Arial"/>
                <w:b w:val="0"/>
                <w:bCs w:val="0"/>
                <w:iCs/>
                <w:szCs w:val="20"/>
              </w:rPr>
              <w:t xml:space="preserve">The proposed </w:t>
            </w:r>
            <w:r w:rsidR="00061AE6" w:rsidRPr="0032585F">
              <w:rPr>
                <w:rFonts w:cs="Arial"/>
                <w:b w:val="0"/>
                <w:bCs w:val="0"/>
                <w:szCs w:val="20"/>
              </w:rPr>
              <w:t>measure</w:t>
            </w:r>
            <w:r w:rsidRPr="0032585F">
              <w:rPr>
                <w:rFonts w:cs="Arial"/>
                <w:b w:val="0"/>
                <w:bCs w:val="0"/>
                <w:szCs w:val="20"/>
              </w:rPr>
              <w:t xml:space="preserve"> </w:t>
            </w:r>
            <w:r w:rsidRPr="00BF7B6D">
              <w:rPr>
                <w:rFonts w:cs="Arial"/>
                <w:b w:val="0"/>
                <w:bCs w:val="0"/>
                <w:iCs/>
                <w:szCs w:val="20"/>
              </w:rPr>
              <w:t>is redeveloping the site of the existing road</w:t>
            </w:r>
            <w:r>
              <w:rPr>
                <w:rFonts w:cs="Arial"/>
                <w:b w:val="0"/>
                <w:bCs w:val="0"/>
                <w:iCs/>
                <w:szCs w:val="20"/>
              </w:rPr>
              <w:t xml:space="preserve"> creating an efficient use of scare </w:t>
            </w:r>
            <w:r w:rsidRPr="00BF7B6D">
              <w:rPr>
                <w:rFonts w:cs="Arial"/>
                <w:b w:val="0"/>
                <w:bCs w:val="0"/>
                <w:iCs/>
                <w:szCs w:val="20"/>
              </w:rPr>
              <w:t xml:space="preserve">land </w:t>
            </w:r>
            <w:r>
              <w:rPr>
                <w:rFonts w:cs="Arial"/>
                <w:b w:val="0"/>
                <w:bCs w:val="0"/>
                <w:iCs/>
                <w:szCs w:val="20"/>
              </w:rPr>
              <w:t xml:space="preserve">resources </w:t>
            </w:r>
            <w:r w:rsidRPr="00BF7B6D">
              <w:rPr>
                <w:rFonts w:cs="Arial"/>
                <w:b w:val="0"/>
                <w:bCs w:val="0"/>
                <w:iCs/>
                <w:szCs w:val="20"/>
              </w:rPr>
              <w:t>and thus, a reduction in the need to develop areas beyond the city centre. No significant effects to water, air or climate are likely during the construction or operational phases.</w:t>
            </w:r>
            <w:r w:rsidR="00D34992">
              <w:rPr>
                <w:rFonts w:cs="Arial"/>
                <w:b w:val="0"/>
                <w:bCs w:val="0"/>
                <w:iCs/>
                <w:szCs w:val="20"/>
              </w:rPr>
              <w:t xml:space="preserve"> The project supports sustainable mobility measures and climate action.</w:t>
            </w:r>
          </w:p>
        </w:tc>
        <w:tc>
          <w:tcPr>
            <w:tcW w:w="4590" w:type="dxa"/>
            <w:shd w:val="clear" w:color="auto" w:fill="FFFFFF" w:themeFill="background1"/>
          </w:tcPr>
          <w:p w14:paraId="455AD4D8" w14:textId="77777777" w:rsidR="007C5E83" w:rsidRPr="007A4016" w:rsidRDefault="007C5E83" w:rsidP="007A401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7A4016">
              <w:rPr>
                <w:rFonts w:cs="Arial"/>
                <w:szCs w:val="20"/>
              </w:rPr>
              <w:t xml:space="preserve">No mitigation is required. </w:t>
            </w:r>
          </w:p>
        </w:tc>
        <w:tc>
          <w:tcPr>
            <w:tcW w:w="1539" w:type="dxa"/>
            <w:shd w:val="clear" w:color="auto" w:fill="FFFFFF" w:themeFill="background1"/>
          </w:tcPr>
          <w:p w14:paraId="48A44DC4" w14:textId="77777777" w:rsidR="007C5E83" w:rsidRPr="007A4016" w:rsidRDefault="007C5E83" w:rsidP="007A401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7A4016">
              <w:rPr>
                <w:rFonts w:cs="Arial"/>
                <w:szCs w:val="20"/>
              </w:rPr>
              <w:t>No likely significant effects are predicted.</w:t>
            </w:r>
          </w:p>
        </w:tc>
      </w:tr>
      <w:tr w:rsidR="007C5E83" w:rsidRPr="007A4016" w14:paraId="7A122062" w14:textId="77777777" w:rsidTr="00106540">
        <w:trPr>
          <w:trHeight w:val="109"/>
          <w:jc w:val="center"/>
        </w:trPr>
        <w:tc>
          <w:tcPr>
            <w:cnfStyle w:val="001000000000" w:firstRow="0" w:lastRow="0" w:firstColumn="1" w:lastColumn="0" w:oddVBand="0" w:evenVBand="0" w:oddHBand="0" w:evenHBand="0" w:firstRowFirstColumn="0" w:firstRowLastColumn="0" w:lastRowFirstColumn="0" w:lastRowLastColumn="0"/>
            <w:tcW w:w="9483" w:type="dxa"/>
            <w:gridSpan w:val="3"/>
            <w:shd w:val="clear" w:color="auto" w:fill="D9D9D9" w:themeFill="background1" w:themeFillShade="D9"/>
          </w:tcPr>
          <w:p w14:paraId="07559A6E" w14:textId="77777777" w:rsidR="007C5E83" w:rsidRPr="007A4016" w:rsidRDefault="007C5E83" w:rsidP="007A4016">
            <w:pPr>
              <w:keepNext/>
              <w:spacing w:before="60" w:after="60"/>
              <w:jc w:val="both"/>
              <w:rPr>
                <w:rFonts w:cs="Arial"/>
                <w:i/>
                <w:szCs w:val="20"/>
                <w:highlight w:val="yellow"/>
              </w:rPr>
            </w:pPr>
            <w:r w:rsidRPr="007A4016">
              <w:rPr>
                <w:rFonts w:cs="Arial"/>
                <w:i/>
                <w:szCs w:val="20"/>
                <w:lang w:val="en-GB"/>
              </w:rPr>
              <w:t>Material assets, cultural heritage and the landscape: *</w:t>
            </w:r>
          </w:p>
        </w:tc>
      </w:tr>
      <w:tr w:rsidR="007C5E83" w:rsidRPr="007A4016" w14:paraId="29B27E65" w14:textId="77777777" w:rsidTr="00F16249">
        <w:trPr>
          <w:trHeight w:val="557"/>
          <w:jc w:val="center"/>
        </w:trPr>
        <w:tc>
          <w:tcPr>
            <w:cnfStyle w:val="001000000000" w:firstRow="0" w:lastRow="0" w:firstColumn="1" w:lastColumn="0" w:oddVBand="0" w:evenVBand="0" w:oddHBand="0" w:evenHBand="0" w:firstRowFirstColumn="0" w:firstRowLastColumn="0" w:lastRowFirstColumn="0" w:lastRowLastColumn="0"/>
            <w:tcW w:w="3354" w:type="dxa"/>
            <w:shd w:val="clear" w:color="auto" w:fill="FFFFFF" w:themeFill="background1"/>
          </w:tcPr>
          <w:p w14:paraId="6F38E565" w14:textId="7358A3E6" w:rsidR="00A157C8" w:rsidRPr="00D23CD8" w:rsidRDefault="00A157C8" w:rsidP="00D23CD8">
            <w:pPr>
              <w:spacing w:before="60" w:after="60"/>
              <w:jc w:val="both"/>
              <w:rPr>
                <w:rFonts w:cs="Arial"/>
                <w:b w:val="0"/>
                <w:szCs w:val="20"/>
              </w:rPr>
            </w:pPr>
            <w:r w:rsidRPr="00D23CD8">
              <w:rPr>
                <w:rFonts w:cs="Arial"/>
                <w:b w:val="0"/>
                <w:szCs w:val="20"/>
              </w:rPr>
              <w:t xml:space="preserve">Proposed signage and road markings will be consistent with the existing signage and road markings in the </w:t>
            </w:r>
            <w:r w:rsidR="005279EF" w:rsidRPr="00DC50A5">
              <w:rPr>
                <w:rFonts w:cs="Arial"/>
                <w:b w:val="0"/>
                <w:szCs w:val="20"/>
              </w:rPr>
              <w:t>area a</w:t>
            </w:r>
            <w:r w:rsidR="005279EF" w:rsidRPr="00D23CD8">
              <w:rPr>
                <w:rFonts w:cs="Arial"/>
                <w:b w:val="0"/>
                <w:szCs w:val="20"/>
              </w:rPr>
              <w:t>nd</w:t>
            </w:r>
            <w:r w:rsidRPr="00DC50A5">
              <w:rPr>
                <w:rFonts w:cs="Arial"/>
                <w:b w:val="0"/>
                <w:szCs w:val="20"/>
              </w:rPr>
              <w:t xml:space="preserve"> will not affect any sensitive sites</w:t>
            </w:r>
            <w:r w:rsidR="005279EF" w:rsidRPr="00DC50A5">
              <w:rPr>
                <w:rFonts w:cs="Arial"/>
                <w:b w:val="0"/>
                <w:szCs w:val="20"/>
              </w:rPr>
              <w:t xml:space="preserve"> identified</w:t>
            </w:r>
            <w:r w:rsidRPr="00DC50A5">
              <w:rPr>
                <w:rFonts w:cs="Arial"/>
                <w:b w:val="0"/>
                <w:szCs w:val="20"/>
              </w:rPr>
              <w:t xml:space="preserve"> including RPS, </w:t>
            </w:r>
            <w:r w:rsidRPr="00D23CD8">
              <w:rPr>
                <w:rFonts w:cs="Arial"/>
                <w:b w:val="0"/>
                <w:szCs w:val="20"/>
              </w:rPr>
              <w:t>ACA</w:t>
            </w:r>
            <w:r w:rsidRPr="00DC50A5">
              <w:rPr>
                <w:rFonts w:cs="Arial"/>
                <w:b w:val="0"/>
                <w:szCs w:val="20"/>
              </w:rPr>
              <w:t xml:space="preserve"> in the area. </w:t>
            </w:r>
            <w:r w:rsidR="00634128" w:rsidRPr="00DC50A5">
              <w:rPr>
                <w:rFonts w:cs="Arial"/>
                <w:b w:val="0"/>
                <w:szCs w:val="20"/>
              </w:rPr>
              <w:t xml:space="preserve">Refer to </w:t>
            </w:r>
            <w:r w:rsidR="00634128" w:rsidRPr="00DC50A5">
              <w:rPr>
                <w:rFonts w:cs="Arial"/>
                <w:b w:val="0"/>
                <w:szCs w:val="20"/>
              </w:rPr>
              <w:lastRenderedPageBreak/>
              <w:t xml:space="preserve">Section 1.e of this table for detailed information on sites).  </w:t>
            </w:r>
            <w:r w:rsidRPr="00DC50A5">
              <w:rPr>
                <w:rFonts w:cs="Arial"/>
                <w:b w:val="0"/>
                <w:szCs w:val="20"/>
              </w:rPr>
              <w:t>No</w:t>
            </w:r>
            <w:r w:rsidRPr="00D23CD8">
              <w:rPr>
                <w:rFonts w:cs="Arial"/>
                <w:b w:val="0"/>
                <w:szCs w:val="20"/>
              </w:rPr>
              <w:t xml:space="preserve"> likely significant effects are predicted.</w:t>
            </w:r>
          </w:p>
          <w:p w14:paraId="36D0CA06" w14:textId="240FA517" w:rsidR="007C5E83" w:rsidRPr="007A4016" w:rsidRDefault="00842A8B" w:rsidP="007A4016">
            <w:pPr>
              <w:spacing w:before="60" w:after="60"/>
              <w:jc w:val="both"/>
              <w:rPr>
                <w:rFonts w:eastAsia="Calibri" w:cs="Arial"/>
                <w:szCs w:val="20"/>
              </w:rPr>
            </w:pPr>
            <w:r w:rsidRPr="00BF7B6D">
              <w:rPr>
                <w:rFonts w:cs="Arial"/>
                <w:b w:val="0"/>
                <w:szCs w:val="20"/>
              </w:rPr>
              <w:t>There are residential neighbourhoods, businesses</w:t>
            </w:r>
            <w:r w:rsidRPr="00BF7B6D">
              <w:rPr>
                <w:rFonts w:cs="Arial"/>
                <w:bCs w:val="0"/>
                <w:szCs w:val="20"/>
              </w:rPr>
              <w:t>,</w:t>
            </w:r>
            <w:r w:rsidRPr="00BF7B6D">
              <w:rPr>
                <w:rFonts w:cs="Arial"/>
                <w:b w:val="0"/>
                <w:szCs w:val="20"/>
              </w:rPr>
              <w:t xml:space="preserve"> and other sensitive community receptors nearby and within the </w:t>
            </w:r>
            <w:r w:rsidRPr="0032585F">
              <w:rPr>
                <w:rFonts w:cs="Arial"/>
                <w:b w:val="0"/>
                <w:szCs w:val="20"/>
              </w:rPr>
              <w:t xml:space="preserve">proposed </w:t>
            </w:r>
            <w:r w:rsidR="00061AE6" w:rsidRPr="0032585F">
              <w:rPr>
                <w:rFonts w:cs="Arial"/>
                <w:b w:val="0"/>
                <w:szCs w:val="20"/>
              </w:rPr>
              <w:t>measure</w:t>
            </w:r>
            <w:r w:rsidR="00061AE6">
              <w:rPr>
                <w:rFonts w:cs="Arial"/>
                <w:szCs w:val="20"/>
              </w:rPr>
              <w:t xml:space="preserve"> </w:t>
            </w:r>
            <w:r>
              <w:rPr>
                <w:rFonts w:cs="Arial"/>
                <w:b w:val="0"/>
                <w:szCs w:val="20"/>
              </w:rPr>
              <w:t xml:space="preserve">or those that use this area it is likely there will be </w:t>
            </w:r>
            <w:r w:rsidRPr="00BF7B6D">
              <w:rPr>
                <w:rFonts w:cs="Arial"/>
                <w:b w:val="0"/>
                <w:szCs w:val="20"/>
              </w:rPr>
              <w:t>short-term</w:t>
            </w:r>
            <w:r>
              <w:rPr>
                <w:rFonts w:cs="Arial"/>
                <w:b w:val="0"/>
                <w:szCs w:val="20"/>
              </w:rPr>
              <w:t xml:space="preserve"> disruption </w:t>
            </w:r>
            <w:r w:rsidRPr="00BF7B6D">
              <w:rPr>
                <w:rFonts w:cs="Arial"/>
                <w:b w:val="0"/>
                <w:szCs w:val="20"/>
              </w:rPr>
              <w:t xml:space="preserve">during the construction </w:t>
            </w:r>
            <w:r>
              <w:rPr>
                <w:rFonts w:cs="Arial"/>
                <w:b w:val="0"/>
                <w:szCs w:val="20"/>
              </w:rPr>
              <w:t xml:space="preserve">and operational </w:t>
            </w:r>
            <w:r w:rsidRPr="00BF7B6D">
              <w:rPr>
                <w:rFonts w:cs="Arial"/>
                <w:b w:val="0"/>
                <w:szCs w:val="20"/>
              </w:rPr>
              <w:t>phase</w:t>
            </w:r>
            <w:r>
              <w:rPr>
                <w:rFonts w:cs="Arial"/>
                <w:b w:val="0"/>
                <w:szCs w:val="20"/>
              </w:rPr>
              <w:t>s</w:t>
            </w:r>
            <w:r w:rsidRPr="00BF7B6D">
              <w:rPr>
                <w:rFonts w:cs="Arial"/>
                <w:b w:val="0"/>
                <w:szCs w:val="20"/>
              </w:rPr>
              <w:t>.</w:t>
            </w:r>
          </w:p>
        </w:tc>
        <w:tc>
          <w:tcPr>
            <w:tcW w:w="4590" w:type="dxa"/>
            <w:shd w:val="clear" w:color="auto" w:fill="FFFFFF" w:themeFill="background1"/>
          </w:tcPr>
          <w:p w14:paraId="1A5687FE" w14:textId="780119B5" w:rsidR="009102F5" w:rsidRPr="007A4016" w:rsidRDefault="007C5E83" w:rsidP="007A4016">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sidRPr="007A4016">
              <w:rPr>
                <w:rFonts w:cs="Arial"/>
                <w:szCs w:val="20"/>
              </w:rPr>
              <w:lastRenderedPageBreak/>
              <w:t>The contractor will be required to control construction traffic and safety as standard during the construction stage.</w:t>
            </w:r>
          </w:p>
          <w:p w14:paraId="0A9DF9B7" w14:textId="14D61C2B" w:rsidR="007C5E83" w:rsidRPr="007A4016" w:rsidRDefault="007C5E83" w:rsidP="007A4016">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highlight w:val="yellow"/>
              </w:rPr>
            </w:pPr>
            <w:r w:rsidRPr="007A4016">
              <w:rPr>
                <w:rFonts w:cs="Arial"/>
                <w:szCs w:val="20"/>
              </w:rPr>
              <w:t>No mitigation is required.</w:t>
            </w:r>
          </w:p>
        </w:tc>
        <w:tc>
          <w:tcPr>
            <w:tcW w:w="1539" w:type="dxa"/>
            <w:shd w:val="clear" w:color="auto" w:fill="FFFFFF" w:themeFill="background1"/>
          </w:tcPr>
          <w:p w14:paraId="69818AB0" w14:textId="77777777" w:rsidR="007C5E83" w:rsidRPr="007A4016" w:rsidRDefault="007C5E83" w:rsidP="007A4016">
            <w:pPr>
              <w:spacing w:before="60" w:after="60"/>
              <w:cnfStyle w:val="000000000000" w:firstRow="0" w:lastRow="0" w:firstColumn="0" w:lastColumn="0" w:oddVBand="0" w:evenVBand="0" w:oddHBand="0" w:evenHBand="0" w:firstRowFirstColumn="0" w:firstRowLastColumn="0" w:lastRowFirstColumn="0" w:lastRowLastColumn="0"/>
              <w:rPr>
                <w:rFonts w:cs="Arial"/>
                <w:szCs w:val="20"/>
                <w:highlight w:val="yellow"/>
              </w:rPr>
            </w:pPr>
            <w:r w:rsidRPr="007A4016">
              <w:rPr>
                <w:rFonts w:cs="Arial"/>
                <w:szCs w:val="20"/>
              </w:rPr>
              <w:t>No likely significant effects are predicted.</w:t>
            </w:r>
          </w:p>
        </w:tc>
      </w:tr>
      <w:tr w:rsidR="007C5E83" w:rsidRPr="007A4016" w14:paraId="202CA09C" w14:textId="77777777" w:rsidTr="00106540">
        <w:trPr>
          <w:trHeight w:val="109"/>
          <w:jc w:val="center"/>
        </w:trPr>
        <w:tc>
          <w:tcPr>
            <w:cnfStyle w:val="001000000000" w:firstRow="0" w:lastRow="0" w:firstColumn="1" w:lastColumn="0" w:oddVBand="0" w:evenVBand="0" w:oddHBand="0" w:evenHBand="0" w:firstRowFirstColumn="0" w:firstRowLastColumn="0" w:lastRowFirstColumn="0" w:lastRowLastColumn="0"/>
            <w:tcW w:w="9483" w:type="dxa"/>
            <w:gridSpan w:val="3"/>
            <w:shd w:val="clear" w:color="auto" w:fill="D9D9D9" w:themeFill="background1" w:themeFillShade="D9"/>
          </w:tcPr>
          <w:p w14:paraId="3FA7B737" w14:textId="77777777" w:rsidR="007C5E83" w:rsidRPr="007A4016" w:rsidRDefault="007C5E83" w:rsidP="007A4016">
            <w:pPr>
              <w:spacing w:before="60" w:after="60"/>
              <w:rPr>
                <w:rFonts w:cs="Arial"/>
                <w:i/>
                <w:szCs w:val="20"/>
              </w:rPr>
            </w:pPr>
            <w:r w:rsidRPr="007A4016">
              <w:rPr>
                <w:rFonts w:cs="Arial"/>
                <w:i/>
                <w:szCs w:val="20"/>
              </w:rPr>
              <w:t>Cumulative effects:</w:t>
            </w:r>
          </w:p>
        </w:tc>
      </w:tr>
      <w:tr w:rsidR="007C5E83" w:rsidRPr="007A4016" w14:paraId="0AA855EA" w14:textId="77777777" w:rsidTr="00664A60">
        <w:trPr>
          <w:trHeight w:val="109"/>
          <w:jc w:val="center"/>
        </w:trPr>
        <w:tc>
          <w:tcPr>
            <w:cnfStyle w:val="001000000000" w:firstRow="0" w:lastRow="0" w:firstColumn="1" w:lastColumn="0" w:oddVBand="0" w:evenVBand="0" w:oddHBand="0" w:evenHBand="0" w:firstRowFirstColumn="0" w:firstRowLastColumn="0" w:lastRowFirstColumn="0" w:lastRowLastColumn="0"/>
            <w:tcW w:w="3354" w:type="dxa"/>
            <w:shd w:val="clear" w:color="auto" w:fill="FFFFFF" w:themeFill="background1"/>
          </w:tcPr>
          <w:p w14:paraId="7AAC0CC0" w14:textId="77777777" w:rsidR="0059100B" w:rsidRDefault="006F4E68" w:rsidP="007A4016">
            <w:pPr>
              <w:spacing w:before="60" w:after="60"/>
              <w:jc w:val="both"/>
              <w:rPr>
                <w:rFonts w:cs="Arial"/>
                <w:bCs w:val="0"/>
                <w:szCs w:val="20"/>
              </w:rPr>
            </w:pPr>
            <w:r w:rsidRPr="00BF7B6D">
              <w:rPr>
                <w:rFonts w:cs="Arial"/>
                <w:b w:val="0"/>
                <w:szCs w:val="20"/>
                <w:lang w:val="en-GB"/>
              </w:rPr>
              <w:t>N</w:t>
            </w:r>
            <w:r w:rsidRPr="00BF7B6D">
              <w:rPr>
                <w:rFonts w:cs="Arial"/>
                <w:b w:val="0"/>
                <w:szCs w:val="20"/>
              </w:rPr>
              <w:t xml:space="preserve">o </w:t>
            </w:r>
            <w:r w:rsidR="000323AC">
              <w:rPr>
                <w:rFonts w:cs="Arial"/>
                <w:b w:val="0"/>
                <w:szCs w:val="20"/>
              </w:rPr>
              <w:t xml:space="preserve">existing or approved </w:t>
            </w:r>
            <w:r w:rsidRPr="00BF7B6D">
              <w:rPr>
                <w:rFonts w:cs="Arial"/>
                <w:b w:val="0"/>
                <w:szCs w:val="20"/>
              </w:rPr>
              <w:t xml:space="preserve">planning applications were identified as having the potential to give rise to likely significant </w:t>
            </w:r>
            <w:r>
              <w:rPr>
                <w:rFonts w:cs="Arial"/>
                <w:b w:val="0"/>
                <w:szCs w:val="20"/>
              </w:rPr>
              <w:t xml:space="preserve">negative </w:t>
            </w:r>
            <w:r w:rsidRPr="00BF7B6D">
              <w:rPr>
                <w:rFonts w:cs="Arial"/>
                <w:b w:val="0"/>
                <w:szCs w:val="20"/>
              </w:rPr>
              <w:t>direct, indirect, synergistic or cumulative effects</w:t>
            </w:r>
            <w:r w:rsidR="001602D4">
              <w:rPr>
                <w:rFonts w:cs="Arial"/>
                <w:b w:val="0"/>
                <w:szCs w:val="20"/>
              </w:rPr>
              <w:t>.</w:t>
            </w:r>
          </w:p>
          <w:p w14:paraId="6B1A3C2A" w14:textId="4EBE4E3F" w:rsidR="007C5E83" w:rsidRPr="007A4016" w:rsidRDefault="001602D4" w:rsidP="007A4016">
            <w:pPr>
              <w:spacing w:before="60" w:after="60"/>
              <w:jc w:val="both"/>
              <w:rPr>
                <w:rFonts w:cs="Arial"/>
                <w:b w:val="0"/>
                <w:i/>
                <w:szCs w:val="20"/>
                <w:highlight w:val="yellow"/>
                <w:lang w:val="en-GB"/>
              </w:rPr>
            </w:pPr>
            <w:r>
              <w:rPr>
                <w:rFonts w:cs="Arial"/>
                <w:b w:val="0"/>
                <w:szCs w:val="20"/>
                <w:lang w:val="en-GB"/>
              </w:rPr>
              <w:t>Refer to Section 1.b of this table for more information</w:t>
            </w:r>
            <w:r w:rsidR="00E65DAB">
              <w:rPr>
                <w:rFonts w:cs="Arial"/>
                <w:b w:val="0"/>
                <w:szCs w:val="20"/>
                <w:lang w:val="en-GB"/>
              </w:rPr>
              <w:t xml:space="preserve"> including assessment of potential positive effects.</w:t>
            </w:r>
          </w:p>
        </w:tc>
        <w:tc>
          <w:tcPr>
            <w:tcW w:w="4590" w:type="dxa"/>
            <w:shd w:val="clear" w:color="auto" w:fill="FFFFFF" w:themeFill="background1"/>
          </w:tcPr>
          <w:p w14:paraId="6882F9A3" w14:textId="77777777" w:rsidR="007C5E83" w:rsidRPr="007A4016" w:rsidRDefault="007C5E83" w:rsidP="007A401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7A4016">
              <w:rPr>
                <w:rFonts w:cs="Arial"/>
                <w:szCs w:val="20"/>
              </w:rPr>
              <w:t xml:space="preserve">No mitigation is required. </w:t>
            </w:r>
          </w:p>
        </w:tc>
        <w:tc>
          <w:tcPr>
            <w:tcW w:w="1539" w:type="dxa"/>
            <w:shd w:val="clear" w:color="auto" w:fill="FFFFFF" w:themeFill="background1"/>
          </w:tcPr>
          <w:p w14:paraId="03AFCF17" w14:textId="77777777" w:rsidR="007C5E83" w:rsidRPr="007A4016" w:rsidRDefault="007C5E83" w:rsidP="007A401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7A4016">
              <w:rPr>
                <w:rFonts w:cs="Arial"/>
                <w:szCs w:val="20"/>
              </w:rPr>
              <w:t>No likely significant effects are predicted.</w:t>
            </w:r>
          </w:p>
        </w:tc>
      </w:tr>
      <w:tr w:rsidR="007C5E83" w:rsidRPr="007A4016" w14:paraId="20C86B61" w14:textId="77777777" w:rsidTr="00106540">
        <w:trPr>
          <w:trHeight w:val="109"/>
          <w:jc w:val="center"/>
        </w:trPr>
        <w:tc>
          <w:tcPr>
            <w:cnfStyle w:val="001000000000" w:firstRow="0" w:lastRow="0" w:firstColumn="1" w:lastColumn="0" w:oddVBand="0" w:evenVBand="0" w:oddHBand="0" w:evenHBand="0" w:firstRowFirstColumn="0" w:firstRowLastColumn="0" w:lastRowFirstColumn="0" w:lastRowLastColumn="0"/>
            <w:tcW w:w="9483" w:type="dxa"/>
            <w:gridSpan w:val="3"/>
            <w:shd w:val="clear" w:color="auto" w:fill="D9D9D9" w:themeFill="background1" w:themeFillShade="D9"/>
          </w:tcPr>
          <w:p w14:paraId="76F49A17" w14:textId="77777777" w:rsidR="007C5E83" w:rsidRPr="007A4016" w:rsidRDefault="007C5E83" w:rsidP="007A4016">
            <w:pPr>
              <w:spacing w:before="60" w:after="60"/>
              <w:rPr>
                <w:rFonts w:cs="Arial"/>
                <w:i/>
                <w:szCs w:val="20"/>
              </w:rPr>
            </w:pPr>
            <w:r w:rsidRPr="007A4016">
              <w:rPr>
                <w:rFonts w:cs="Arial"/>
                <w:i/>
                <w:szCs w:val="20"/>
              </w:rPr>
              <w:t>Transboundary effects:</w:t>
            </w:r>
          </w:p>
        </w:tc>
      </w:tr>
      <w:tr w:rsidR="007C5E83" w:rsidRPr="007A4016" w14:paraId="27891F6E" w14:textId="77777777" w:rsidTr="00664A60">
        <w:trPr>
          <w:trHeight w:val="109"/>
          <w:jc w:val="center"/>
        </w:trPr>
        <w:tc>
          <w:tcPr>
            <w:cnfStyle w:val="001000000000" w:firstRow="0" w:lastRow="0" w:firstColumn="1" w:lastColumn="0" w:oddVBand="0" w:evenVBand="0" w:oddHBand="0" w:evenHBand="0" w:firstRowFirstColumn="0" w:firstRowLastColumn="0" w:lastRowFirstColumn="0" w:lastRowLastColumn="0"/>
            <w:tcW w:w="3354" w:type="dxa"/>
            <w:shd w:val="clear" w:color="auto" w:fill="FFFFFF" w:themeFill="background1"/>
          </w:tcPr>
          <w:p w14:paraId="43CC2801" w14:textId="77777777" w:rsidR="007C5E83" w:rsidRPr="007A4016" w:rsidRDefault="007C5E83" w:rsidP="007A4016">
            <w:pPr>
              <w:spacing w:before="60" w:after="60"/>
              <w:rPr>
                <w:rFonts w:cs="Arial"/>
                <w:b w:val="0"/>
                <w:szCs w:val="20"/>
                <w:highlight w:val="yellow"/>
                <w:lang w:val="en-GB"/>
              </w:rPr>
            </w:pPr>
            <w:r w:rsidRPr="007A4016">
              <w:rPr>
                <w:rFonts w:cs="Arial"/>
                <w:b w:val="0"/>
                <w:szCs w:val="20"/>
                <w:lang w:val="en-GB"/>
              </w:rPr>
              <w:t xml:space="preserve">No transboundary effects are identified. </w:t>
            </w:r>
          </w:p>
        </w:tc>
        <w:tc>
          <w:tcPr>
            <w:tcW w:w="4590" w:type="dxa"/>
            <w:shd w:val="clear" w:color="auto" w:fill="FFFFFF" w:themeFill="background1"/>
          </w:tcPr>
          <w:p w14:paraId="0A2777F2" w14:textId="77777777" w:rsidR="007C5E83" w:rsidRPr="007A4016" w:rsidRDefault="007C5E83" w:rsidP="007A401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7A4016">
              <w:rPr>
                <w:rFonts w:cs="Arial"/>
                <w:szCs w:val="20"/>
              </w:rPr>
              <w:t xml:space="preserve">No mitigation is required. </w:t>
            </w:r>
          </w:p>
        </w:tc>
        <w:tc>
          <w:tcPr>
            <w:tcW w:w="1539" w:type="dxa"/>
            <w:shd w:val="clear" w:color="auto" w:fill="FFFFFF" w:themeFill="background1"/>
          </w:tcPr>
          <w:p w14:paraId="273140A1" w14:textId="77777777" w:rsidR="007C5E83" w:rsidRPr="007A4016" w:rsidRDefault="007C5E83" w:rsidP="007A401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7A4016">
              <w:rPr>
                <w:rFonts w:cs="Arial"/>
                <w:szCs w:val="20"/>
              </w:rPr>
              <w:t>No likely significant effects are predicted.</w:t>
            </w:r>
          </w:p>
        </w:tc>
      </w:tr>
      <w:tr w:rsidR="007C5E83" w:rsidRPr="007A4016" w14:paraId="3490DE14" w14:textId="77777777" w:rsidTr="00106540">
        <w:trPr>
          <w:trHeight w:val="70"/>
          <w:jc w:val="center"/>
        </w:trPr>
        <w:tc>
          <w:tcPr>
            <w:cnfStyle w:val="001000000000" w:firstRow="0" w:lastRow="0" w:firstColumn="1" w:lastColumn="0" w:oddVBand="0" w:evenVBand="0" w:oddHBand="0" w:evenHBand="0" w:firstRowFirstColumn="0" w:firstRowLastColumn="0" w:lastRowFirstColumn="0" w:lastRowLastColumn="0"/>
            <w:tcW w:w="9483" w:type="dxa"/>
            <w:gridSpan w:val="3"/>
            <w:shd w:val="clear" w:color="auto" w:fill="D9D9D9" w:themeFill="background1" w:themeFillShade="D9"/>
          </w:tcPr>
          <w:p w14:paraId="5287889D" w14:textId="77777777" w:rsidR="007C5E83" w:rsidRPr="007A4016" w:rsidRDefault="007C5E83" w:rsidP="007A4016">
            <w:pPr>
              <w:pStyle w:val="ListParagraph"/>
              <w:numPr>
                <w:ilvl w:val="0"/>
                <w:numId w:val="50"/>
              </w:numPr>
              <w:spacing w:before="60" w:after="60"/>
              <w:ind w:left="567" w:hanging="567"/>
              <w:rPr>
                <w:rFonts w:cs="Arial"/>
                <w:szCs w:val="20"/>
              </w:rPr>
            </w:pPr>
            <w:r w:rsidRPr="007A4016">
              <w:rPr>
                <w:rFonts w:cs="Arial"/>
                <w:szCs w:val="20"/>
              </w:rPr>
              <w:t>Additional Considerations:</w:t>
            </w:r>
          </w:p>
        </w:tc>
      </w:tr>
      <w:tr w:rsidR="007C5E83" w:rsidRPr="007A4016" w14:paraId="4C3662E7" w14:textId="77777777" w:rsidTr="00664A60">
        <w:trPr>
          <w:trHeight w:val="109"/>
          <w:jc w:val="center"/>
        </w:trPr>
        <w:tc>
          <w:tcPr>
            <w:cnfStyle w:val="001000000000" w:firstRow="0" w:lastRow="0" w:firstColumn="1" w:lastColumn="0" w:oddVBand="0" w:evenVBand="0" w:oddHBand="0" w:evenHBand="0" w:firstRowFirstColumn="0" w:firstRowLastColumn="0" w:lastRowFirstColumn="0" w:lastRowLastColumn="0"/>
            <w:tcW w:w="3354" w:type="dxa"/>
            <w:shd w:val="clear" w:color="auto" w:fill="D9D9D9" w:themeFill="background1" w:themeFillShade="D9"/>
          </w:tcPr>
          <w:p w14:paraId="34A48673" w14:textId="77777777" w:rsidR="007C5E83" w:rsidRPr="007A4016" w:rsidRDefault="007C5E83" w:rsidP="007A4016">
            <w:pPr>
              <w:spacing w:before="60" w:after="60"/>
              <w:jc w:val="both"/>
              <w:rPr>
                <w:rFonts w:cs="Arial"/>
                <w:b w:val="0"/>
                <w:szCs w:val="20"/>
              </w:rPr>
            </w:pPr>
            <w:r w:rsidRPr="007A4016">
              <w:rPr>
                <w:rFonts w:cs="Arial"/>
                <w:b w:val="0"/>
                <w:szCs w:val="20"/>
              </w:rPr>
              <w:t xml:space="preserve">Further relevant information, if any, relating to how the results of any other relevant assessments of the effects on the environment have been </w:t>
            </w:r>
            <w:proofErr w:type="gramStart"/>
            <w:r w:rsidRPr="007A4016">
              <w:rPr>
                <w:rFonts w:cs="Arial"/>
                <w:b w:val="0"/>
                <w:szCs w:val="20"/>
              </w:rPr>
              <w:t>taken into account</w:t>
            </w:r>
            <w:proofErr w:type="gramEnd"/>
            <w:r w:rsidRPr="007A4016">
              <w:rPr>
                <w:rFonts w:cs="Arial"/>
                <w:b w:val="0"/>
                <w:szCs w:val="20"/>
              </w:rPr>
              <w:t xml:space="preserve"> (e.g. SEA, AA screening, AA):</w:t>
            </w:r>
          </w:p>
        </w:tc>
        <w:tc>
          <w:tcPr>
            <w:tcW w:w="6129" w:type="dxa"/>
            <w:gridSpan w:val="2"/>
            <w:shd w:val="clear" w:color="auto" w:fill="FFFFFF" w:themeFill="background1"/>
          </w:tcPr>
          <w:p w14:paraId="26C6B3CF" w14:textId="75CCAE49" w:rsidR="007C5E83" w:rsidRPr="007A4016" w:rsidRDefault="007C5E83" w:rsidP="007A4016">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sidRPr="007A4016">
              <w:rPr>
                <w:rFonts w:cs="Arial"/>
                <w:szCs w:val="20"/>
              </w:rPr>
              <w:t xml:space="preserve">A separate AA Screening has been completed by ROD (ROD, 2024) and has informed this report. The AA Screening assessment found that proposed </w:t>
            </w:r>
            <w:r w:rsidR="00061AE6">
              <w:rPr>
                <w:rFonts w:cs="Arial"/>
                <w:szCs w:val="20"/>
              </w:rPr>
              <w:t xml:space="preserve">measure </w:t>
            </w:r>
            <w:r w:rsidRPr="007A4016">
              <w:rPr>
                <w:rFonts w:cs="Arial"/>
                <w:szCs w:val="20"/>
              </w:rPr>
              <w:t>is not likely to have a significant effect on any</w:t>
            </w:r>
            <w:r w:rsidRPr="007A4016" w:rsidDel="005F5755">
              <w:rPr>
                <w:rFonts w:cs="Arial"/>
                <w:szCs w:val="20"/>
              </w:rPr>
              <w:t xml:space="preserve"> </w:t>
            </w:r>
            <w:r w:rsidRPr="007A4016">
              <w:rPr>
                <w:rFonts w:cs="Arial"/>
                <w:szCs w:val="20"/>
              </w:rPr>
              <w:t>European site in view of best scientific knowledge and the Conservation Objectives of the site concerned, either alone or in combination with other plans or projects.</w:t>
            </w:r>
          </w:p>
          <w:p w14:paraId="2B288300" w14:textId="7071FE29" w:rsidR="007C5E83" w:rsidRPr="007A4016" w:rsidRDefault="00A83B3F" w:rsidP="007A4016">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sidRPr="00BF7B6D">
              <w:rPr>
                <w:rFonts w:cs="Arial"/>
                <w:szCs w:val="20"/>
              </w:rPr>
              <w:t xml:space="preserve"> A</w:t>
            </w:r>
            <w:r>
              <w:rPr>
                <w:rFonts w:cs="Arial"/>
                <w:szCs w:val="20"/>
              </w:rPr>
              <w:t>n</w:t>
            </w:r>
            <w:r w:rsidRPr="00BF7B6D">
              <w:rPr>
                <w:rFonts w:cs="Arial"/>
                <w:szCs w:val="20"/>
              </w:rPr>
              <w:t xml:space="preserve"> SEA </w:t>
            </w:r>
            <w:r>
              <w:rPr>
                <w:rFonts w:cs="Arial"/>
                <w:szCs w:val="20"/>
              </w:rPr>
              <w:t xml:space="preserve">was undertaken to inform the development of the </w:t>
            </w:r>
            <w:r w:rsidRPr="00BF7B6D">
              <w:rPr>
                <w:rFonts w:cs="Arial"/>
                <w:szCs w:val="20"/>
              </w:rPr>
              <w:t>Draft Dublin City Centre Transport Plan 202</w:t>
            </w:r>
            <w:r>
              <w:rPr>
                <w:rFonts w:cs="Arial"/>
                <w:szCs w:val="20"/>
              </w:rPr>
              <w:t xml:space="preserve">3. The SEA </w:t>
            </w:r>
            <w:r w:rsidRPr="00BF7B6D">
              <w:rPr>
                <w:rFonts w:cs="Arial"/>
                <w:szCs w:val="20"/>
              </w:rPr>
              <w:t xml:space="preserve">Environmental Report </w:t>
            </w:r>
            <w:r>
              <w:rPr>
                <w:rFonts w:cs="Arial"/>
                <w:szCs w:val="20"/>
              </w:rPr>
              <w:t>was</w:t>
            </w:r>
            <w:r w:rsidRPr="00BF7B6D">
              <w:rPr>
                <w:rFonts w:cs="Arial"/>
                <w:szCs w:val="20"/>
              </w:rPr>
              <w:t xml:space="preserve"> completed by CAAS (CAAS Ltd., 2023) and has informed this</w:t>
            </w:r>
            <w:r>
              <w:rPr>
                <w:rFonts w:cs="Arial"/>
                <w:szCs w:val="20"/>
              </w:rPr>
              <w:t xml:space="preserve"> EIA Screening </w:t>
            </w:r>
            <w:r w:rsidRPr="00BF7B6D">
              <w:rPr>
                <w:rFonts w:cs="Arial"/>
                <w:szCs w:val="20"/>
              </w:rPr>
              <w:t>report</w:t>
            </w:r>
            <w:r>
              <w:rPr>
                <w:rFonts w:cs="Arial"/>
                <w:szCs w:val="20"/>
              </w:rPr>
              <w:t>.</w:t>
            </w:r>
          </w:p>
        </w:tc>
      </w:tr>
      <w:tr w:rsidR="007C5E83" w:rsidRPr="007A4016" w14:paraId="0B282217" w14:textId="77777777" w:rsidTr="00664A60">
        <w:trPr>
          <w:trHeight w:val="77"/>
          <w:jc w:val="center"/>
        </w:trPr>
        <w:tc>
          <w:tcPr>
            <w:cnfStyle w:val="001000000000" w:firstRow="0" w:lastRow="0" w:firstColumn="1" w:lastColumn="0" w:oddVBand="0" w:evenVBand="0" w:oddHBand="0" w:evenHBand="0" w:firstRowFirstColumn="0" w:firstRowLastColumn="0" w:lastRowFirstColumn="0" w:lastRowLastColumn="0"/>
            <w:tcW w:w="3354" w:type="dxa"/>
            <w:shd w:val="clear" w:color="auto" w:fill="D9D9D9" w:themeFill="background1" w:themeFillShade="D9"/>
          </w:tcPr>
          <w:p w14:paraId="5D7D11D5" w14:textId="77777777" w:rsidR="007C5E83" w:rsidRPr="007A4016" w:rsidRDefault="007C5E83" w:rsidP="007A4016">
            <w:pPr>
              <w:spacing w:before="60" w:after="60"/>
              <w:jc w:val="both"/>
              <w:rPr>
                <w:rFonts w:cs="Arial"/>
                <w:b w:val="0"/>
                <w:szCs w:val="20"/>
              </w:rPr>
            </w:pPr>
            <w:r w:rsidRPr="007A4016">
              <w:rPr>
                <w:rFonts w:cs="Arial"/>
                <w:szCs w:val="20"/>
              </w:rPr>
              <w:t xml:space="preserve">Other </w:t>
            </w:r>
            <w:r w:rsidRPr="007A4016">
              <w:rPr>
                <w:rFonts w:cs="Arial"/>
                <w:b w:val="0"/>
                <w:bCs w:val="0"/>
                <w:szCs w:val="20"/>
              </w:rPr>
              <w:t xml:space="preserve">relevant information/ </w:t>
            </w:r>
            <w:r w:rsidRPr="007A4016">
              <w:rPr>
                <w:rFonts w:cs="Arial"/>
                <w:szCs w:val="20"/>
              </w:rPr>
              <w:t>considerations of note</w:t>
            </w:r>
            <w:r w:rsidRPr="007A4016">
              <w:rPr>
                <w:rFonts w:cs="Arial"/>
                <w:b w:val="0"/>
                <w:bCs w:val="0"/>
                <w:szCs w:val="20"/>
              </w:rPr>
              <w:t>:</w:t>
            </w:r>
          </w:p>
        </w:tc>
        <w:tc>
          <w:tcPr>
            <w:tcW w:w="6129" w:type="dxa"/>
            <w:gridSpan w:val="2"/>
            <w:shd w:val="clear" w:color="auto" w:fill="FFFFFF" w:themeFill="background1"/>
          </w:tcPr>
          <w:p w14:paraId="2221F105" w14:textId="77777777" w:rsidR="007C5E83" w:rsidRPr="007A4016" w:rsidRDefault="007C5E83" w:rsidP="007A4016">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sidRPr="007A4016">
              <w:rPr>
                <w:rFonts w:cs="Arial"/>
                <w:szCs w:val="20"/>
              </w:rPr>
              <w:t xml:space="preserve">No other information is relevant. </w:t>
            </w:r>
          </w:p>
        </w:tc>
      </w:tr>
    </w:tbl>
    <w:p w14:paraId="5D491EAF" w14:textId="77777777" w:rsidR="007C5E83" w:rsidRDefault="007C5E83" w:rsidP="007C5E83">
      <w:pPr>
        <w:pStyle w:val="BodyText0"/>
      </w:pPr>
    </w:p>
    <w:p w14:paraId="592B1A88" w14:textId="77777777" w:rsidR="007C5E83" w:rsidRDefault="007C5E83" w:rsidP="007C5E83">
      <w:pPr>
        <w:pStyle w:val="TableHeading"/>
        <w:spacing w:after="0"/>
        <w:ind w:left="720" w:firstLine="0"/>
        <w:sectPr w:rsidR="007C5E83" w:rsidSect="00B0302B">
          <w:headerReference w:type="default" r:id="rId19"/>
          <w:pgSz w:w="11906" w:h="16838" w:code="9"/>
          <w:pgMar w:top="1814" w:right="1134" w:bottom="1418" w:left="1701" w:header="284" w:footer="193" w:gutter="0"/>
          <w:paperSrc w:first="15" w:other="15"/>
          <w:cols w:space="708"/>
          <w:docGrid w:linePitch="360"/>
        </w:sectPr>
      </w:pPr>
    </w:p>
    <w:p w14:paraId="65A5B004" w14:textId="77777777" w:rsidR="007C5E83" w:rsidRPr="00317090" w:rsidRDefault="007C5E83" w:rsidP="00D2126D">
      <w:pPr>
        <w:pStyle w:val="HeadingDocControlandTOCSheet"/>
        <w:numPr>
          <w:ilvl w:val="0"/>
          <w:numId w:val="61"/>
        </w:numPr>
        <w:ind w:left="567" w:hanging="567"/>
      </w:pPr>
      <w:bookmarkStart w:id="76" w:name="_Toc151546731"/>
      <w:bookmarkStart w:id="77" w:name="_Toc151546732"/>
      <w:bookmarkStart w:id="78" w:name="_Toc168997217"/>
      <w:bookmarkStart w:id="79" w:name="_Toc172802437"/>
      <w:bookmarkEnd w:id="76"/>
      <w:bookmarkEnd w:id="77"/>
      <w:r w:rsidRPr="00317090">
        <w:lastRenderedPageBreak/>
        <w:t>Conclusion</w:t>
      </w:r>
      <w:bookmarkEnd w:id="78"/>
      <w:bookmarkEnd w:id="79"/>
      <w:r w:rsidRPr="00317090">
        <w:t xml:space="preserve"> </w:t>
      </w:r>
    </w:p>
    <w:bookmarkEnd w:id="74"/>
    <w:p w14:paraId="559407E4" w14:textId="1B1718A0" w:rsidR="00A43BB9" w:rsidRDefault="00A43BB9" w:rsidP="00A43BB9">
      <w:pPr>
        <w:spacing w:before="60" w:after="60"/>
        <w:jc w:val="both"/>
      </w:pPr>
      <w:r>
        <w:t>T</w:t>
      </w:r>
      <w:r w:rsidRPr="00F42DB8">
        <w:t>his EIA Screening Report contains the necessary information to enable the competent authority, to undertake a</w:t>
      </w:r>
      <w:r>
        <w:t>n</w:t>
      </w:r>
      <w:r w:rsidRPr="00F42DB8">
        <w:t xml:space="preserve"> examination, and screening, of the proposed </w:t>
      </w:r>
      <w:r w:rsidRPr="00BA7D5B">
        <w:rPr>
          <w:rFonts w:cs="Arial"/>
          <w:bCs/>
          <w:szCs w:val="20"/>
          <w:lang w:val="en-GB"/>
        </w:rPr>
        <w:t>measure</w:t>
      </w:r>
      <w:r w:rsidRPr="00F42DB8">
        <w:t xml:space="preserve"> to determine if EIA is required</w:t>
      </w:r>
      <w:r>
        <w:t>.</w:t>
      </w:r>
      <w:r w:rsidRPr="00F42DB8">
        <w:t xml:space="preserve"> </w:t>
      </w:r>
    </w:p>
    <w:p w14:paraId="2970E235" w14:textId="6A77DB04" w:rsidR="00A43BB9" w:rsidRDefault="00A43BB9" w:rsidP="00A43BB9">
      <w:pPr>
        <w:spacing w:before="60" w:after="60"/>
        <w:jc w:val="both"/>
      </w:pPr>
      <w:r w:rsidRPr="00173B8B">
        <w:rPr>
          <w:rFonts w:cs="Arial"/>
          <w:szCs w:val="20"/>
        </w:rPr>
        <w:t>Having regard to</w:t>
      </w:r>
      <w:r>
        <w:rPr>
          <w:rFonts w:cs="Arial"/>
          <w:szCs w:val="20"/>
        </w:rPr>
        <w:t xml:space="preserve"> </w:t>
      </w:r>
      <w:r w:rsidRPr="00173B8B">
        <w:rPr>
          <w:rFonts w:cs="Arial"/>
          <w:szCs w:val="20"/>
        </w:rPr>
        <w:t xml:space="preserve">the information provided in accordance with </w:t>
      </w:r>
      <w:r>
        <w:rPr>
          <w:rFonts w:cs="Arial"/>
          <w:szCs w:val="20"/>
        </w:rPr>
        <w:t xml:space="preserve">Annex II.A as reflected in </w:t>
      </w:r>
      <w:r w:rsidRPr="00173B8B">
        <w:rPr>
          <w:rFonts w:cs="Arial"/>
          <w:szCs w:val="20"/>
        </w:rPr>
        <w:t>Schedule 7A of the Planning and Development Regulations 2001, as amended,</w:t>
      </w:r>
      <w:r>
        <w:rPr>
          <w:rFonts w:cs="Arial"/>
          <w:szCs w:val="20"/>
        </w:rPr>
        <w:t xml:space="preserve"> and </w:t>
      </w:r>
      <w:r>
        <w:t>f</w:t>
      </w:r>
      <w:r w:rsidRPr="006C1EC7">
        <w:t xml:space="preserve">ollowing the examination of the nature, size and location of the proposed </w:t>
      </w:r>
      <w:r w:rsidRPr="004736C4">
        <w:rPr>
          <w:rFonts w:cs="Arial"/>
          <w:szCs w:val="20"/>
          <w:lang w:val="en-GB"/>
        </w:rPr>
        <w:t>measure</w:t>
      </w:r>
      <w:r>
        <w:t xml:space="preserve"> including potential cumulative effects by reference to the criteria in Annex III (as reflected in Schedule 7A)</w:t>
      </w:r>
      <w:r w:rsidRPr="006C1EC7" w:rsidDel="008A1338">
        <w:t>,</w:t>
      </w:r>
      <w:r w:rsidRPr="006C1EC7">
        <w:t xml:space="preserve"> it is ROD’s conclusion </w:t>
      </w:r>
      <w:r>
        <w:t xml:space="preserve">that an EIAR is not required. The main </w:t>
      </w:r>
      <w:r w:rsidRPr="00BF7B6D">
        <w:rPr>
          <w:rFonts w:cs="Arial"/>
          <w:szCs w:val="20"/>
        </w:rPr>
        <w:t xml:space="preserve">reasons and considerations </w:t>
      </w:r>
      <w:r>
        <w:rPr>
          <w:rFonts w:cs="Arial"/>
          <w:szCs w:val="20"/>
        </w:rPr>
        <w:t xml:space="preserve">for this conclusion are </w:t>
      </w:r>
      <w:r>
        <w:t xml:space="preserve">related to the </w:t>
      </w:r>
      <w:r w:rsidRPr="006C1EC7">
        <w:t>nature</w:t>
      </w:r>
      <w:r>
        <w:t xml:space="preserve"> and characteristics</w:t>
      </w:r>
      <w:r w:rsidRPr="006C1EC7">
        <w:t xml:space="preserve"> of the proposed </w:t>
      </w:r>
      <w:r>
        <w:t xml:space="preserve">measure </w:t>
      </w:r>
      <w:r w:rsidRPr="006C1EC7">
        <w:t xml:space="preserve"> </w:t>
      </w:r>
      <w:r>
        <w:t xml:space="preserve">involving: </w:t>
      </w:r>
    </w:p>
    <w:p w14:paraId="6AA2DEF2" w14:textId="77777777" w:rsidR="00A43BB9" w:rsidRDefault="00A43BB9" w:rsidP="00A43BB9">
      <w:pPr>
        <w:pStyle w:val="ListParagraph"/>
        <w:numPr>
          <w:ilvl w:val="0"/>
          <w:numId w:val="79"/>
        </w:numPr>
        <w:spacing w:before="60" w:after="60"/>
        <w:jc w:val="both"/>
        <w:rPr>
          <w:rFonts w:cs="Arial"/>
          <w:bCs/>
          <w:szCs w:val="20"/>
        </w:rPr>
      </w:pPr>
      <w:r>
        <w:t xml:space="preserve">Minor road works involving </w:t>
      </w:r>
      <w:r w:rsidRPr="00C752D0">
        <w:rPr>
          <w:rFonts w:cs="Arial"/>
          <w:bCs/>
          <w:szCs w:val="20"/>
        </w:rPr>
        <w:t xml:space="preserve">changes to signage and road markings taking place over approximately a 1 week construction period in Dublin City Centre; </w:t>
      </w:r>
    </w:p>
    <w:p w14:paraId="054FE600" w14:textId="77777777" w:rsidR="00A43BB9" w:rsidRDefault="00A43BB9" w:rsidP="00A43BB9">
      <w:pPr>
        <w:pStyle w:val="ListParagraph"/>
        <w:numPr>
          <w:ilvl w:val="0"/>
          <w:numId w:val="79"/>
        </w:numPr>
        <w:spacing w:before="60" w:after="60"/>
        <w:jc w:val="both"/>
        <w:rPr>
          <w:rFonts w:cs="Arial"/>
          <w:bCs/>
          <w:szCs w:val="20"/>
        </w:rPr>
      </w:pPr>
      <w:r>
        <w:rPr>
          <w:rFonts w:cs="Arial"/>
          <w:bCs/>
          <w:szCs w:val="20"/>
        </w:rPr>
        <w:t>t</w:t>
      </w:r>
      <w:r w:rsidRPr="00BF7B6D">
        <w:rPr>
          <w:rFonts w:cs="Arial"/>
          <w:bCs/>
          <w:szCs w:val="20"/>
        </w:rPr>
        <w:t>he site does not contain, and or, is not located close to any ecological designated sites.</w:t>
      </w:r>
    </w:p>
    <w:p w14:paraId="653739AE" w14:textId="77777777" w:rsidR="00A43BB9" w:rsidRDefault="00A43BB9" w:rsidP="00A43BB9">
      <w:pPr>
        <w:pStyle w:val="ListParagraph"/>
        <w:numPr>
          <w:ilvl w:val="0"/>
          <w:numId w:val="79"/>
        </w:numPr>
        <w:spacing w:before="60" w:after="60"/>
        <w:jc w:val="both"/>
        <w:rPr>
          <w:rFonts w:cs="Arial"/>
          <w:bCs/>
          <w:szCs w:val="20"/>
        </w:rPr>
      </w:pPr>
      <w:r>
        <w:rPr>
          <w:rFonts w:cs="Arial"/>
          <w:bCs/>
          <w:szCs w:val="20"/>
        </w:rPr>
        <w:t xml:space="preserve">the works will not affect </w:t>
      </w:r>
      <w:r w:rsidRPr="00BF7B6D">
        <w:rPr>
          <w:rFonts w:cs="Arial"/>
          <w:bCs/>
          <w:szCs w:val="20"/>
        </w:rPr>
        <w:t xml:space="preserve">archaeological and architectural heritage features located </w:t>
      </w:r>
      <w:r>
        <w:rPr>
          <w:rFonts w:cs="Arial"/>
          <w:bCs/>
          <w:szCs w:val="20"/>
        </w:rPr>
        <w:t xml:space="preserve">in the vicinity of the proposed works; </w:t>
      </w:r>
    </w:p>
    <w:p w14:paraId="12ACC472" w14:textId="77777777" w:rsidR="00A43BB9" w:rsidRPr="00F102A8" w:rsidRDefault="00A43BB9" w:rsidP="00A43BB9">
      <w:pPr>
        <w:pStyle w:val="ListParagraph"/>
        <w:numPr>
          <w:ilvl w:val="0"/>
          <w:numId w:val="79"/>
        </w:numPr>
        <w:spacing w:before="60" w:after="60"/>
        <w:jc w:val="both"/>
        <w:rPr>
          <w:rFonts w:cs="Arial"/>
          <w:bCs/>
          <w:szCs w:val="20"/>
        </w:rPr>
      </w:pPr>
      <w:r w:rsidRPr="00F102A8">
        <w:rPr>
          <w:rFonts w:cs="Arial"/>
          <w:bCs/>
          <w:szCs w:val="20"/>
        </w:rPr>
        <w:t xml:space="preserve">there are no mitigation measures proposed as part of this EIA Screening. </w:t>
      </w:r>
    </w:p>
    <w:p w14:paraId="08F9030A" w14:textId="77777777" w:rsidR="00A43BB9" w:rsidRDefault="00A43BB9" w:rsidP="00A43BB9">
      <w:pPr>
        <w:pStyle w:val="ListParagraph"/>
        <w:numPr>
          <w:ilvl w:val="0"/>
          <w:numId w:val="79"/>
        </w:numPr>
        <w:spacing w:before="60" w:after="60"/>
        <w:jc w:val="both"/>
        <w:rPr>
          <w:rFonts w:cs="Arial"/>
          <w:bCs/>
          <w:szCs w:val="20"/>
        </w:rPr>
      </w:pPr>
      <w:r w:rsidRPr="00C752D0">
        <w:rPr>
          <w:rFonts w:cs="Arial"/>
          <w:bCs/>
          <w:szCs w:val="20"/>
        </w:rPr>
        <w:t xml:space="preserve">the proposed </w:t>
      </w:r>
      <w:r>
        <w:rPr>
          <w:rFonts w:cs="Arial"/>
          <w:bCs/>
          <w:szCs w:val="20"/>
        </w:rPr>
        <w:t>measure</w:t>
      </w:r>
      <w:r w:rsidRPr="00C752D0">
        <w:rPr>
          <w:rFonts w:cs="Arial"/>
          <w:bCs/>
          <w:szCs w:val="20"/>
        </w:rPr>
        <w:t xml:space="preserve"> is consistent with the existing and future land use and planning policy of the area. </w:t>
      </w:r>
    </w:p>
    <w:p w14:paraId="53F63DE5" w14:textId="6B084B2A" w:rsidR="00A43BB9" w:rsidRDefault="00A43BB9" w:rsidP="00A43BB9">
      <w:pPr>
        <w:jc w:val="both"/>
        <w:rPr>
          <w:rFonts w:cs="Arial"/>
          <w:bCs/>
          <w:szCs w:val="20"/>
        </w:rPr>
      </w:pPr>
      <w:r>
        <w:rPr>
          <w:rFonts w:cs="Arial"/>
          <w:bCs/>
          <w:szCs w:val="20"/>
        </w:rPr>
        <w:t xml:space="preserve">A separate </w:t>
      </w:r>
      <w:r w:rsidRPr="00BF7B6D">
        <w:rPr>
          <w:rFonts w:cs="Arial"/>
          <w:bCs/>
          <w:szCs w:val="20"/>
        </w:rPr>
        <w:t xml:space="preserve">AA Screening assessment (ROD, 2024) found that proposed </w:t>
      </w:r>
      <w:r w:rsidRPr="00BA7D5B">
        <w:rPr>
          <w:rFonts w:cs="Arial"/>
          <w:bCs/>
          <w:szCs w:val="20"/>
          <w:lang w:val="en-GB"/>
        </w:rPr>
        <w:t>measure</w:t>
      </w:r>
      <w:r w:rsidRPr="00103B49">
        <w:rPr>
          <w:rFonts w:cs="Arial"/>
          <w:bCs/>
          <w:szCs w:val="20"/>
        </w:rPr>
        <w:t xml:space="preserve"> </w:t>
      </w:r>
      <w:r w:rsidRPr="00BF7B6D">
        <w:rPr>
          <w:rFonts w:cs="Arial"/>
          <w:bCs/>
          <w:szCs w:val="20"/>
        </w:rPr>
        <w:t>is not likely to have a significant effect on any European sites in view of best scientific knowledge and the Conservation Objectives of the site concerned, either alone or in combination with other plans or projects.</w:t>
      </w:r>
    </w:p>
    <w:p w14:paraId="006F587B" w14:textId="77777777" w:rsidR="005D1C3C" w:rsidRDefault="00A43BB9" w:rsidP="00104B6C">
      <w:pPr>
        <w:jc w:val="both"/>
      </w:pPr>
      <w:r>
        <w:t>The screening examination has found that t</w:t>
      </w:r>
      <w:r w:rsidRPr="006C1EC7">
        <w:t>here are no likely significant direct, indirect, and / or cumulative effects likely to arise, therefore,</w:t>
      </w:r>
      <w:r w:rsidRPr="006C1EC7" w:rsidDel="00D0745B">
        <w:t xml:space="preserve"> </w:t>
      </w:r>
      <w:r w:rsidRPr="006C1EC7">
        <w:t>there is no real likelihood of significant effects on the environment.  ROD conclude</w:t>
      </w:r>
      <w:r w:rsidRPr="006C1EC7" w:rsidDel="00F726DE">
        <w:t xml:space="preserve"> that </w:t>
      </w:r>
      <w:r w:rsidRPr="006C1EC7">
        <w:t xml:space="preserve">the proposed </w:t>
      </w:r>
      <w:r>
        <w:t xml:space="preserve">measure </w:t>
      </w:r>
      <w:r w:rsidRPr="006C1EC7">
        <w:t xml:space="preserve"> </w:t>
      </w:r>
      <w:r w:rsidRPr="00BA7D5B">
        <w:rPr>
          <w:u w:val="single"/>
        </w:rPr>
        <w:t xml:space="preserve">does not require an EIAR </w:t>
      </w:r>
      <w:r w:rsidRPr="000F54B2">
        <w:rPr>
          <w:u w:val="single"/>
        </w:rPr>
        <w:t xml:space="preserve">and EIA </w:t>
      </w:r>
      <w:r w:rsidRPr="00BA7D5B">
        <w:rPr>
          <w:u w:val="single"/>
        </w:rPr>
        <w:t>to be undertaken</w:t>
      </w:r>
      <w:r>
        <w:rPr>
          <w:b/>
          <w:bCs/>
          <w:u w:val="single"/>
        </w:rPr>
        <w:t xml:space="preserve">. </w:t>
      </w:r>
      <w:r w:rsidRPr="006C1EC7">
        <w:t xml:space="preserve"> </w:t>
      </w:r>
    </w:p>
    <w:p w14:paraId="46A77604" w14:textId="77777777" w:rsidR="00B70FB0" w:rsidRPr="00B70FB0" w:rsidRDefault="00B70FB0" w:rsidP="00B70FB0"/>
    <w:p w14:paraId="1649FD87" w14:textId="77777777" w:rsidR="00B70FB0" w:rsidRPr="00B70FB0" w:rsidRDefault="00B70FB0" w:rsidP="00B70FB0"/>
    <w:p w14:paraId="409309B7" w14:textId="77777777" w:rsidR="00B70FB0" w:rsidRPr="00B70FB0" w:rsidRDefault="00B70FB0" w:rsidP="00B70FB0"/>
    <w:p w14:paraId="6B8EB673" w14:textId="77777777" w:rsidR="00B70FB0" w:rsidRPr="00B70FB0" w:rsidRDefault="00B70FB0" w:rsidP="00B70FB0"/>
    <w:p w14:paraId="0963BA7E" w14:textId="77777777" w:rsidR="00B70FB0" w:rsidRPr="00B70FB0" w:rsidRDefault="00B70FB0" w:rsidP="00B70FB0"/>
    <w:p w14:paraId="6A134204" w14:textId="77777777" w:rsidR="00B70FB0" w:rsidRPr="00B70FB0" w:rsidRDefault="00B70FB0" w:rsidP="00B70FB0"/>
    <w:p w14:paraId="30E7D9C0" w14:textId="77777777" w:rsidR="00B70FB0" w:rsidRPr="00B70FB0" w:rsidRDefault="00B70FB0" w:rsidP="00B70FB0"/>
    <w:p w14:paraId="1D09AE53" w14:textId="77777777" w:rsidR="00B70FB0" w:rsidRPr="00B70FB0" w:rsidRDefault="00B70FB0" w:rsidP="00B70FB0"/>
    <w:p w14:paraId="76DDD53D" w14:textId="77777777" w:rsidR="00B70FB0" w:rsidRPr="00B70FB0" w:rsidRDefault="00B70FB0" w:rsidP="00B70FB0"/>
    <w:p w14:paraId="3E2DB216" w14:textId="77777777" w:rsidR="00B70FB0" w:rsidRDefault="00B70FB0" w:rsidP="00B70FB0"/>
    <w:p w14:paraId="340376D5" w14:textId="77777777" w:rsidR="00B70FB0" w:rsidRPr="00B70FB0" w:rsidRDefault="00B70FB0" w:rsidP="00B70FB0"/>
    <w:p w14:paraId="0EABAA2C" w14:textId="4DE99989" w:rsidR="00B70FB0" w:rsidRDefault="00B70FB0" w:rsidP="00B70FB0">
      <w:pPr>
        <w:tabs>
          <w:tab w:val="left" w:pos="8210"/>
        </w:tabs>
      </w:pPr>
      <w:r>
        <w:tab/>
      </w:r>
    </w:p>
    <w:p w14:paraId="69251027" w14:textId="77777777" w:rsidR="00B70FB0" w:rsidRDefault="00B70FB0" w:rsidP="00B70FB0"/>
    <w:p w14:paraId="07225A2F" w14:textId="00FCC3EB" w:rsidR="00B70FB0" w:rsidRPr="00B70FB0" w:rsidRDefault="00B70FB0" w:rsidP="00B70FB0">
      <w:pPr>
        <w:sectPr w:rsidR="00B70FB0" w:rsidRPr="00B70FB0" w:rsidSect="00B0302B">
          <w:headerReference w:type="even" r:id="rId20"/>
          <w:headerReference w:type="default" r:id="rId21"/>
          <w:headerReference w:type="first" r:id="rId22"/>
          <w:pgSz w:w="11906" w:h="16838" w:code="9"/>
          <w:pgMar w:top="1814" w:right="1134" w:bottom="1418" w:left="1701" w:header="284" w:footer="193" w:gutter="0"/>
          <w:paperSrc w:first="15" w:other="15"/>
          <w:cols w:space="708"/>
          <w:docGrid w:linePitch="360"/>
        </w:sectPr>
      </w:pPr>
    </w:p>
    <w:p w14:paraId="6F454072" w14:textId="77777777" w:rsidR="003832D1" w:rsidRDefault="003832D1" w:rsidP="004F3A7B">
      <w:pPr>
        <w:pStyle w:val="BodyText0"/>
        <w:ind w:left="0"/>
        <w:jc w:val="center"/>
        <w:rPr>
          <w:b/>
          <w:sz w:val="28"/>
          <w:szCs w:val="28"/>
        </w:rPr>
      </w:pPr>
    </w:p>
    <w:p w14:paraId="5A2DE78F" w14:textId="77777777" w:rsidR="00415E23" w:rsidRDefault="00415E23" w:rsidP="004F3A7B">
      <w:pPr>
        <w:pStyle w:val="BodyText0"/>
        <w:ind w:left="0"/>
        <w:jc w:val="center"/>
        <w:rPr>
          <w:b/>
          <w:sz w:val="28"/>
          <w:szCs w:val="28"/>
        </w:rPr>
      </w:pPr>
    </w:p>
    <w:p w14:paraId="1AAF5F2D" w14:textId="77777777" w:rsidR="00415E23" w:rsidRDefault="00415E23" w:rsidP="004F3A7B">
      <w:pPr>
        <w:pStyle w:val="BodyText0"/>
        <w:ind w:left="0"/>
        <w:jc w:val="center"/>
        <w:rPr>
          <w:b/>
          <w:sz w:val="28"/>
          <w:szCs w:val="28"/>
        </w:rPr>
      </w:pPr>
    </w:p>
    <w:p w14:paraId="20F11EAC" w14:textId="77777777" w:rsidR="00415E23" w:rsidRDefault="00415E23" w:rsidP="004F3A7B">
      <w:pPr>
        <w:pStyle w:val="BodyText0"/>
        <w:ind w:left="0"/>
        <w:jc w:val="center"/>
        <w:rPr>
          <w:b/>
          <w:sz w:val="28"/>
          <w:szCs w:val="28"/>
        </w:rPr>
      </w:pPr>
    </w:p>
    <w:p w14:paraId="73F0CB7F" w14:textId="77777777" w:rsidR="00415E23" w:rsidRDefault="00415E23" w:rsidP="004F3A7B">
      <w:pPr>
        <w:pStyle w:val="BodyText0"/>
        <w:ind w:left="0"/>
        <w:jc w:val="center"/>
        <w:rPr>
          <w:b/>
          <w:sz w:val="28"/>
          <w:szCs w:val="28"/>
        </w:rPr>
      </w:pPr>
    </w:p>
    <w:p w14:paraId="79B8A7E7" w14:textId="77777777" w:rsidR="00415E23" w:rsidRDefault="00415E23" w:rsidP="004F3A7B">
      <w:pPr>
        <w:pStyle w:val="BodyText0"/>
        <w:ind w:left="0"/>
        <w:jc w:val="center"/>
        <w:rPr>
          <w:b/>
          <w:sz w:val="28"/>
          <w:szCs w:val="28"/>
        </w:rPr>
      </w:pPr>
    </w:p>
    <w:p w14:paraId="07FE9FB5" w14:textId="77777777" w:rsidR="00415E23" w:rsidRDefault="00415E23" w:rsidP="004F3A7B">
      <w:pPr>
        <w:pStyle w:val="BodyText0"/>
        <w:ind w:left="0"/>
        <w:jc w:val="center"/>
        <w:rPr>
          <w:b/>
          <w:sz w:val="28"/>
          <w:szCs w:val="28"/>
        </w:rPr>
      </w:pPr>
    </w:p>
    <w:p w14:paraId="4421D322" w14:textId="77777777" w:rsidR="00415E23" w:rsidRDefault="00415E23" w:rsidP="004F3A7B">
      <w:pPr>
        <w:pStyle w:val="BodyText0"/>
        <w:ind w:left="0"/>
        <w:jc w:val="center"/>
        <w:rPr>
          <w:b/>
          <w:sz w:val="28"/>
          <w:szCs w:val="28"/>
        </w:rPr>
      </w:pPr>
    </w:p>
    <w:p w14:paraId="7EBB1FE4" w14:textId="77777777" w:rsidR="00415E23" w:rsidRDefault="00415E23" w:rsidP="004F3A7B">
      <w:pPr>
        <w:pStyle w:val="BodyText0"/>
        <w:ind w:left="0"/>
        <w:jc w:val="center"/>
        <w:rPr>
          <w:b/>
          <w:sz w:val="28"/>
          <w:szCs w:val="28"/>
        </w:rPr>
      </w:pPr>
    </w:p>
    <w:p w14:paraId="445B0F7A" w14:textId="77777777" w:rsidR="00415E23" w:rsidRDefault="00415E23" w:rsidP="004F3A7B">
      <w:pPr>
        <w:pStyle w:val="BodyText0"/>
        <w:ind w:left="0"/>
        <w:jc w:val="center"/>
        <w:rPr>
          <w:b/>
          <w:sz w:val="28"/>
          <w:szCs w:val="28"/>
        </w:rPr>
      </w:pPr>
    </w:p>
    <w:p w14:paraId="22DB2DF5" w14:textId="77777777" w:rsidR="00415E23" w:rsidRDefault="00415E23" w:rsidP="004F3A7B">
      <w:pPr>
        <w:pStyle w:val="BodyText0"/>
        <w:ind w:left="0"/>
        <w:jc w:val="center"/>
        <w:rPr>
          <w:b/>
          <w:sz w:val="28"/>
          <w:szCs w:val="28"/>
        </w:rPr>
      </w:pPr>
    </w:p>
    <w:p w14:paraId="136E93BD" w14:textId="77777777" w:rsidR="00415E23" w:rsidRDefault="00415E23" w:rsidP="004F3A7B">
      <w:pPr>
        <w:pStyle w:val="BodyText0"/>
        <w:ind w:left="0"/>
        <w:jc w:val="center"/>
        <w:rPr>
          <w:b/>
          <w:sz w:val="28"/>
          <w:szCs w:val="28"/>
        </w:rPr>
      </w:pPr>
    </w:p>
    <w:p w14:paraId="2118EAAF" w14:textId="77777777" w:rsidR="00415E23" w:rsidRDefault="00415E23" w:rsidP="004F3A7B">
      <w:pPr>
        <w:pStyle w:val="BodyText0"/>
        <w:ind w:left="0"/>
        <w:jc w:val="center"/>
        <w:rPr>
          <w:b/>
          <w:sz w:val="28"/>
          <w:szCs w:val="28"/>
        </w:rPr>
      </w:pPr>
    </w:p>
    <w:p w14:paraId="370E9342" w14:textId="77777777" w:rsidR="00415E23" w:rsidRDefault="00415E23" w:rsidP="004F3A7B">
      <w:pPr>
        <w:pStyle w:val="BodyText0"/>
        <w:ind w:left="0"/>
        <w:jc w:val="center"/>
        <w:rPr>
          <w:b/>
          <w:sz w:val="28"/>
          <w:szCs w:val="28"/>
        </w:rPr>
      </w:pPr>
    </w:p>
    <w:p w14:paraId="331FD3E7" w14:textId="77777777" w:rsidR="00415E23" w:rsidRDefault="00415E23" w:rsidP="004F3A7B">
      <w:pPr>
        <w:pStyle w:val="BodyText0"/>
        <w:ind w:left="0"/>
        <w:jc w:val="center"/>
        <w:rPr>
          <w:b/>
          <w:sz w:val="28"/>
          <w:szCs w:val="28"/>
        </w:rPr>
      </w:pPr>
    </w:p>
    <w:p w14:paraId="2E8D1FA5" w14:textId="2570B10F" w:rsidR="004F3A7B" w:rsidRPr="006B49FB" w:rsidRDefault="004F3A7B" w:rsidP="004F3A7B">
      <w:pPr>
        <w:pStyle w:val="BodyText0"/>
        <w:ind w:left="0"/>
        <w:jc w:val="center"/>
        <w:rPr>
          <w:b/>
          <w:sz w:val="28"/>
          <w:szCs w:val="28"/>
        </w:rPr>
      </w:pPr>
      <w:r w:rsidRPr="006B49FB">
        <w:rPr>
          <w:b/>
          <w:sz w:val="28"/>
          <w:szCs w:val="28"/>
        </w:rPr>
        <w:t>APPENDIX A</w:t>
      </w:r>
    </w:p>
    <w:p w14:paraId="7703CA57" w14:textId="77777777" w:rsidR="004F3A7B" w:rsidRPr="006B49FB" w:rsidRDefault="004F3A7B" w:rsidP="004F3A7B">
      <w:pPr>
        <w:pStyle w:val="BodyText0"/>
        <w:ind w:left="0"/>
        <w:jc w:val="center"/>
      </w:pPr>
    </w:p>
    <w:p w14:paraId="67765DCB" w14:textId="77777777" w:rsidR="004F3A7B" w:rsidRPr="006B49FB" w:rsidRDefault="004F3A7B" w:rsidP="004F3A7B">
      <w:pPr>
        <w:pStyle w:val="BodyText0"/>
        <w:ind w:left="0"/>
        <w:jc w:val="center"/>
        <w:rPr>
          <w:b/>
          <w:sz w:val="28"/>
          <w:szCs w:val="28"/>
        </w:rPr>
      </w:pPr>
      <w:r w:rsidRPr="006B49FB">
        <w:rPr>
          <w:b/>
          <w:sz w:val="28"/>
          <w:szCs w:val="28"/>
        </w:rPr>
        <w:t>DRAWINGS</w:t>
      </w:r>
      <w:r>
        <w:rPr>
          <w:b/>
          <w:sz w:val="28"/>
          <w:szCs w:val="28"/>
        </w:rPr>
        <w:t xml:space="preserve"> OF EXISTING AND PROPOSED TRAFFIC ROUTING</w:t>
      </w:r>
    </w:p>
    <w:p w14:paraId="2F02EAA3" w14:textId="77777777" w:rsidR="00AC6ED8" w:rsidRDefault="00AC6ED8" w:rsidP="00D23CD8">
      <w:pPr>
        <w:sectPr w:rsidR="00AC6ED8" w:rsidSect="0081534E">
          <w:footerReference w:type="default" r:id="rId23"/>
          <w:pgSz w:w="11906" w:h="16838" w:code="9"/>
          <w:pgMar w:top="1814" w:right="1134" w:bottom="1418" w:left="1701" w:header="284" w:footer="193" w:gutter="0"/>
          <w:paperSrc w:first="15" w:other="15"/>
          <w:pgNumType w:start="1"/>
          <w:cols w:space="708"/>
          <w:docGrid w:linePitch="360"/>
        </w:sectPr>
      </w:pPr>
    </w:p>
    <w:p w14:paraId="60166F62" w14:textId="6DD05606" w:rsidR="00AC6ED8" w:rsidRDefault="00581350" w:rsidP="00104B6C">
      <w:pPr>
        <w:jc w:val="both"/>
        <w:sectPr w:rsidR="00AC6ED8" w:rsidSect="00D23CD8">
          <w:pgSz w:w="16838" w:h="11906" w:orient="landscape" w:code="9"/>
          <w:pgMar w:top="1701" w:right="1814" w:bottom="1134" w:left="1418" w:header="284" w:footer="193" w:gutter="0"/>
          <w:paperSrc w:first="15" w:other="15"/>
          <w:cols w:space="708"/>
          <w:docGrid w:linePitch="360"/>
        </w:sectPr>
      </w:pPr>
      <w:r>
        <w:rPr>
          <w:noProof/>
        </w:rPr>
        <w:lastRenderedPageBreak/>
        <w:pict w14:anchorId="19D5CA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10.9pt;margin-top:-22.95pt;width:750pt;height:495.5pt;z-index:251658241">
            <v:imagedata r:id="rId24" o:title="" croptop="2026f" cropbottom="2264f"/>
          </v:shape>
        </w:pict>
      </w:r>
    </w:p>
    <w:p w14:paraId="2BC3A72C" w14:textId="77777777" w:rsidR="005E5C3F" w:rsidRDefault="005E5C3F" w:rsidP="005E5C3F">
      <w:pPr>
        <w:pStyle w:val="BodyText0"/>
        <w:ind w:left="0"/>
        <w:jc w:val="center"/>
        <w:rPr>
          <w:b/>
          <w:sz w:val="28"/>
          <w:szCs w:val="28"/>
        </w:rPr>
      </w:pPr>
      <w:r>
        <w:lastRenderedPageBreak/>
        <w:tab/>
      </w:r>
    </w:p>
    <w:p w14:paraId="0BF10958" w14:textId="77777777" w:rsidR="005E5C3F" w:rsidRDefault="005E5C3F" w:rsidP="005E5C3F">
      <w:pPr>
        <w:pStyle w:val="BodyText0"/>
        <w:ind w:left="0"/>
        <w:jc w:val="center"/>
        <w:rPr>
          <w:b/>
          <w:sz w:val="28"/>
          <w:szCs w:val="28"/>
        </w:rPr>
      </w:pPr>
    </w:p>
    <w:p w14:paraId="39003DF3" w14:textId="77777777" w:rsidR="005E5C3F" w:rsidRDefault="005E5C3F" w:rsidP="005E5C3F">
      <w:pPr>
        <w:pStyle w:val="BodyText0"/>
        <w:ind w:left="0"/>
        <w:jc w:val="center"/>
        <w:rPr>
          <w:b/>
          <w:sz w:val="28"/>
          <w:szCs w:val="28"/>
        </w:rPr>
      </w:pPr>
    </w:p>
    <w:p w14:paraId="595569F8" w14:textId="77777777" w:rsidR="005E5C3F" w:rsidRDefault="005E5C3F" w:rsidP="005E5C3F">
      <w:pPr>
        <w:pStyle w:val="BodyText0"/>
        <w:ind w:left="0"/>
        <w:jc w:val="center"/>
        <w:rPr>
          <w:b/>
          <w:sz w:val="28"/>
          <w:szCs w:val="28"/>
        </w:rPr>
      </w:pPr>
    </w:p>
    <w:p w14:paraId="3CCF2F01" w14:textId="77777777" w:rsidR="005E5C3F" w:rsidRDefault="005E5C3F" w:rsidP="005E5C3F">
      <w:pPr>
        <w:pStyle w:val="BodyText0"/>
        <w:ind w:left="0"/>
        <w:jc w:val="center"/>
        <w:rPr>
          <w:b/>
          <w:sz w:val="28"/>
          <w:szCs w:val="28"/>
        </w:rPr>
      </w:pPr>
    </w:p>
    <w:p w14:paraId="734B0005" w14:textId="77777777" w:rsidR="005E5C3F" w:rsidRDefault="005E5C3F" w:rsidP="005E5C3F">
      <w:pPr>
        <w:pStyle w:val="BodyText0"/>
        <w:ind w:left="0"/>
        <w:jc w:val="center"/>
        <w:rPr>
          <w:b/>
          <w:sz w:val="28"/>
          <w:szCs w:val="28"/>
        </w:rPr>
      </w:pPr>
    </w:p>
    <w:p w14:paraId="1F4CA4AC" w14:textId="77777777" w:rsidR="005E5C3F" w:rsidRDefault="005E5C3F" w:rsidP="005E5C3F">
      <w:pPr>
        <w:pStyle w:val="BodyText0"/>
        <w:ind w:left="0"/>
        <w:jc w:val="center"/>
        <w:rPr>
          <w:b/>
          <w:sz w:val="28"/>
          <w:szCs w:val="28"/>
        </w:rPr>
      </w:pPr>
    </w:p>
    <w:p w14:paraId="5A5620D7" w14:textId="77777777" w:rsidR="005E5C3F" w:rsidRDefault="005E5C3F" w:rsidP="005E5C3F">
      <w:pPr>
        <w:pStyle w:val="BodyText0"/>
        <w:ind w:left="0"/>
        <w:jc w:val="center"/>
        <w:rPr>
          <w:b/>
          <w:sz w:val="28"/>
          <w:szCs w:val="28"/>
        </w:rPr>
      </w:pPr>
    </w:p>
    <w:p w14:paraId="3536C773" w14:textId="77777777" w:rsidR="005E5C3F" w:rsidRDefault="005E5C3F" w:rsidP="005E5C3F">
      <w:pPr>
        <w:pStyle w:val="BodyText0"/>
        <w:ind w:left="0"/>
        <w:jc w:val="center"/>
        <w:rPr>
          <w:b/>
          <w:sz w:val="28"/>
          <w:szCs w:val="28"/>
        </w:rPr>
      </w:pPr>
    </w:p>
    <w:p w14:paraId="118E5D79" w14:textId="77777777" w:rsidR="005E5C3F" w:rsidRDefault="005E5C3F" w:rsidP="005E5C3F">
      <w:pPr>
        <w:pStyle w:val="BodyText0"/>
        <w:ind w:left="0"/>
        <w:jc w:val="center"/>
        <w:rPr>
          <w:b/>
          <w:sz w:val="28"/>
          <w:szCs w:val="28"/>
        </w:rPr>
      </w:pPr>
    </w:p>
    <w:p w14:paraId="1DA4A481" w14:textId="77777777" w:rsidR="005E5C3F" w:rsidRDefault="005E5C3F" w:rsidP="005E5C3F">
      <w:pPr>
        <w:pStyle w:val="BodyText0"/>
        <w:ind w:left="0"/>
        <w:jc w:val="center"/>
        <w:rPr>
          <w:b/>
          <w:sz w:val="28"/>
          <w:szCs w:val="28"/>
        </w:rPr>
      </w:pPr>
    </w:p>
    <w:p w14:paraId="5047AF85" w14:textId="77777777" w:rsidR="005E5C3F" w:rsidRDefault="005E5C3F" w:rsidP="005E5C3F">
      <w:pPr>
        <w:pStyle w:val="BodyText0"/>
        <w:ind w:left="0"/>
        <w:jc w:val="center"/>
        <w:rPr>
          <w:b/>
          <w:sz w:val="28"/>
          <w:szCs w:val="28"/>
        </w:rPr>
      </w:pPr>
    </w:p>
    <w:p w14:paraId="6925662B" w14:textId="77777777" w:rsidR="005E5C3F" w:rsidRDefault="005E5C3F" w:rsidP="005E5C3F">
      <w:pPr>
        <w:pStyle w:val="BodyText0"/>
        <w:ind w:left="0"/>
        <w:jc w:val="center"/>
        <w:rPr>
          <w:b/>
          <w:sz w:val="28"/>
          <w:szCs w:val="28"/>
        </w:rPr>
      </w:pPr>
    </w:p>
    <w:p w14:paraId="5ACD6C31" w14:textId="77777777" w:rsidR="005E5C3F" w:rsidRDefault="005E5C3F" w:rsidP="005E5C3F">
      <w:pPr>
        <w:pStyle w:val="BodyText0"/>
        <w:ind w:left="0"/>
        <w:jc w:val="center"/>
        <w:rPr>
          <w:b/>
          <w:sz w:val="28"/>
          <w:szCs w:val="28"/>
        </w:rPr>
      </w:pPr>
    </w:p>
    <w:p w14:paraId="15BC7536" w14:textId="77777777" w:rsidR="005E5C3F" w:rsidRDefault="005E5C3F" w:rsidP="005E5C3F">
      <w:pPr>
        <w:pStyle w:val="BodyText0"/>
        <w:ind w:left="0"/>
        <w:jc w:val="center"/>
        <w:rPr>
          <w:b/>
          <w:sz w:val="28"/>
          <w:szCs w:val="28"/>
        </w:rPr>
      </w:pPr>
    </w:p>
    <w:p w14:paraId="79E9512F" w14:textId="77777777" w:rsidR="005E5C3F" w:rsidRDefault="005E5C3F" w:rsidP="005E5C3F">
      <w:pPr>
        <w:pStyle w:val="BodyText0"/>
        <w:ind w:left="0"/>
        <w:jc w:val="center"/>
        <w:rPr>
          <w:b/>
          <w:sz w:val="28"/>
          <w:szCs w:val="28"/>
        </w:rPr>
      </w:pPr>
    </w:p>
    <w:p w14:paraId="06DC7D9A" w14:textId="77777777" w:rsidR="005E5C3F" w:rsidRDefault="005E5C3F" w:rsidP="005E5C3F">
      <w:pPr>
        <w:pStyle w:val="BodyText0"/>
        <w:ind w:left="0"/>
        <w:jc w:val="center"/>
        <w:rPr>
          <w:b/>
          <w:sz w:val="28"/>
          <w:szCs w:val="28"/>
        </w:rPr>
      </w:pPr>
    </w:p>
    <w:p w14:paraId="53CB246F" w14:textId="77777777" w:rsidR="005E5C3F" w:rsidRPr="006B49FB" w:rsidRDefault="005E5C3F" w:rsidP="005E5C3F">
      <w:pPr>
        <w:pStyle w:val="BodyText0"/>
        <w:ind w:left="0"/>
        <w:jc w:val="center"/>
        <w:rPr>
          <w:b/>
          <w:sz w:val="28"/>
          <w:szCs w:val="28"/>
        </w:rPr>
      </w:pPr>
      <w:r w:rsidRPr="006B49FB">
        <w:rPr>
          <w:b/>
          <w:sz w:val="28"/>
          <w:szCs w:val="28"/>
        </w:rPr>
        <w:t xml:space="preserve">APPENDIX </w:t>
      </w:r>
      <w:r>
        <w:rPr>
          <w:b/>
          <w:sz w:val="28"/>
          <w:szCs w:val="28"/>
        </w:rPr>
        <w:t>B</w:t>
      </w:r>
    </w:p>
    <w:p w14:paraId="33418599" w14:textId="77777777" w:rsidR="005E5C3F" w:rsidRPr="006B49FB" w:rsidRDefault="005E5C3F" w:rsidP="005E5C3F">
      <w:pPr>
        <w:pStyle w:val="BodyText0"/>
        <w:ind w:left="0"/>
        <w:jc w:val="center"/>
      </w:pPr>
    </w:p>
    <w:p w14:paraId="73AF1F29" w14:textId="7BF4CE95" w:rsidR="005E5C3F" w:rsidRPr="006B49FB" w:rsidRDefault="003416C5" w:rsidP="005E5C3F">
      <w:pPr>
        <w:pStyle w:val="BodyText0"/>
        <w:ind w:left="0"/>
        <w:jc w:val="center"/>
        <w:rPr>
          <w:b/>
          <w:sz w:val="28"/>
          <w:szCs w:val="28"/>
        </w:rPr>
      </w:pPr>
      <w:r>
        <w:rPr>
          <w:b/>
          <w:sz w:val="28"/>
          <w:szCs w:val="28"/>
        </w:rPr>
        <w:t xml:space="preserve">BOUNDARY OF </w:t>
      </w:r>
      <w:r w:rsidR="001D59EB">
        <w:rPr>
          <w:b/>
          <w:sz w:val="28"/>
          <w:szCs w:val="28"/>
        </w:rPr>
        <w:t xml:space="preserve">PROPOSED MEASURE </w:t>
      </w:r>
    </w:p>
    <w:p w14:paraId="0DE77284" w14:textId="77777777" w:rsidR="00AC6ED8" w:rsidRDefault="00AC6ED8" w:rsidP="00104B6C">
      <w:pPr>
        <w:jc w:val="both"/>
      </w:pPr>
    </w:p>
    <w:p w14:paraId="452E3AFA" w14:textId="745F64F6" w:rsidR="00B70FB0" w:rsidRDefault="00B70FB0" w:rsidP="00D23CD8"/>
    <w:p w14:paraId="0AB11E2B" w14:textId="77777777" w:rsidR="00B70FB0" w:rsidRDefault="00B70FB0">
      <w:pPr>
        <w:spacing w:after="0" w:line="240" w:lineRule="auto"/>
      </w:pPr>
      <w:r>
        <w:br w:type="page"/>
      </w:r>
    </w:p>
    <w:p w14:paraId="7199D8A7" w14:textId="77777777" w:rsidR="00B70FB0" w:rsidRDefault="00B70FB0">
      <w:pPr>
        <w:spacing w:after="0" w:line="240" w:lineRule="auto"/>
        <w:sectPr w:rsidR="00B70FB0" w:rsidSect="003027E1">
          <w:footerReference w:type="default" r:id="rId25"/>
          <w:pgSz w:w="11906" w:h="16838" w:code="9"/>
          <w:pgMar w:top="1814" w:right="1134" w:bottom="1418" w:left="1701" w:header="284" w:footer="193" w:gutter="0"/>
          <w:paperSrc w:first="15" w:other="15"/>
          <w:pgNumType w:start="1"/>
          <w:cols w:space="708"/>
          <w:docGrid w:linePitch="360"/>
        </w:sectPr>
      </w:pPr>
    </w:p>
    <w:p w14:paraId="1C75A053" w14:textId="00A25A38" w:rsidR="00B70FB0" w:rsidRDefault="00B70FB0">
      <w:pPr>
        <w:spacing w:after="0" w:line="240" w:lineRule="auto"/>
      </w:pPr>
      <w:r w:rsidRPr="00B70FB0">
        <w:lastRenderedPageBreak/>
        <w:drawing>
          <wp:anchor distT="0" distB="0" distL="114300" distR="114300" simplePos="0" relativeHeight="251659267" behindDoc="0" locked="0" layoutInCell="1" allowOverlap="1" wp14:anchorId="6F6BD1C2" wp14:editId="70530C53">
            <wp:simplePos x="0" y="0"/>
            <wp:positionH relativeFrom="column">
              <wp:posOffset>1905</wp:posOffset>
            </wp:positionH>
            <wp:positionV relativeFrom="paragraph">
              <wp:posOffset>-248920</wp:posOffset>
            </wp:positionV>
            <wp:extent cx="8917187" cy="6211627"/>
            <wp:effectExtent l="0" t="0" r="0" b="0"/>
            <wp:wrapNone/>
            <wp:docPr id="700399997"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399997" name="Picture 1" descr="A map of a city&#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8917187" cy="6211627"/>
                    </a:xfrm>
                    <a:prstGeom prst="rect">
                      <a:avLst/>
                    </a:prstGeom>
                  </pic:spPr>
                </pic:pic>
              </a:graphicData>
            </a:graphic>
            <wp14:sizeRelH relativeFrom="page">
              <wp14:pctWidth>0</wp14:pctWidth>
            </wp14:sizeRelH>
            <wp14:sizeRelV relativeFrom="page">
              <wp14:pctHeight>0</wp14:pctHeight>
            </wp14:sizeRelV>
          </wp:anchor>
        </w:drawing>
      </w:r>
      <w:r>
        <w:br w:type="page"/>
      </w:r>
    </w:p>
    <w:p w14:paraId="513E20D3" w14:textId="77777777" w:rsidR="00AC6ED8" w:rsidRDefault="00AC6ED8" w:rsidP="00D23CD8">
      <w:pPr>
        <w:sectPr w:rsidR="00AC6ED8" w:rsidSect="00B70FB0">
          <w:footerReference w:type="default" r:id="rId27"/>
          <w:pgSz w:w="16838" w:h="11906" w:orient="landscape" w:code="9"/>
          <w:pgMar w:top="1701" w:right="1814" w:bottom="1134" w:left="1418" w:header="284" w:footer="193" w:gutter="0"/>
          <w:pgNumType w:start="1"/>
          <w:cols w:space="708"/>
          <w:docGrid w:linePitch="360"/>
        </w:sectPr>
      </w:pPr>
    </w:p>
    <w:p w14:paraId="357EE91D" w14:textId="79A61D84" w:rsidR="007C5E83" w:rsidRDefault="007C5E83" w:rsidP="00104B6C">
      <w:pPr>
        <w:jc w:val="both"/>
      </w:pPr>
    </w:p>
    <w:p w14:paraId="42396254" w14:textId="77777777" w:rsidR="00D66C9E" w:rsidRDefault="00D66C9E" w:rsidP="00D66C9E">
      <w:pPr>
        <w:pStyle w:val="BodyText0"/>
        <w:ind w:left="0"/>
        <w:jc w:val="center"/>
        <w:rPr>
          <w:b/>
          <w:sz w:val="28"/>
          <w:szCs w:val="28"/>
        </w:rPr>
      </w:pPr>
    </w:p>
    <w:p w14:paraId="2E7E14D9" w14:textId="77777777" w:rsidR="00D66C9E" w:rsidRDefault="00D66C9E" w:rsidP="00D66C9E">
      <w:pPr>
        <w:pStyle w:val="BodyText0"/>
        <w:ind w:left="0"/>
        <w:jc w:val="center"/>
        <w:rPr>
          <w:b/>
          <w:sz w:val="28"/>
          <w:szCs w:val="28"/>
        </w:rPr>
      </w:pPr>
    </w:p>
    <w:p w14:paraId="35F284A0" w14:textId="77777777" w:rsidR="00D66C9E" w:rsidRDefault="00D66C9E" w:rsidP="00D66C9E">
      <w:pPr>
        <w:pStyle w:val="BodyText0"/>
        <w:ind w:left="0"/>
        <w:jc w:val="center"/>
        <w:rPr>
          <w:b/>
          <w:sz w:val="28"/>
          <w:szCs w:val="28"/>
        </w:rPr>
      </w:pPr>
    </w:p>
    <w:p w14:paraId="33D6C604" w14:textId="77777777" w:rsidR="00D66C9E" w:rsidRDefault="00D66C9E" w:rsidP="00D66C9E">
      <w:pPr>
        <w:pStyle w:val="BodyText0"/>
        <w:ind w:left="0"/>
        <w:jc w:val="center"/>
        <w:rPr>
          <w:b/>
          <w:sz w:val="28"/>
          <w:szCs w:val="28"/>
        </w:rPr>
      </w:pPr>
    </w:p>
    <w:p w14:paraId="517763C4" w14:textId="77777777" w:rsidR="00D66C9E" w:rsidRDefault="00D66C9E" w:rsidP="00D66C9E">
      <w:pPr>
        <w:pStyle w:val="BodyText0"/>
        <w:ind w:left="0"/>
        <w:jc w:val="center"/>
        <w:rPr>
          <w:b/>
          <w:sz w:val="28"/>
          <w:szCs w:val="28"/>
        </w:rPr>
      </w:pPr>
    </w:p>
    <w:p w14:paraId="6C3B27A6" w14:textId="77777777" w:rsidR="00D66C9E" w:rsidRDefault="00D66C9E" w:rsidP="00D66C9E">
      <w:pPr>
        <w:pStyle w:val="BodyText0"/>
        <w:ind w:left="0"/>
        <w:jc w:val="center"/>
        <w:rPr>
          <w:b/>
          <w:sz w:val="28"/>
          <w:szCs w:val="28"/>
        </w:rPr>
      </w:pPr>
    </w:p>
    <w:p w14:paraId="346CF627" w14:textId="77777777" w:rsidR="00D66C9E" w:rsidRDefault="00D66C9E" w:rsidP="00D66C9E">
      <w:pPr>
        <w:pStyle w:val="BodyText0"/>
        <w:ind w:left="0"/>
        <w:jc w:val="center"/>
        <w:rPr>
          <w:b/>
          <w:sz w:val="28"/>
          <w:szCs w:val="28"/>
        </w:rPr>
      </w:pPr>
    </w:p>
    <w:p w14:paraId="532C10E8" w14:textId="77777777" w:rsidR="00D66C9E" w:rsidRDefault="00D66C9E" w:rsidP="00D66C9E">
      <w:pPr>
        <w:pStyle w:val="BodyText0"/>
        <w:ind w:left="0"/>
        <w:jc w:val="center"/>
        <w:rPr>
          <w:b/>
          <w:sz w:val="28"/>
          <w:szCs w:val="28"/>
        </w:rPr>
      </w:pPr>
    </w:p>
    <w:p w14:paraId="5C916CD8" w14:textId="77777777" w:rsidR="00D66C9E" w:rsidRDefault="00D66C9E" w:rsidP="00D66C9E">
      <w:pPr>
        <w:pStyle w:val="BodyText0"/>
        <w:ind w:left="0"/>
        <w:jc w:val="center"/>
        <w:rPr>
          <w:b/>
          <w:sz w:val="28"/>
          <w:szCs w:val="28"/>
        </w:rPr>
      </w:pPr>
    </w:p>
    <w:p w14:paraId="52098F22" w14:textId="77777777" w:rsidR="00D66C9E" w:rsidRDefault="00D66C9E" w:rsidP="00D66C9E">
      <w:pPr>
        <w:pStyle w:val="BodyText0"/>
        <w:ind w:left="0"/>
        <w:jc w:val="center"/>
        <w:rPr>
          <w:b/>
          <w:sz w:val="28"/>
          <w:szCs w:val="28"/>
        </w:rPr>
      </w:pPr>
    </w:p>
    <w:p w14:paraId="53C4DE12" w14:textId="77777777" w:rsidR="00D66C9E" w:rsidRDefault="00D66C9E" w:rsidP="00D66C9E">
      <w:pPr>
        <w:pStyle w:val="BodyText0"/>
        <w:ind w:left="0"/>
        <w:jc w:val="center"/>
        <w:rPr>
          <w:b/>
          <w:sz w:val="28"/>
          <w:szCs w:val="28"/>
        </w:rPr>
      </w:pPr>
    </w:p>
    <w:p w14:paraId="428846C2" w14:textId="77777777" w:rsidR="00D66C9E" w:rsidRDefault="00D66C9E" w:rsidP="00D66C9E">
      <w:pPr>
        <w:pStyle w:val="BodyText0"/>
        <w:ind w:left="0"/>
        <w:jc w:val="center"/>
        <w:rPr>
          <w:b/>
          <w:sz w:val="28"/>
          <w:szCs w:val="28"/>
        </w:rPr>
      </w:pPr>
    </w:p>
    <w:p w14:paraId="010F61BD" w14:textId="77777777" w:rsidR="00D66C9E" w:rsidRDefault="00D66C9E" w:rsidP="00D66C9E">
      <w:pPr>
        <w:pStyle w:val="BodyText0"/>
        <w:ind w:left="0"/>
        <w:jc w:val="center"/>
        <w:rPr>
          <w:b/>
          <w:sz w:val="28"/>
          <w:szCs w:val="28"/>
        </w:rPr>
      </w:pPr>
    </w:p>
    <w:p w14:paraId="1D3A36A7" w14:textId="77777777" w:rsidR="00D66C9E" w:rsidRDefault="00D66C9E" w:rsidP="00D66C9E">
      <w:pPr>
        <w:pStyle w:val="BodyText0"/>
        <w:ind w:left="0"/>
        <w:jc w:val="center"/>
        <w:rPr>
          <w:b/>
          <w:sz w:val="28"/>
          <w:szCs w:val="28"/>
        </w:rPr>
      </w:pPr>
    </w:p>
    <w:p w14:paraId="5D4F56B8" w14:textId="77777777" w:rsidR="00D66C9E" w:rsidRDefault="00D66C9E" w:rsidP="00D66C9E">
      <w:pPr>
        <w:pStyle w:val="BodyText0"/>
        <w:ind w:left="0"/>
        <w:jc w:val="center"/>
        <w:rPr>
          <w:b/>
          <w:sz w:val="28"/>
          <w:szCs w:val="28"/>
        </w:rPr>
      </w:pPr>
    </w:p>
    <w:p w14:paraId="47BEB792" w14:textId="77777777" w:rsidR="00D66C9E" w:rsidRDefault="00D66C9E" w:rsidP="00D66C9E">
      <w:pPr>
        <w:pStyle w:val="BodyText0"/>
        <w:ind w:left="0"/>
        <w:jc w:val="center"/>
        <w:rPr>
          <w:b/>
          <w:sz w:val="28"/>
          <w:szCs w:val="28"/>
        </w:rPr>
      </w:pPr>
    </w:p>
    <w:p w14:paraId="7A953700" w14:textId="77777777" w:rsidR="00D66C9E" w:rsidRPr="006B49FB" w:rsidRDefault="00D66C9E" w:rsidP="00D66C9E">
      <w:pPr>
        <w:pStyle w:val="BodyText0"/>
        <w:ind w:left="0"/>
        <w:jc w:val="center"/>
        <w:rPr>
          <w:b/>
          <w:sz w:val="28"/>
          <w:szCs w:val="28"/>
        </w:rPr>
      </w:pPr>
      <w:r w:rsidRPr="006B49FB">
        <w:rPr>
          <w:b/>
          <w:sz w:val="28"/>
          <w:szCs w:val="28"/>
        </w:rPr>
        <w:t xml:space="preserve">APPENDIX </w:t>
      </w:r>
      <w:r>
        <w:rPr>
          <w:b/>
          <w:sz w:val="28"/>
          <w:szCs w:val="28"/>
        </w:rPr>
        <w:t>C</w:t>
      </w:r>
    </w:p>
    <w:p w14:paraId="496BE878" w14:textId="77777777" w:rsidR="00D66C9E" w:rsidRPr="006B49FB" w:rsidRDefault="00D66C9E" w:rsidP="00D66C9E">
      <w:pPr>
        <w:pStyle w:val="BodyText0"/>
        <w:ind w:left="0"/>
        <w:jc w:val="center"/>
      </w:pPr>
    </w:p>
    <w:p w14:paraId="4BC22BF8" w14:textId="77777777" w:rsidR="00D66C9E" w:rsidRPr="006B49FB" w:rsidRDefault="00D66C9E" w:rsidP="00D66C9E">
      <w:pPr>
        <w:pStyle w:val="BodyText0"/>
        <w:ind w:left="0"/>
        <w:jc w:val="center"/>
        <w:rPr>
          <w:b/>
          <w:sz w:val="28"/>
          <w:szCs w:val="28"/>
        </w:rPr>
      </w:pPr>
      <w:r>
        <w:rPr>
          <w:b/>
          <w:sz w:val="28"/>
          <w:szCs w:val="28"/>
        </w:rPr>
        <w:t>TRAFFIC SURVEY RESULTS</w:t>
      </w:r>
    </w:p>
    <w:p w14:paraId="42B4C315" w14:textId="77777777" w:rsidR="00007020" w:rsidRDefault="00007020" w:rsidP="001D0ED0">
      <w:pPr>
        <w:tabs>
          <w:tab w:val="left" w:pos="3480"/>
        </w:tabs>
        <w:sectPr w:rsidR="00007020" w:rsidSect="00B70FB0">
          <w:headerReference w:type="default" r:id="rId28"/>
          <w:footerReference w:type="default" r:id="rId29"/>
          <w:pgSz w:w="11906" w:h="16838" w:code="9"/>
          <w:pgMar w:top="1814" w:right="1134" w:bottom="1418" w:left="1701" w:header="284" w:footer="193" w:gutter="0"/>
          <w:pgNumType w:start="1"/>
          <w:cols w:space="708"/>
          <w:docGrid w:linePitch="360"/>
        </w:sectPr>
      </w:pPr>
    </w:p>
    <w:p w14:paraId="2BACE3E2" w14:textId="77777777" w:rsidR="00007020" w:rsidRPr="00EF17DB" w:rsidRDefault="00007020" w:rsidP="00007020">
      <w:pPr>
        <w:jc w:val="both"/>
        <w:rPr>
          <w:color w:val="FF0000"/>
        </w:rPr>
      </w:pPr>
      <w:r>
        <w:lastRenderedPageBreak/>
        <w:t>Dublin City Council completed a traffic survey counting all modes of transport over a 7-day period extending from Monday 27</w:t>
      </w:r>
      <w:r w:rsidRPr="00EF17DB">
        <w:rPr>
          <w:vertAlign w:val="superscript"/>
        </w:rPr>
        <w:t>th</w:t>
      </w:r>
      <w:r>
        <w:t xml:space="preserve"> November to Sunday 3rd December 2023, between the hours of 7am to 7pm. The survey was undertaken using video cameras for junction turning counts. The cameras were positioned at the junctions of Bachelor’s Walk and O’Connell Street </w:t>
      </w:r>
      <w:r w:rsidRPr="00EF17DB">
        <w:rPr>
          <w:color w:val="000000" w:themeColor="text1"/>
        </w:rPr>
        <w:t>and from Aston Quay, Burgh Quay and O’Connell Bridge</w:t>
      </w:r>
      <w:r w:rsidRPr="00EF17DB">
        <w:rPr>
          <w:color w:val="FF0000"/>
        </w:rPr>
        <w:t>.</w:t>
      </w:r>
    </w:p>
    <w:p w14:paraId="22AF141E" w14:textId="77777777" w:rsidR="00007020" w:rsidRPr="00A3422F" w:rsidRDefault="00007020" w:rsidP="00007020">
      <w:pPr>
        <w:jc w:val="both"/>
      </w:pPr>
      <w:r>
        <w:t xml:space="preserve">The traffic data indicates that the busiest day of the week on both the north and south quays was </w:t>
      </w:r>
      <w:r w:rsidRPr="00A3422F">
        <w:t xml:space="preserve">Wednesday 29th November 2023. Therefore, the data for this date is used as the basis for assessing the potential effects to car-based transport </w:t>
      </w:r>
      <w:proofErr w:type="gramStart"/>
      <w:r w:rsidRPr="00A3422F">
        <w:t>as a result of</w:t>
      </w:r>
      <w:proofErr w:type="gramEnd"/>
      <w:r w:rsidRPr="00A3422F">
        <w:t xml:space="preserve"> the proposed interventions.</w:t>
      </w:r>
    </w:p>
    <w:p w14:paraId="31A39386" w14:textId="5C407364" w:rsidR="00007020" w:rsidRPr="00A3422F" w:rsidRDefault="00007020" w:rsidP="00007020">
      <w:pPr>
        <w:jc w:val="both"/>
      </w:pPr>
      <w:r w:rsidRPr="00A3422F">
        <w:t xml:space="preserve">The total movements at the Aston Quay/O’Connell Bridge/Burgh Quay junction (all directions) are 280,300 movements (the movements consider the volume of people, which is the average occupancy by the number of the mode of transport). The survey indicates that </w:t>
      </w:r>
      <w:proofErr w:type="gramStart"/>
      <w:r w:rsidRPr="00A3422F">
        <w:t>the majority of</w:t>
      </w:r>
      <w:proofErr w:type="gramEnd"/>
      <w:r w:rsidRPr="00A3422F">
        <w:t xml:space="preserve"> the movements are stemming from Dublin Bus, comprising 49% of the share of movements. Other public transport operators are also high in comparison to other modes (see Figure </w:t>
      </w:r>
      <w:r w:rsidR="00D66C9E" w:rsidRPr="00A3422F">
        <w:t>C</w:t>
      </w:r>
      <w:r w:rsidRPr="00A3422F">
        <w:t xml:space="preserve">-1 and Figure </w:t>
      </w:r>
      <w:r w:rsidR="00D66C9E" w:rsidRPr="00A3422F">
        <w:t>C</w:t>
      </w:r>
      <w:r w:rsidRPr="00A3422F">
        <w:t>-2 for total movements). The table indicates that pedestrians comprise 20% of the movements while private cars comprise 2% and Light Good Vehicles (LGV) are 0.8%.</w:t>
      </w:r>
    </w:p>
    <w:p w14:paraId="6B5F403D" w14:textId="1BD7E68F" w:rsidR="00007020" w:rsidRPr="00BF47ED" w:rsidRDefault="00007020" w:rsidP="00BF47ED">
      <w:pPr>
        <w:pStyle w:val="Caption"/>
        <w:keepNext w:val="0"/>
        <w:spacing w:line="276" w:lineRule="auto"/>
        <w:rPr>
          <w:b/>
          <w:bCs/>
        </w:rPr>
      </w:pPr>
      <w:r w:rsidRPr="00BF47ED">
        <w:rPr>
          <w:b/>
          <w:bCs/>
        </w:rPr>
        <w:t xml:space="preserve">Figure </w:t>
      </w:r>
      <w:r w:rsidR="00D66C9E" w:rsidRPr="00A3422F">
        <w:rPr>
          <w:b/>
          <w:bCs/>
        </w:rPr>
        <w:t>C</w:t>
      </w:r>
      <w:r w:rsidRPr="00BF47ED">
        <w:rPr>
          <w:b/>
          <w:bCs/>
        </w:rPr>
        <w:t xml:space="preserve">-1 </w:t>
      </w:r>
      <w:r w:rsidRPr="00BF47ED">
        <w:rPr>
          <w:b/>
          <w:bCs/>
        </w:rPr>
        <w:tab/>
        <w:t>Total number of movements at Aston Quay/O’Connell Bridge/Burgh Quay junction</w:t>
      </w:r>
      <w:r w:rsidRPr="00A3422F">
        <w:rPr>
          <w:b/>
          <w:bCs/>
        </w:rPr>
        <w:t xml:space="preserve"> (all directions)</w:t>
      </w:r>
    </w:p>
    <w:tbl>
      <w:tblPr>
        <w:tblStyle w:val="TableGrid"/>
        <w:tblW w:w="0" w:type="auto"/>
        <w:tblLook w:val="04A0" w:firstRow="1" w:lastRow="0" w:firstColumn="1" w:lastColumn="0" w:noHBand="0" w:noVBand="1"/>
      </w:tblPr>
      <w:tblGrid>
        <w:gridCol w:w="1987"/>
        <w:gridCol w:w="1507"/>
        <w:gridCol w:w="1854"/>
        <w:gridCol w:w="1778"/>
        <w:gridCol w:w="1939"/>
      </w:tblGrid>
      <w:tr w:rsidR="00007020" w:rsidRPr="00EF17DB" w14:paraId="79D5955A" w14:textId="77777777" w:rsidTr="00BF47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dxa"/>
            <w:shd w:val="clear" w:color="auto" w:fill="D9D9D9" w:themeFill="background1" w:themeFillShade="D9"/>
          </w:tcPr>
          <w:p w14:paraId="403045B8" w14:textId="77777777" w:rsidR="00007020" w:rsidRPr="00EF17DB" w:rsidRDefault="00007020" w:rsidP="00106540">
            <w:pPr>
              <w:spacing w:before="60" w:after="60"/>
              <w:rPr>
                <w:rFonts w:cs="Arial"/>
                <w:b w:val="0"/>
                <w:bCs/>
                <w:szCs w:val="20"/>
              </w:rPr>
            </w:pPr>
          </w:p>
        </w:tc>
        <w:tc>
          <w:tcPr>
            <w:tcW w:w="7078" w:type="dxa"/>
            <w:gridSpan w:val="4"/>
            <w:shd w:val="clear" w:color="auto" w:fill="D9D9D9" w:themeFill="background1" w:themeFillShade="D9"/>
          </w:tcPr>
          <w:p w14:paraId="16EF6A81" w14:textId="77777777" w:rsidR="00007020" w:rsidRPr="00C27E0C" w:rsidRDefault="00007020" w:rsidP="00106540">
            <w:pPr>
              <w:spacing w:before="60" w:after="60"/>
              <w:jc w:val="left"/>
              <w:cnfStyle w:val="100000000000" w:firstRow="1" w:lastRow="0" w:firstColumn="0" w:lastColumn="0" w:oddVBand="0" w:evenVBand="0" w:oddHBand="0" w:evenHBand="0" w:firstRowFirstColumn="0" w:firstRowLastColumn="0" w:lastRowFirstColumn="0" w:lastRowLastColumn="0"/>
              <w:rPr>
                <w:rFonts w:cs="Arial"/>
                <w:bCs/>
                <w:szCs w:val="20"/>
              </w:rPr>
            </w:pPr>
            <w:r w:rsidRPr="00EF17DB">
              <w:rPr>
                <w:rFonts w:cs="Arial"/>
                <w:bCs/>
                <w:szCs w:val="20"/>
              </w:rPr>
              <w:t>Wednesday 29th November 7am – 7pm</w:t>
            </w:r>
          </w:p>
        </w:tc>
      </w:tr>
      <w:tr w:rsidR="00007020" w:rsidRPr="00C27E0C" w14:paraId="2DCBA700" w14:textId="77777777" w:rsidTr="00BF47ED">
        <w:tc>
          <w:tcPr>
            <w:cnfStyle w:val="001000000000" w:firstRow="0" w:lastRow="0" w:firstColumn="1" w:lastColumn="0" w:oddVBand="0" w:evenVBand="0" w:oddHBand="0" w:evenHBand="0" w:firstRowFirstColumn="0" w:firstRowLastColumn="0" w:lastRowFirstColumn="0" w:lastRowLastColumn="0"/>
            <w:tcW w:w="3494" w:type="dxa"/>
            <w:gridSpan w:val="2"/>
            <w:shd w:val="clear" w:color="auto" w:fill="D9D9D9" w:themeFill="background1" w:themeFillShade="D9"/>
          </w:tcPr>
          <w:p w14:paraId="11CF8A45" w14:textId="77777777" w:rsidR="00007020" w:rsidRPr="00C27E0C" w:rsidRDefault="00007020" w:rsidP="00106540">
            <w:pPr>
              <w:spacing w:before="60" w:after="60"/>
              <w:rPr>
                <w:rFonts w:cs="Arial"/>
                <w:bCs/>
                <w:szCs w:val="20"/>
              </w:rPr>
            </w:pPr>
            <w:r w:rsidRPr="00EF17DB">
              <w:rPr>
                <w:rFonts w:cs="Arial"/>
                <w:bCs/>
                <w:szCs w:val="20"/>
              </w:rPr>
              <w:t>Mode of transport</w:t>
            </w:r>
          </w:p>
        </w:tc>
        <w:tc>
          <w:tcPr>
            <w:tcW w:w="1854" w:type="dxa"/>
            <w:shd w:val="clear" w:color="auto" w:fill="D9D9D9" w:themeFill="background1" w:themeFillShade="D9"/>
          </w:tcPr>
          <w:p w14:paraId="61F8342F" w14:textId="77777777" w:rsidR="00007020" w:rsidRPr="00EF17DB"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bCs/>
                <w:szCs w:val="20"/>
              </w:rPr>
            </w:pPr>
            <w:r w:rsidRPr="00EF17DB">
              <w:rPr>
                <w:rFonts w:cs="Arial"/>
                <w:b/>
                <w:bCs/>
                <w:szCs w:val="20"/>
              </w:rPr>
              <w:t>No.</w:t>
            </w:r>
          </w:p>
        </w:tc>
        <w:tc>
          <w:tcPr>
            <w:tcW w:w="1778" w:type="dxa"/>
            <w:shd w:val="clear" w:color="auto" w:fill="D9D9D9" w:themeFill="background1" w:themeFillShade="D9"/>
          </w:tcPr>
          <w:p w14:paraId="09F6D4FB" w14:textId="77777777" w:rsidR="00007020" w:rsidRPr="00EF17DB"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Volume</w:t>
            </w:r>
          </w:p>
        </w:tc>
        <w:tc>
          <w:tcPr>
            <w:tcW w:w="1939" w:type="dxa"/>
            <w:shd w:val="clear" w:color="auto" w:fill="D9D9D9" w:themeFill="background1" w:themeFillShade="D9"/>
          </w:tcPr>
          <w:p w14:paraId="5D5555DB" w14:textId="77777777" w:rsidR="00007020" w:rsidRPr="00EF17DB"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 xml:space="preserve">Volume </w:t>
            </w:r>
            <w:r w:rsidRPr="00EF17DB">
              <w:rPr>
                <w:rFonts w:cs="Arial"/>
                <w:b/>
                <w:bCs/>
                <w:szCs w:val="20"/>
              </w:rPr>
              <w:t>% of total</w:t>
            </w:r>
          </w:p>
        </w:tc>
      </w:tr>
      <w:tr w:rsidR="00007020" w:rsidRPr="000A6D53" w14:paraId="770A9F38" w14:textId="77777777" w:rsidTr="00BF47ED">
        <w:tc>
          <w:tcPr>
            <w:cnfStyle w:val="001000000000" w:firstRow="0" w:lastRow="0" w:firstColumn="1" w:lastColumn="0" w:oddVBand="0" w:evenVBand="0" w:oddHBand="0" w:evenHBand="0" w:firstRowFirstColumn="0" w:firstRowLastColumn="0" w:lastRowFirstColumn="0" w:lastRowLastColumn="0"/>
            <w:tcW w:w="3494" w:type="dxa"/>
            <w:gridSpan w:val="2"/>
          </w:tcPr>
          <w:p w14:paraId="78D268D0" w14:textId="77777777" w:rsidR="00007020" w:rsidRPr="00EF17DB" w:rsidRDefault="00007020" w:rsidP="00106540">
            <w:pPr>
              <w:spacing w:before="60" w:after="60"/>
              <w:jc w:val="both"/>
              <w:rPr>
                <w:rFonts w:cs="Arial"/>
                <w:b w:val="0"/>
                <w:szCs w:val="20"/>
              </w:rPr>
            </w:pPr>
            <w:r w:rsidRPr="00EF17DB">
              <w:rPr>
                <w:rFonts w:cs="Arial"/>
                <w:b w:val="0"/>
                <w:szCs w:val="20"/>
              </w:rPr>
              <w:t>HGV 5+</w:t>
            </w:r>
          </w:p>
        </w:tc>
        <w:tc>
          <w:tcPr>
            <w:tcW w:w="1854" w:type="dxa"/>
            <w:vAlign w:val="bottom"/>
          </w:tcPr>
          <w:p w14:paraId="3B0BEE25" w14:textId="77777777" w:rsidR="00007020" w:rsidRPr="00EF17DB"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ascii="Calibri" w:hAnsi="Calibri" w:cs="Calibri"/>
                <w:color w:val="000000"/>
                <w:kern w:val="24"/>
                <w:sz w:val="22"/>
                <w:szCs w:val="22"/>
              </w:rPr>
              <w:t>44</w:t>
            </w:r>
          </w:p>
        </w:tc>
        <w:tc>
          <w:tcPr>
            <w:tcW w:w="1778" w:type="dxa"/>
          </w:tcPr>
          <w:p w14:paraId="53BBE193" w14:textId="77777777" w:rsidR="00007020" w:rsidRPr="00EF17DB"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44</w:t>
            </w:r>
          </w:p>
        </w:tc>
        <w:tc>
          <w:tcPr>
            <w:tcW w:w="1939" w:type="dxa"/>
            <w:vAlign w:val="bottom"/>
          </w:tcPr>
          <w:p w14:paraId="69C99FF6" w14:textId="77777777" w:rsidR="00007020" w:rsidRPr="00EF17DB"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0.02%</w:t>
            </w:r>
          </w:p>
        </w:tc>
      </w:tr>
      <w:tr w:rsidR="00007020" w:rsidRPr="00EF17DB" w14:paraId="6C6F89E4" w14:textId="77777777" w:rsidTr="00BF47ED">
        <w:tc>
          <w:tcPr>
            <w:cnfStyle w:val="001000000000" w:firstRow="0" w:lastRow="0" w:firstColumn="1" w:lastColumn="0" w:oddVBand="0" w:evenVBand="0" w:oddHBand="0" w:evenHBand="0" w:firstRowFirstColumn="0" w:firstRowLastColumn="0" w:lastRowFirstColumn="0" w:lastRowLastColumn="0"/>
            <w:tcW w:w="3494" w:type="dxa"/>
            <w:gridSpan w:val="2"/>
          </w:tcPr>
          <w:p w14:paraId="6D8B1509" w14:textId="77777777" w:rsidR="00007020" w:rsidRPr="00EF17DB" w:rsidRDefault="00007020" w:rsidP="00106540">
            <w:pPr>
              <w:spacing w:before="60" w:after="60"/>
              <w:jc w:val="both"/>
              <w:rPr>
                <w:rFonts w:cs="Arial"/>
                <w:b w:val="0"/>
                <w:szCs w:val="20"/>
              </w:rPr>
            </w:pPr>
            <w:r w:rsidRPr="00EF17DB">
              <w:rPr>
                <w:rFonts w:cs="Arial"/>
                <w:b w:val="0"/>
                <w:szCs w:val="20"/>
              </w:rPr>
              <w:t>HGV (2 - 4 axles)</w:t>
            </w:r>
          </w:p>
        </w:tc>
        <w:tc>
          <w:tcPr>
            <w:tcW w:w="1854" w:type="dxa"/>
            <w:vAlign w:val="bottom"/>
          </w:tcPr>
          <w:p w14:paraId="0BB2F77A" w14:textId="77777777" w:rsidR="00007020" w:rsidRPr="00EB4A62"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ascii="Calibri" w:hAnsi="Calibri" w:cs="Calibri"/>
                <w:color w:val="000000"/>
                <w:kern w:val="24"/>
                <w:sz w:val="22"/>
                <w:szCs w:val="22"/>
              </w:rPr>
              <w:t>372</w:t>
            </w:r>
          </w:p>
        </w:tc>
        <w:tc>
          <w:tcPr>
            <w:tcW w:w="1778" w:type="dxa"/>
          </w:tcPr>
          <w:p w14:paraId="6BCCCAE0" w14:textId="77777777" w:rsidR="00007020" w:rsidRPr="00EF17DB"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372</w:t>
            </w:r>
          </w:p>
        </w:tc>
        <w:tc>
          <w:tcPr>
            <w:tcW w:w="1939" w:type="dxa"/>
            <w:vAlign w:val="bottom"/>
          </w:tcPr>
          <w:p w14:paraId="2A8FDF20" w14:textId="77777777" w:rsidR="00007020" w:rsidRPr="003B7071"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0.1%</w:t>
            </w:r>
          </w:p>
        </w:tc>
      </w:tr>
      <w:tr w:rsidR="00007020" w:rsidRPr="00EF17DB" w14:paraId="1BF24DC1" w14:textId="77777777" w:rsidTr="00BF47ED">
        <w:tc>
          <w:tcPr>
            <w:cnfStyle w:val="001000000000" w:firstRow="0" w:lastRow="0" w:firstColumn="1" w:lastColumn="0" w:oddVBand="0" w:evenVBand="0" w:oddHBand="0" w:evenHBand="0" w:firstRowFirstColumn="0" w:firstRowLastColumn="0" w:lastRowFirstColumn="0" w:lastRowLastColumn="0"/>
            <w:tcW w:w="3494" w:type="dxa"/>
            <w:gridSpan w:val="2"/>
          </w:tcPr>
          <w:p w14:paraId="0E09E3AC" w14:textId="77777777" w:rsidR="00007020" w:rsidRPr="00EF17DB" w:rsidRDefault="00007020" w:rsidP="00106540">
            <w:pPr>
              <w:spacing w:before="60" w:after="60"/>
              <w:jc w:val="both"/>
              <w:rPr>
                <w:rFonts w:cs="Arial"/>
                <w:b w:val="0"/>
                <w:szCs w:val="20"/>
              </w:rPr>
            </w:pPr>
            <w:r w:rsidRPr="00EF17DB">
              <w:rPr>
                <w:rFonts w:cs="Arial"/>
                <w:b w:val="0"/>
                <w:szCs w:val="20"/>
              </w:rPr>
              <w:t>LGV</w:t>
            </w:r>
          </w:p>
        </w:tc>
        <w:tc>
          <w:tcPr>
            <w:tcW w:w="1854" w:type="dxa"/>
            <w:vAlign w:val="bottom"/>
          </w:tcPr>
          <w:p w14:paraId="2C6FEA11" w14:textId="77777777" w:rsidR="00007020" w:rsidRPr="00EB4A62"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ascii="Calibri" w:hAnsi="Calibri" w:cs="Calibri"/>
                <w:color w:val="000000"/>
                <w:kern w:val="24"/>
                <w:sz w:val="22"/>
                <w:szCs w:val="22"/>
              </w:rPr>
              <w:t>1,899</w:t>
            </w:r>
          </w:p>
        </w:tc>
        <w:tc>
          <w:tcPr>
            <w:tcW w:w="1778" w:type="dxa"/>
          </w:tcPr>
          <w:p w14:paraId="5C736AF0" w14:textId="77777777" w:rsidR="00007020" w:rsidRPr="00EF17DB"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2,374</w:t>
            </w:r>
          </w:p>
        </w:tc>
        <w:tc>
          <w:tcPr>
            <w:tcW w:w="1939" w:type="dxa"/>
            <w:vAlign w:val="bottom"/>
          </w:tcPr>
          <w:p w14:paraId="52DA4E15" w14:textId="77777777" w:rsidR="00007020" w:rsidRPr="003B7071"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0.8%</w:t>
            </w:r>
          </w:p>
        </w:tc>
      </w:tr>
      <w:tr w:rsidR="00007020" w:rsidRPr="00EF17DB" w14:paraId="21E729AF" w14:textId="77777777" w:rsidTr="00BF47ED">
        <w:tc>
          <w:tcPr>
            <w:cnfStyle w:val="001000000000" w:firstRow="0" w:lastRow="0" w:firstColumn="1" w:lastColumn="0" w:oddVBand="0" w:evenVBand="0" w:oddHBand="0" w:evenHBand="0" w:firstRowFirstColumn="0" w:firstRowLastColumn="0" w:lastRowFirstColumn="0" w:lastRowLastColumn="0"/>
            <w:tcW w:w="3494" w:type="dxa"/>
            <w:gridSpan w:val="2"/>
          </w:tcPr>
          <w:p w14:paraId="399D9B96" w14:textId="77777777" w:rsidR="00007020" w:rsidRPr="00EF17DB" w:rsidRDefault="00007020" w:rsidP="00106540">
            <w:pPr>
              <w:spacing w:before="60" w:after="60"/>
              <w:jc w:val="both"/>
              <w:rPr>
                <w:rFonts w:cs="Arial"/>
                <w:b w:val="0"/>
                <w:szCs w:val="20"/>
              </w:rPr>
            </w:pPr>
            <w:r w:rsidRPr="00EF17DB">
              <w:rPr>
                <w:rFonts w:cs="Arial"/>
                <w:b w:val="0"/>
                <w:szCs w:val="20"/>
              </w:rPr>
              <w:t>Cyclists</w:t>
            </w:r>
          </w:p>
        </w:tc>
        <w:tc>
          <w:tcPr>
            <w:tcW w:w="1854" w:type="dxa"/>
            <w:vAlign w:val="bottom"/>
          </w:tcPr>
          <w:p w14:paraId="6E66A55A" w14:textId="77777777" w:rsidR="00007020" w:rsidRPr="00EB4A62"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ascii="Calibri" w:hAnsi="Calibri" w:cs="Calibri"/>
                <w:color w:val="000000"/>
                <w:kern w:val="24"/>
                <w:sz w:val="22"/>
                <w:szCs w:val="22"/>
              </w:rPr>
              <w:t>3,993</w:t>
            </w:r>
          </w:p>
        </w:tc>
        <w:tc>
          <w:tcPr>
            <w:tcW w:w="1778" w:type="dxa"/>
          </w:tcPr>
          <w:p w14:paraId="72E2620E" w14:textId="77777777" w:rsidR="00007020" w:rsidRPr="00EF17DB"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3,993</w:t>
            </w:r>
          </w:p>
        </w:tc>
        <w:tc>
          <w:tcPr>
            <w:tcW w:w="1939" w:type="dxa"/>
            <w:vAlign w:val="bottom"/>
          </w:tcPr>
          <w:p w14:paraId="71D8B6BB" w14:textId="77777777" w:rsidR="00007020" w:rsidRPr="003B7071"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w:t>
            </w:r>
          </w:p>
        </w:tc>
      </w:tr>
      <w:tr w:rsidR="00007020" w:rsidRPr="00EF17DB" w14:paraId="65DC4BDA" w14:textId="77777777" w:rsidTr="00BF47ED">
        <w:tc>
          <w:tcPr>
            <w:cnfStyle w:val="001000000000" w:firstRow="0" w:lastRow="0" w:firstColumn="1" w:lastColumn="0" w:oddVBand="0" w:evenVBand="0" w:oddHBand="0" w:evenHBand="0" w:firstRowFirstColumn="0" w:firstRowLastColumn="0" w:lastRowFirstColumn="0" w:lastRowLastColumn="0"/>
            <w:tcW w:w="3494" w:type="dxa"/>
            <w:gridSpan w:val="2"/>
          </w:tcPr>
          <w:p w14:paraId="3C36DAE4" w14:textId="77777777" w:rsidR="00007020" w:rsidRPr="00EF17DB" w:rsidRDefault="00007020" w:rsidP="00106540">
            <w:pPr>
              <w:spacing w:before="60" w:after="60"/>
              <w:jc w:val="both"/>
              <w:rPr>
                <w:rFonts w:cs="Arial"/>
                <w:b w:val="0"/>
                <w:szCs w:val="20"/>
              </w:rPr>
            </w:pPr>
            <w:r>
              <w:rPr>
                <w:rFonts w:cs="Arial"/>
                <w:b w:val="0"/>
                <w:szCs w:val="20"/>
              </w:rPr>
              <w:t>Cars</w:t>
            </w:r>
          </w:p>
        </w:tc>
        <w:tc>
          <w:tcPr>
            <w:tcW w:w="1854" w:type="dxa"/>
            <w:vAlign w:val="bottom"/>
          </w:tcPr>
          <w:p w14:paraId="1F783F23" w14:textId="77777777" w:rsidR="00007020" w:rsidRPr="00EB4A62"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ascii="Calibri" w:hAnsi="Calibri" w:cs="Calibri"/>
                <w:color w:val="000000"/>
                <w:kern w:val="24"/>
                <w:sz w:val="22"/>
                <w:szCs w:val="22"/>
              </w:rPr>
              <w:t>5,660</w:t>
            </w:r>
          </w:p>
        </w:tc>
        <w:tc>
          <w:tcPr>
            <w:tcW w:w="1778" w:type="dxa"/>
          </w:tcPr>
          <w:p w14:paraId="631AE12D" w14:textId="77777777" w:rsidR="00007020" w:rsidRPr="00EF17DB"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6,792</w:t>
            </w:r>
          </w:p>
        </w:tc>
        <w:tc>
          <w:tcPr>
            <w:tcW w:w="1939" w:type="dxa"/>
            <w:vAlign w:val="bottom"/>
          </w:tcPr>
          <w:p w14:paraId="193D75C8" w14:textId="77777777" w:rsidR="00007020" w:rsidRPr="003B7071"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w:t>
            </w:r>
          </w:p>
        </w:tc>
      </w:tr>
      <w:tr w:rsidR="00007020" w:rsidRPr="00EF17DB" w14:paraId="1E39DD20" w14:textId="77777777" w:rsidTr="00BF47ED">
        <w:tc>
          <w:tcPr>
            <w:cnfStyle w:val="001000000000" w:firstRow="0" w:lastRow="0" w:firstColumn="1" w:lastColumn="0" w:oddVBand="0" w:evenVBand="0" w:oddHBand="0" w:evenHBand="0" w:firstRowFirstColumn="0" w:firstRowLastColumn="0" w:lastRowFirstColumn="0" w:lastRowLastColumn="0"/>
            <w:tcW w:w="3494" w:type="dxa"/>
            <w:gridSpan w:val="2"/>
          </w:tcPr>
          <w:p w14:paraId="4F56CE00" w14:textId="77777777" w:rsidR="00007020" w:rsidRPr="00EF17DB" w:rsidRDefault="00007020" w:rsidP="00106540">
            <w:pPr>
              <w:spacing w:before="60" w:after="60"/>
              <w:jc w:val="both"/>
              <w:rPr>
                <w:rFonts w:cs="Arial"/>
                <w:b w:val="0"/>
                <w:szCs w:val="20"/>
              </w:rPr>
            </w:pPr>
            <w:r w:rsidRPr="00EF17DB">
              <w:rPr>
                <w:rFonts w:cs="Arial"/>
                <w:b w:val="0"/>
                <w:szCs w:val="20"/>
              </w:rPr>
              <w:t>Taxi</w:t>
            </w:r>
          </w:p>
        </w:tc>
        <w:tc>
          <w:tcPr>
            <w:tcW w:w="1854" w:type="dxa"/>
            <w:vAlign w:val="bottom"/>
          </w:tcPr>
          <w:p w14:paraId="5029ADBE" w14:textId="77777777" w:rsidR="00007020" w:rsidRPr="00EB4A62"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ascii="Calibri" w:hAnsi="Calibri" w:cs="Calibri"/>
                <w:color w:val="000000"/>
                <w:kern w:val="24"/>
                <w:sz w:val="22"/>
                <w:szCs w:val="22"/>
              </w:rPr>
              <w:t>5,896</w:t>
            </w:r>
          </w:p>
        </w:tc>
        <w:tc>
          <w:tcPr>
            <w:tcW w:w="1778" w:type="dxa"/>
          </w:tcPr>
          <w:p w14:paraId="69FB2065" w14:textId="77777777" w:rsidR="00007020" w:rsidRPr="00EF17DB"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8,844</w:t>
            </w:r>
          </w:p>
        </w:tc>
        <w:tc>
          <w:tcPr>
            <w:tcW w:w="1939" w:type="dxa"/>
            <w:vAlign w:val="bottom"/>
          </w:tcPr>
          <w:p w14:paraId="6216C2BE" w14:textId="77777777" w:rsidR="00007020" w:rsidRPr="003B7071"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w:t>
            </w:r>
          </w:p>
        </w:tc>
      </w:tr>
      <w:tr w:rsidR="00007020" w:rsidRPr="00EF17DB" w14:paraId="0535A04E" w14:textId="77777777" w:rsidTr="00BF47ED">
        <w:tc>
          <w:tcPr>
            <w:cnfStyle w:val="001000000000" w:firstRow="0" w:lastRow="0" w:firstColumn="1" w:lastColumn="0" w:oddVBand="0" w:evenVBand="0" w:oddHBand="0" w:evenHBand="0" w:firstRowFirstColumn="0" w:firstRowLastColumn="0" w:lastRowFirstColumn="0" w:lastRowLastColumn="0"/>
            <w:tcW w:w="3494" w:type="dxa"/>
            <w:gridSpan w:val="2"/>
          </w:tcPr>
          <w:p w14:paraId="2CE4CFE5" w14:textId="77777777" w:rsidR="00007020" w:rsidRPr="00EF17DB" w:rsidRDefault="00007020" w:rsidP="00106540">
            <w:pPr>
              <w:spacing w:before="60" w:after="60"/>
              <w:jc w:val="both"/>
              <w:rPr>
                <w:rFonts w:cs="Arial"/>
                <w:b w:val="0"/>
                <w:szCs w:val="20"/>
              </w:rPr>
            </w:pPr>
            <w:r w:rsidRPr="00EF17DB">
              <w:rPr>
                <w:rFonts w:cs="Arial"/>
                <w:b w:val="0"/>
                <w:szCs w:val="20"/>
              </w:rPr>
              <w:t>Private Bus</w:t>
            </w:r>
          </w:p>
        </w:tc>
        <w:tc>
          <w:tcPr>
            <w:tcW w:w="1854" w:type="dxa"/>
            <w:vAlign w:val="bottom"/>
          </w:tcPr>
          <w:p w14:paraId="610851AA" w14:textId="77777777" w:rsidR="00007020" w:rsidRPr="00EB4A62"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ascii="Calibri" w:hAnsi="Calibri" w:cs="Calibri"/>
                <w:color w:val="000000"/>
                <w:kern w:val="24"/>
                <w:sz w:val="22"/>
                <w:szCs w:val="22"/>
              </w:rPr>
              <w:t>864</w:t>
            </w:r>
          </w:p>
        </w:tc>
        <w:tc>
          <w:tcPr>
            <w:tcW w:w="1778" w:type="dxa"/>
          </w:tcPr>
          <w:p w14:paraId="1731DFEB" w14:textId="77777777" w:rsidR="00007020" w:rsidRPr="00EF17DB"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30,240</w:t>
            </w:r>
          </w:p>
        </w:tc>
        <w:tc>
          <w:tcPr>
            <w:tcW w:w="1939" w:type="dxa"/>
            <w:vAlign w:val="bottom"/>
          </w:tcPr>
          <w:p w14:paraId="6F680931" w14:textId="77777777" w:rsidR="00007020" w:rsidRPr="003B7071"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11%</w:t>
            </w:r>
          </w:p>
        </w:tc>
      </w:tr>
      <w:tr w:rsidR="00007020" w:rsidRPr="00EF17DB" w14:paraId="5BBA35F6" w14:textId="77777777" w:rsidTr="00BF47ED">
        <w:tc>
          <w:tcPr>
            <w:cnfStyle w:val="001000000000" w:firstRow="0" w:lastRow="0" w:firstColumn="1" w:lastColumn="0" w:oddVBand="0" w:evenVBand="0" w:oddHBand="0" w:evenHBand="0" w:firstRowFirstColumn="0" w:firstRowLastColumn="0" w:lastRowFirstColumn="0" w:lastRowLastColumn="0"/>
            <w:tcW w:w="3494" w:type="dxa"/>
            <w:gridSpan w:val="2"/>
          </w:tcPr>
          <w:p w14:paraId="75537B6B" w14:textId="77777777" w:rsidR="00007020" w:rsidRPr="00EF17DB" w:rsidRDefault="00007020" w:rsidP="00106540">
            <w:pPr>
              <w:spacing w:before="60" w:after="60"/>
              <w:jc w:val="both"/>
              <w:rPr>
                <w:rFonts w:cs="Arial"/>
                <w:b w:val="0"/>
                <w:szCs w:val="20"/>
              </w:rPr>
            </w:pPr>
            <w:r w:rsidRPr="00EF17DB">
              <w:rPr>
                <w:rFonts w:cs="Arial"/>
                <w:b w:val="0"/>
                <w:szCs w:val="20"/>
              </w:rPr>
              <w:t>Luas</w:t>
            </w:r>
          </w:p>
        </w:tc>
        <w:tc>
          <w:tcPr>
            <w:tcW w:w="1854" w:type="dxa"/>
            <w:vAlign w:val="bottom"/>
          </w:tcPr>
          <w:p w14:paraId="1EB2A2B9" w14:textId="77777777" w:rsidR="00007020" w:rsidRPr="00EB4A62"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ascii="Calibri" w:hAnsi="Calibri" w:cs="Calibri"/>
                <w:color w:val="000000"/>
                <w:kern w:val="24"/>
                <w:sz w:val="22"/>
                <w:szCs w:val="22"/>
              </w:rPr>
              <w:t>139</w:t>
            </w:r>
          </w:p>
        </w:tc>
        <w:tc>
          <w:tcPr>
            <w:tcW w:w="1778" w:type="dxa"/>
          </w:tcPr>
          <w:p w14:paraId="46194795" w14:textId="77777777" w:rsidR="00007020" w:rsidRPr="00EF17DB"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34,750</w:t>
            </w:r>
          </w:p>
        </w:tc>
        <w:tc>
          <w:tcPr>
            <w:tcW w:w="1939" w:type="dxa"/>
            <w:vAlign w:val="bottom"/>
          </w:tcPr>
          <w:p w14:paraId="52DBF7B1" w14:textId="77777777" w:rsidR="00007020" w:rsidRPr="003B7071"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12%</w:t>
            </w:r>
          </w:p>
        </w:tc>
      </w:tr>
      <w:tr w:rsidR="00007020" w:rsidRPr="00EF17DB" w14:paraId="4A14D594" w14:textId="77777777" w:rsidTr="00BF47ED">
        <w:tc>
          <w:tcPr>
            <w:cnfStyle w:val="001000000000" w:firstRow="0" w:lastRow="0" w:firstColumn="1" w:lastColumn="0" w:oddVBand="0" w:evenVBand="0" w:oddHBand="0" w:evenHBand="0" w:firstRowFirstColumn="0" w:firstRowLastColumn="0" w:lastRowFirstColumn="0" w:lastRowLastColumn="0"/>
            <w:tcW w:w="3494" w:type="dxa"/>
            <w:gridSpan w:val="2"/>
          </w:tcPr>
          <w:p w14:paraId="11B51774" w14:textId="77777777" w:rsidR="00007020" w:rsidRPr="00EF17DB" w:rsidRDefault="00007020" w:rsidP="00106540">
            <w:pPr>
              <w:spacing w:before="60" w:after="60"/>
              <w:jc w:val="both"/>
              <w:rPr>
                <w:rFonts w:cs="Arial"/>
                <w:b w:val="0"/>
                <w:szCs w:val="20"/>
              </w:rPr>
            </w:pPr>
            <w:r w:rsidRPr="00EF17DB">
              <w:rPr>
                <w:rFonts w:cs="Arial"/>
                <w:b w:val="0"/>
                <w:szCs w:val="20"/>
              </w:rPr>
              <w:t>Pedestrians</w:t>
            </w:r>
          </w:p>
        </w:tc>
        <w:tc>
          <w:tcPr>
            <w:tcW w:w="1854" w:type="dxa"/>
            <w:vAlign w:val="bottom"/>
          </w:tcPr>
          <w:p w14:paraId="6B5184FF" w14:textId="77777777" w:rsidR="00007020" w:rsidRPr="00EB4A62"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ascii="Calibri" w:hAnsi="Calibri" w:cs="Calibri"/>
                <w:color w:val="000000"/>
                <w:kern w:val="24"/>
                <w:sz w:val="22"/>
                <w:szCs w:val="22"/>
              </w:rPr>
              <w:t>54,921</w:t>
            </w:r>
          </w:p>
        </w:tc>
        <w:tc>
          <w:tcPr>
            <w:tcW w:w="1778" w:type="dxa"/>
          </w:tcPr>
          <w:p w14:paraId="31680BE5" w14:textId="77777777" w:rsidR="00007020" w:rsidRPr="00EF17DB"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54,921</w:t>
            </w:r>
          </w:p>
        </w:tc>
        <w:tc>
          <w:tcPr>
            <w:tcW w:w="1939" w:type="dxa"/>
            <w:vAlign w:val="bottom"/>
          </w:tcPr>
          <w:p w14:paraId="7F9D2156" w14:textId="77777777" w:rsidR="00007020" w:rsidRPr="003B7071"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20%</w:t>
            </w:r>
          </w:p>
        </w:tc>
      </w:tr>
      <w:tr w:rsidR="00007020" w:rsidRPr="00EF17DB" w14:paraId="52553FD9" w14:textId="77777777" w:rsidTr="00BF47ED">
        <w:tc>
          <w:tcPr>
            <w:cnfStyle w:val="001000000000" w:firstRow="0" w:lastRow="0" w:firstColumn="1" w:lastColumn="0" w:oddVBand="0" w:evenVBand="0" w:oddHBand="0" w:evenHBand="0" w:firstRowFirstColumn="0" w:firstRowLastColumn="0" w:lastRowFirstColumn="0" w:lastRowLastColumn="0"/>
            <w:tcW w:w="3494" w:type="dxa"/>
            <w:gridSpan w:val="2"/>
          </w:tcPr>
          <w:p w14:paraId="1C5279FE" w14:textId="77777777" w:rsidR="00007020" w:rsidRPr="00EF17DB" w:rsidRDefault="00007020" w:rsidP="00106540">
            <w:pPr>
              <w:spacing w:before="60" w:after="60"/>
              <w:jc w:val="both"/>
              <w:rPr>
                <w:rFonts w:cs="Arial"/>
                <w:b w:val="0"/>
                <w:szCs w:val="20"/>
              </w:rPr>
            </w:pPr>
            <w:r w:rsidRPr="00EF17DB">
              <w:rPr>
                <w:rFonts w:cs="Arial"/>
                <w:b w:val="0"/>
                <w:szCs w:val="20"/>
              </w:rPr>
              <w:t>Dublin Bus</w:t>
            </w:r>
          </w:p>
        </w:tc>
        <w:tc>
          <w:tcPr>
            <w:tcW w:w="1854" w:type="dxa"/>
            <w:vAlign w:val="bottom"/>
          </w:tcPr>
          <w:p w14:paraId="231EB5FB" w14:textId="77777777" w:rsidR="00007020" w:rsidRPr="00EB4A62"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ascii="Calibri" w:hAnsi="Calibri" w:cs="Calibri"/>
                <w:color w:val="000000"/>
                <w:kern w:val="24"/>
                <w:sz w:val="22"/>
                <w:szCs w:val="22"/>
              </w:rPr>
              <w:t>3,066</w:t>
            </w:r>
          </w:p>
        </w:tc>
        <w:tc>
          <w:tcPr>
            <w:tcW w:w="1778" w:type="dxa"/>
          </w:tcPr>
          <w:p w14:paraId="6C381434" w14:textId="77777777" w:rsidR="00007020" w:rsidRPr="00EF17DB"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137,970</w:t>
            </w:r>
          </w:p>
        </w:tc>
        <w:tc>
          <w:tcPr>
            <w:tcW w:w="1939" w:type="dxa"/>
            <w:vAlign w:val="bottom"/>
          </w:tcPr>
          <w:p w14:paraId="3E6C0DAB" w14:textId="77777777" w:rsidR="00007020" w:rsidRPr="003B7071"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49%</w:t>
            </w:r>
          </w:p>
        </w:tc>
      </w:tr>
      <w:tr w:rsidR="00007020" w:rsidRPr="00EC4EAD" w14:paraId="6591BEA7" w14:textId="77777777" w:rsidTr="00BF47ED">
        <w:tc>
          <w:tcPr>
            <w:cnfStyle w:val="001000000000" w:firstRow="0" w:lastRow="0" w:firstColumn="1" w:lastColumn="0" w:oddVBand="0" w:evenVBand="0" w:oddHBand="0" w:evenHBand="0" w:firstRowFirstColumn="0" w:firstRowLastColumn="0" w:lastRowFirstColumn="0" w:lastRowLastColumn="0"/>
            <w:tcW w:w="3494" w:type="dxa"/>
            <w:gridSpan w:val="2"/>
          </w:tcPr>
          <w:p w14:paraId="2B7F42CC" w14:textId="77777777" w:rsidR="00007020" w:rsidRPr="00EC4EAD" w:rsidRDefault="00007020" w:rsidP="00106540">
            <w:pPr>
              <w:spacing w:before="60" w:after="60"/>
              <w:jc w:val="both"/>
              <w:rPr>
                <w:rFonts w:cs="Arial"/>
                <w:szCs w:val="20"/>
              </w:rPr>
            </w:pPr>
            <w:r>
              <w:rPr>
                <w:rFonts w:cs="Arial"/>
                <w:szCs w:val="20"/>
              </w:rPr>
              <w:t>Total</w:t>
            </w:r>
          </w:p>
        </w:tc>
        <w:tc>
          <w:tcPr>
            <w:tcW w:w="1854" w:type="dxa"/>
            <w:vAlign w:val="bottom"/>
          </w:tcPr>
          <w:p w14:paraId="4C325337" w14:textId="77777777" w:rsidR="00007020" w:rsidRPr="00EC4EAD"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76,854</w:t>
            </w:r>
          </w:p>
        </w:tc>
        <w:tc>
          <w:tcPr>
            <w:tcW w:w="1778" w:type="dxa"/>
          </w:tcPr>
          <w:p w14:paraId="41AF4D48" w14:textId="77777777" w:rsidR="00007020" w:rsidRPr="00EC4EAD"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280,300</w:t>
            </w:r>
          </w:p>
        </w:tc>
        <w:tc>
          <w:tcPr>
            <w:tcW w:w="1939" w:type="dxa"/>
            <w:vAlign w:val="bottom"/>
          </w:tcPr>
          <w:p w14:paraId="7D3496FF" w14:textId="77777777" w:rsidR="00007020" w:rsidRPr="00EC4EAD"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color w:val="000000"/>
              </w:rPr>
            </w:pPr>
          </w:p>
        </w:tc>
      </w:tr>
    </w:tbl>
    <w:p w14:paraId="234BFCFD" w14:textId="77777777" w:rsidR="00007020" w:rsidRDefault="00007020" w:rsidP="00007020">
      <w:pPr>
        <w:jc w:val="both"/>
      </w:pPr>
    </w:p>
    <w:p w14:paraId="551C9A24" w14:textId="77777777" w:rsidR="00007020" w:rsidRDefault="00007020" w:rsidP="00007020">
      <w:pPr>
        <w:jc w:val="both"/>
      </w:pPr>
      <w:r>
        <w:rPr>
          <w:noProof/>
        </w:rPr>
        <w:lastRenderedPageBreak/>
        <w:drawing>
          <wp:inline distT="0" distB="0" distL="0" distR="0" wp14:anchorId="62B1DAA0" wp14:editId="620342FF">
            <wp:extent cx="5737042" cy="4217753"/>
            <wp:effectExtent l="0" t="0" r="0" b="0"/>
            <wp:docPr id="383496552" name="Picture 1" descr="A graph of a number of vehi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96552" name="Picture 1" descr="A graph of a number of vehicle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4777" cy="4223439"/>
                    </a:xfrm>
                    <a:prstGeom prst="rect">
                      <a:avLst/>
                    </a:prstGeom>
                    <a:noFill/>
                  </pic:spPr>
                </pic:pic>
              </a:graphicData>
            </a:graphic>
          </wp:inline>
        </w:drawing>
      </w:r>
    </w:p>
    <w:p w14:paraId="06726AF3" w14:textId="5FC33756" w:rsidR="0023044A" w:rsidRPr="00BF47ED" w:rsidRDefault="0023044A" w:rsidP="00BF47ED">
      <w:pPr>
        <w:pStyle w:val="Caption"/>
        <w:keepNext w:val="0"/>
        <w:spacing w:line="276" w:lineRule="auto"/>
        <w:rPr>
          <w:b/>
          <w:bCs/>
        </w:rPr>
      </w:pPr>
      <w:r w:rsidRPr="00BF47ED">
        <w:rPr>
          <w:b/>
          <w:bCs/>
        </w:rPr>
        <w:t xml:space="preserve">Figure </w:t>
      </w:r>
      <w:r w:rsidR="00D66C9E">
        <w:rPr>
          <w:b/>
          <w:bCs/>
        </w:rPr>
        <w:t>C</w:t>
      </w:r>
      <w:r w:rsidRPr="00BF47ED">
        <w:rPr>
          <w:b/>
          <w:bCs/>
        </w:rPr>
        <w:t xml:space="preserve">-2 </w:t>
      </w:r>
      <w:r w:rsidRPr="00BF47ED">
        <w:rPr>
          <w:b/>
          <w:bCs/>
        </w:rPr>
        <w:tab/>
        <w:t xml:space="preserve">Total number of movements at </w:t>
      </w:r>
      <w:r w:rsidRPr="00A3422F">
        <w:rPr>
          <w:b/>
          <w:bCs/>
        </w:rPr>
        <w:t>Aston Quay/O’Connell Bridge/Burgh Quay junction (all directions)</w:t>
      </w:r>
    </w:p>
    <w:p w14:paraId="2905560D" w14:textId="77777777" w:rsidR="0023044A" w:rsidRPr="00A3422F" w:rsidRDefault="0023044A" w:rsidP="00007020">
      <w:pPr>
        <w:jc w:val="both"/>
      </w:pPr>
    </w:p>
    <w:p w14:paraId="00C62F89" w14:textId="5F4C4C8D" w:rsidR="00007020" w:rsidRPr="00A3422F" w:rsidRDefault="00007020" w:rsidP="00007020">
      <w:pPr>
        <w:jc w:val="both"/>
      </w:pPr>
      <w:r w:rsidRPr="00A3422F">
        <w:t xml:space="preserve">Based on a further breakdown of the figures by junctions, the numbers of cars and volume of people likely to be affected by the proposed </w:t>
      </w:r>
      <w:r w:rsidR="005D6036">
        <w:t xml:space="preserve">traffic management measures </w:t>
      </w:r>
      <w:r w:rsidRPr="00A3422F">
        <w:t>at Aston Quay/O’Connell Bridge/Burgh Quay junction are the cars moving from east to west from Burgh Quay to Aston Quay, which is estimated to be approximately 3,418 private cars with a volume of 4,102</w:t>
      </w:r>
      <w:r w:rsidR="00564B34">
        <w:t>, per day</w:t>
      </w:r>
      <w:r w:rsidRPr="00A3422F">
        <w:t>. Light Good Vehicle (LGV) is estimated to be approximately 1,007 with a volume of 1,</w:t>
      </w:r>
      <w:r w:rsidR="004842DB" w:rsidRPr="00A3422F">
        <w:t>25</w:t>
      </w:r>
      <w:r w:rsidRPr="00A3422F">
        <w:t>9</w:t>
      </w:r>
      <w:r w:rsidR="00564B34">
        <w:t xml:space="preserve"> per day</w:t>
      </w:r>
      <w:r w:rsidRPr="00A3422F">
        <w:t xml:space="preserve">. See Figure </w:t>
      </w:r>
      <w:r w:rsidR="00D66C9E" w:rsidRPr="00A3422F">
        <w:t>C</w:t>
      </w:r>
      <w:r w:rsidRPr="00A3422F">
        <w:t>-3 below</w:t>
      </w:r>
      <w:r w:rsidR="00564B34">
        <w:t xml:space="preserve"> for </w:t>
      </w:r>
      <w:r w:rsidR="00F3603D">
        <w:t xml:space="preserve">the total number of movements </w:t>
      </w:r>
      <w:r w:rsidR="003440C0">
        <w:t xml:space="preserve">east to west at Burgh Quay </w:t>
      </w:r>
      <w:r w:rsidR="00706048">
        <w:t>to</w:t>
      </w:r>
      <w:r w:rsidR="003440C0">
        <w:t xml:space="preserve"> Aston Quay</w:t>
      </w:r>
      <w:r w:rsidRPr="00A3422F">
        <w:t>.</w:t>
      </w:r>
    </w:p>
    <w:p w14:paraId="0831883D" w14:textId="77777777" w:rsidR="0023044A" w:rsidRPr="00A3422F" w:rsidRDefault="0023044A" w:rsidP="00007020">
      <w:pPr>
        <w:pStyle w:val="Caption"/>
        <w:keepNext w:val="0"/>
        <w:spacing w:line="276" w:lineRule="auto"/>
        <w:rPr>
          <w:b/>
          <w:bCs/>
        </w:rPr>
      </w:pPr>
    </w:p>
    <w:p w14:paraId="168A7907" w14:textId="4B3EE4A4" w:rsidR="00007020" w:rsidRPr="00A3422F" w:rsidRDefault="00007020" w:rsidP="00007020">
      <w:pPr>
        <w:pStyle w:val="Caption"/>
        <w:keepNext w:val="0"/>
        <w:spacing w:line="276" w:lineRule="auto"/>
        <w:rPr>
          <w:b/>
          <w:bCs/>
        </w:rPr>
      </w:pPr>
      <w:r w:rsidRPr="00A3422F">
        <w:rPr>
          <w:b/>
          <w:bCs/>
        </w:rPr>
        <w:t xml:space="preserve">Figure </w:t>
      </w:r>
      <w:r w:rsidR="00D66C9E" w:rsidRPr="00A3422F">
        <w:rPr>
          <w:b/>
          <w:bCs/>
        </w:rPr>
        <w:t>C-3</w:t>
      </w:r>
      <w:r w:rsidRPr="00A3422F">
        <w:rPr>
          <w:b/>
          <w:bCs/>
        </w:rPr>
        <w:t xml:space="preserve"> </w:t>
      </w:r>
      <w:r w:rsidRPr="00A3422F">
        <w:rPr>
          <w:b/>
          <w:bCs/>
        </w:rPr>
        <w:tab/>
        <w:t xml:space="preserve">Total number of movements  from </w:t>
      </w:r>
      <w:r w:rsidR="003440C0">
        <w:rPr>
          <w:b/>
          <w:bCs/>
        </w:rPr>
        <w:t>e</w:t>
      </w:r>
      <w:r w:rsidRPr="00A3422F">
        <w:rPr>
          <w:b/>
          <w:bCs/>
        </w:rPr>
        <w:t xml:space="preserve">ast to </w:t>
      </w:r>
      <w:r w:rsidR="003440C0">
        <w:rPr>
          <w:b/>
          <w:bCs/>
        </w:rPr>
        <w:t>w</w:t>
      </w:r>
      <w:r w:rsidRPr="00A3422F">
        <w:rPr>
          <w:b/>
          <w:bCs/>
        </w:rPr>
        <w:t>est (Burgh Quay to Aston Quay)</w:t>
      </w:r>
    </w:p>
    <w:tbl>
      <w:tblPr>
        <w:tblStyle w:val="TableGrid"/>
        <w:tblW w:w="0" w:type="auto"/>
        <w:tblLook w:val="04A0" w:firstRow="1" w:lastRow="0" w:firstColumn="1" w:lastColumn="0" w:noHBand="0" w:noVBand="1"/>
      </w:tblPr>
      <w:tblGrid>
        <w:gridCol w:w="3544"/>
        <w:gridCol w:w="1711"/>
        <w:gridCol w:w="1876"/>
        <w:gridCol w:w="1934"/>
      </w:tblGrid>
      <w:tr w:rsidR="00007020" w:rsidRPr="00EF17DB" w14:paraId="2D5E20B7" w14:textId="77777777" w:rsidTr="001065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6" w:type="dxa"/>
            <w:gridSpan w:val="4"/>
            <w:shd w:val="clear" w:color="auto" w:fill="D9D9D9" w:themeFill="background1" w:themeFillShade="D9"/>
          </w:tcPr>
          <w:p w14:paraId="5951ACC6" w14:textId="77777777" w:rsidR="00007020" w:rsidRPr="00C27E0C" w:rsidRDefault="00007020" w:rsidP="00106540">
            <w:pPr>
              <w:spacing w:before="60" w:after="60"/>
              <w:jc w:val="left"/>
              <w:rPr>
                <w:rFonts w:cs="Arial"/>
                <w:bCs/>
                <w:szCs w:val="20"/>
              </w:rPr>
            </w:pPr>
            <w:r w:rsidRPr="00EF17DB">
              <w:rPr>
                <w:rFonts w:cs="Arial"/>
                <w:bCs/>
                <w:szCs w:val="20"/>
              </w:rPr>
              <w:t>Wednesday 29th November 7am – 7pm</w:t>
            </w:r>
          </w:p>
        </w:tc>
      </w:tr>
      <w:tr w:rsidR="00007020" w:rsidRPr="00C27E0C" w14:paraId="6C93149D" w14:textId="77777777" w:rsidTr="00106540">
        <w:tc>
          <w:tcPr>
            <w:cnfStyle w:val="001000000000" w:firstRow="0" w:lastRow="0" w:firstColumn="1" w:lastColumn="0" w:oddVBand="0" w:evenVBand="0" w:oddHBand="0" w:evenHBand="0" w:firstRowFirstColumn="0" w:firstRowLastColumn="0" w:lastRowFirstColumn="0" w:lastRowLastColumn="0"/>
            <w:tcW w:w="3545" w:type="dxa"/>
            <w:shd w:val="clear" w:color="auto" w:fill="D9D9D9" w:themeFill="background1" w:themeFillShade="D9"/>
          </w:tcPr>
          <w:p w14:paraId="0F19DED4" w14:textId="77777777" w:rsidR="00007020" w:rsidRPr="00C27E0C" w:rsidRDefault="00007020" w:rsidP="00106540">
            <w:pPr>
              <w:spacing w:before="60" w:after="60"/>
              <w:rPr>
                <w:rFonts w:cs="Arial"/>
                <w:bCs/>
                <w:szCs w:val="20"/>
              </w:rPr>
            </w:pPr>
            <w:r w:rsidRPr="00EF17DB">
              <w:rPr>
                <w:rFonts w:cs="Arial"/>
                <w:bCs/>
                <w:szCs w:val="20"/>
              </w:rPr>
              <w:t>Mode of transport</w:t>
            </w:r>
          </w:p>
        </w:tc>
        <w:tc>
          <w:tcPr>
            <w:tcW w:w="1711" w:type="dxa"/>
            <w:shd w:val="clear" w:color="auto" w:fill="D9D9D9" w:themeFill="background1" w:themeFillShade="D9"/>
          </w:tcPr>
          <w:p w14:paraId="6E863664" w14:textId="77777777" w:rsidR="00007020" w:rsidRPr="00EF17DB"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No.</w:t>
            </w:r>
          </w:p>
        </w:tc>
        <w:tc>
          <w:tcPr>
            <w:tcW w:w="1876" w:type="dxa"/>
            <w:shd w:val="clear" w:color="auto" w:fill="D9D9D9" w:themeFill="background1" w:themeFillShade="D9"/>
          </w:tcPr>
          <w:p w14:paraId="2DE19031" w14:textId="77777777" w:rsidR="00007020" w:rsidRPr="00EF17DB"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Volume</w:t>
            </w:r>
          </w:p>
        </w:tc>
        <w:tc>
          <w:tcPr>
            <w:tcW w:w="1934" w:type="dxa"/>
            <w:shd w:val="clear" w:color="auto" w:fill="D9D9D9" w:themeFill="background1" w:themeFillShade="D9"/>
          </w:tcPr>
          <w:p w14:paraId="41657700" w14:textId="77777777" w:rsidR="00007020" w:rsidRPr="00EF17DB"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bCs/>
                <w:szCs w:val="20"/>
              </w:rPr>
            </w:pPr>
            <w:r w:rsidRPr="00EF17DB">
              <w:rPr>
                <w:rFonts w:cs="Arial"/>
                <w:b/>
                <w:bCs/>
                <w:szCs w:val="20"/>
              </w:rPr>
              <w:t>% of total</w:t>
            </w:r>
          </w:p>
        </w:tc>
      </w:tr>
      <w:tr w:rsidR="00007020" w:rsidRPr="000A6D53" w14:paraId="500FAB88" w14:textId="77777777" w:rsidTr="00106540">
        <w:tc>
          <w:tcPr>
            <w:cnfStyle w:val="001000000000" w:firstRow="0" w:lastRow="0" w:firstColumn="1" w:lastColumn="0" w:oddVBand="0" w:evenVBand="0" w:oddHBand="0" w:evenHBand="0" w:firstRowFirstColumn="0" w:firstRowLastColumn="0" w:lastRowFirstColumn="0" w:lastRowLastColumn="0"/>
            <w:tcW w:w="3545" w:type="dxa"/>
          </w:tcPr>
          <w:p w14:paraId="618AAE2A" w14:textId="77777777" w:rsidR="00007020" w:rsidRPr="00EF17DB" w:rsidRDefault="00007020" w:rsidP="00106540">
            <w:pPr>
              <w:spacing w:before="60" w:after="60"/>
              <w:jc w:val="both"/>
              <w:rPr>
                <w:rFonts w:cs="Arial"/>
                <w:b w:val="0"/>
                <w:szCs w:val="20"/>
              </w:rPr>
            </w:pPr>
            <w:r w:rsidRPr="00EF17DB">
              <w:rPr>
                <w:rFonts w:cs="Arial"/>
                <w:b w:val="0"/>
                <w:szCs w:val="20"/>
              </w:rPr>
              <w:t>HGV 5+</w:t>
            </w:r>
          </w:p>
        </w:tc>
        <w:tc>
          <w:tcPr>
            <w:tcW w:w="1711" w:type="dxa"/>
            <w:vAlign w:val="bottom"/>
          </w:tcPr>
          <w:p w14:paraId="20486716" w14:textId="77777777" w:rsidR="00007020"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42</w:t>
            </w:r>
          </w:p>
        </w:tc>
        <w:tc>
          <w:tcPr>
            <w:tcW w:w="1876" w:type="dxa"/>
            <w:vAlign w:val="bottom"/>
          </w:tcPr>
          <w:p w14:paraId="14A78B11" w14:textId="77777777" w:rsidR="00007020" w:rsidRPr="00EF17DB"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42</w:t>
            </w:r>
          </w:p>
        </w:tc>
        <w:tc>
          <w:tcPr>
            <w:tcW w:w="1934" w:type="dxa"/>
            <w:vAlign w:val="bottom"/>
          </w:tcPr>
          <w:p w14:paraId="7A8EB701" w14:textId="77777777" w:rsidR="00007020" w:rsidRPr="00EF17DB"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0.07%</w:t>
            </w:r>
          </w:p>
        </w:tc>
      </w:tr>
      <w:tr w:rsidR="00007020" w:rsidRPr="00EF17DB" w14:paraId="3529C6CD" w14:textId="77777777" w:rsidTr="00106540">
        <w:tc>
          <w:tcPr>
            <w:cnfStyle w:val="001000000000" w:firstRow="0" w:lastRow="0" w:firstColumn="1" w:lastColumn="0" w:oddVBand="0" w:evenVBand="0" w:oddHBand="0" w:evenHBand="0" w:firstRowFirstColumn="0" w:firstRowLastColumn="0" w:lastRowFirstColumn="0" w:lastRowLastColumn="0"/>
            <w:tcW w:w="3545" w:type="dxa"/>
          </w:tcPr>
          <w:p w14:paraId="04345827" w14:textId="77777777" w:rsidR="00007020" w:rsidRPr="00EF17DB" w:rsidRDefault="00007020" w:rsidP="00106540">
            <w:pPr>
              <w:spacing w:before="60" w:after="60"/>
              <w:jc w:val="both"/>
              <w:rPr>
                <w:rFonts w:cs="Arial"/>
                <w:b w:val="0"/>
                <w:szCs w:val="20"/>
              </w:rPr>
            </w:pPr>
            <w:r w:rsidRPr="00EF17DB">
              <w:rPr>
                <w:rFonts w:cs="Arial"/>
                <w:b w:val="0"/>
                <w:szCs w:val="20"/>
              </w:rPr>
              <w:t>HGV (2 - 4 axles)</w:t>
            </w:r>
          </w:p>
        </w:tc>
        <w:tc>
          <w:tcPr>
            <w:tcW w:w="1711" w:type="dxa"/>
            <w:vAlign w:val="bottom"/>
          </w:tcPr>
          <w:p w14:paraId="6726782D" w14:textId="77777777" w:rsidR="00007020"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169</w:t>
            </w:r>
          </w:p>
        </w:tc>
        <w:tc>
          <w:tcPr>
            <w:tcW w:w="1876" w:type="dxa"/>
            <w:vAlign w:val="bottom"/>
          </w:tcPr>
          <w:p w14:paraId="49DD5666" w14:textId="77777777" w:rsidR="00007020" w:rsidRPr="00EB4A62"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169</w:t>
            </w:r>
          </w:p>
        </w:tc>
        <w:tc>
          <w:tcPr>
            <w:tcW w:w="1934" w:type="dxa"/>
            <w:vAlign w:val="bottom"/>
          </w:tcPr>
          <w:p w14:paraId="4B487127" w14:textId="77777777" w:rsidR="00007020" w:rsidRPr="003B7071"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0.3%</w:t>
            </w:r>
          </w:p>
        </w:tc>
      </w:tr>
      <w:tr w:rsidR="00007020" w:rsidRPr="00EF17DB" w14:paraId="7C2E701F" w14:textId="77777777" w:rsidTr="00106540">
        <w:tc>
          <w:tcPr>
            <w:cnfStyle w:val="001000000000" w:firstRow="0" w:lastRow="0" w:firstColumn="1" w:lastColumn="0" w:oddVBand="0" w:evenVBand="0" w:oddHBand="0" w:evenHBand="0" w:firstRowFirstColumn="0" w:firstRowLastColumn="0" w:lastRowFirstColumn="0" w:lastRowLastColumn="0"/>
            <w:tcW w:w="3545" w:type="dxa"/>
          </w:tcPr>
          <w:p w14:paraId="1EBC73F3" w14:textId="77777777" w:rsidR="00007020" w:rsidRPr="00EF17DB" w:rsidRDefault="00007020" w:rsidP="00106540">
            <w:pPr>
              <w:spacing w:before="60" w:after="60"/>
              <w:jc w:val="both"/>
              <w:rPr>
                <w:rFonts w:cs="Arial"/>
                <w:b w:val="0"/>
                <w:szCs w:val="20"/>
              </w:rPr>
            </w:pPr>
            <w:r w:rsidRPr="00EF17DB">
              <w:rPr>
                <w:rFonts w:cs="Arial"/>
                <w:b w:val="0"/>
                <w:szCs w:val="20"/>
              </w:rPr>
              <w:t>LGV</w:t>
            </w:r>
          </w:p>
        </w:tc>
        <w:tc>
          <w:tcPr>
            <w:tcW w:w="1711" w:type="dxa"/>
            <w:vAlign w:val="bottom"/>
          </w:tcPr>
          <w:p w14:paraId="3EB90413" w14:textId="77777777" w:rsidR="00007020"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1,007</w:t>
            </w:r>
          </w:p>
        </w:tc>
        <w:tc>
          <w:tcPr>
            <w:tcW w:w="1876" w:type="dxa"/>
            <w:vAlign w:val="bottom"/>
          </w:tcPr>
          <w:p w14:paraId="5ADE1BBA" w14:textId="77777777" w:rsidR="00007020" w:rsidRPr="00EB4A62"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1,259</w:t>
            </w:r>
          </w:p>
        </w:tc>
        <w:tc>
          <w:tcPr>
            <w:tcW w:w="1934" w:type="dxa"/>
            <w:vAlign w:val="bottom"/>
          </w:tcPr>
          <w:p w14:paraId="15DA8BB6" w14:textId="77777777" w:rsidR="00007020" w:rsidRPr="003B7071"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w:t>
            </w:r>
          </w:p>
        </w:tc>
      </w:tr>
      <w:tr w:rsidR="00007020" w:rsidRPr="00EF17DB" w14:paraId="126A0180" w14:textId="77777777" w:rsidTr="00106540">
        <w:tc>
          <w:tcPr>
            <w:cnfStyle w:val="001000000000" w:firstRow="0" w:lastRow="0" w:firstColumn="1" w:lastColumn="0" w:oddVBand="0" w:evenVBand="0" w:oddHBand="0" w:evenHBand="0" w:firstRowFirstColumn="0" w:firstRowLastColumn="0" w:lastRowFirstColumn="0" w:lastRowLastColumn="0"/>
            <w:tcW w:w="3545" w:type="dxa"/>
          </w:tcPr>
          <w:p w14:paraId="1C905F82" w14:textId="77777777" w:rsidR="00007020" w:rsidRPr="00EF17DB" w:rsidRDefault="00007020" w:rsidP="00106540">
            <w:pPr>
              <w:spacing w:before="60" w:after="60"/>
              <w:jc w:val="both"/>
              <w:rPr>
                <w:rFonts w:cs="Arial"/>
                <w:b w:val="0"/>
                <w:szCs w:val="20"/>
              </w:rPr>
            </w:pPr>
            <w:r>
              <w:rPr>
                <w:rFonts w:cs="Arial"/>
                <w:b w:val="0"/>
                <w:szCs w:val="20"/>
              </w:rPr>
              <w:t>Taxi</w:t>
            </w:r>
          </w:p>
        </w:tc>
        <w:tc>
          <w:tcPr>
            <w:tcW w:w="1711" w:type="dxa"/>
            <w:vAlign w:val="bottom"/>
          </w:tcPr>
          <w:p w14:paraId="69ACB6A5" w14:textId="77777777" w:rsidR="00007020"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986</w:t>
            </w:r>
          </w:p>
        </w:tc>
        <w:tc>
          <w:tcPr>
            <w:tcW w:w="1876" w:type="dxa"/>
            <w:vAlign w:val="bottom"/>
          </w:tcPr>
          <w:p w14:paraId="21E7CF87" w14:textId="77777777" w:rsidR="00007020" w:rsidRPr="00EB4A62"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1,479</w:t>
            </w:r>
          </w:p>
        </w:tc>
        <w:tc>
          <w:tcPr>
            <w:tcW w:w="1934" w:type="dxa"/>
            <w:vAlign w:val="bottom"/>
          </w:tcPr>
          <w:p w14:paraId="551143FC" w14:textId="77777777" w:rsidR="00007020" w:rsidRPr="003B7071"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w:t>
            </w:r>
          </w:p>
        </w:tc>
      </w:tr>
      <w:tr w:rsidR="00007020" w:rsidRPr="00EF17DB" w14:paraId="751DA548" w14:textId="77777777" w:rsidTr="00106540">
        <w:tc>
          <w:tcPr>
            <w:cnfStyle w:val="001000000000" w:firstRow="0" w:lastRow="0" w:firstColumn="1" w:lastColumn="0" w:oddVBand="0" w:evenVBand="0" w:oddHBand="0" w:evenHBand="0" w:firstRowFirstColumn="0" w:firstRowLastColumn="0" w:lastRowFirstColumn="0" w:lastRowLastColumn="0"/>
            <w:tcW w:w="3545" w:type="dxa"/>
          </w:tcPr>
          <w:p w14:paraId="07C85502" w14:textId="77777777" w:rsidR="00007020" w:rsidRPr="00EF17DB" w:rsidRDefault="00007020" w:rsidP="00106540">
            <w:pPr>
              <w:spacing w:before="60" w:after="60"/>
              <w:jc w:val="both"/>
              <w:rPr>
                <w:rFonts w:cs="Arial"/>
                <w:b w:val="0"/>
                <w:szCs w:val="20"/>
              </w:rPr>
            </w:pPr>
            <w:r>
              <w:rPr>
                <w:rFonts w:cs="Arial"/>
                <w:b w:val="0"/>
                <w:szCs w:val="20"/>
              </w:rPr>
              <w:t>Cars</w:t>
            </w:r>
          </w:p>
        </w:tc>
        <w:tc>
          <w:tcPr>
            <w:tcW w:w="1711" w:type="dxa"/>
            <w:vAlign w:val="bottom"/>
          </w:tcPr>
          <w:p w14:paraId="2B71E879" w14:textId="77777777" w:rsidR="00007020"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3,418</w:t>
            </w:r>
          </w:p>
        </w:tc>
        <w:tc>
          <w:tcPr>
            <w:tcW w:w="1876" w:type="dxa"/>
            <w:vAlign w:val="bottom"/>
          </w:tcPr>
          <w:p w14:paraId="4BF02D04" w14:textId="77777777" w:rsidR="00007020" w:rsidRPr="00EB4A62"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4,102</w:t>
            </w:r>
          </w:p>
        </w:tc>
        <w:tc>
          <w:tcPr>
            <w:tcW w:w="1934" w:type="dxa"/>
            <w:vAlign w:val="bottom"/>
          </w:tcPr>
          <w:p w14:paraId="57FBE218" w14:textId="77777777" w:rsidR="00007020" w:rsidRPr="003B7071"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7%</w:t>
            </w:r>
          </w:p>
        </w:tc>
      </w:tr>
      <w:tr w:rsidR="00007020" w:rsidRPr="00EF17DB" w14:paraId="28FA1843" w14:textId="77777777" w:rsidTr="00106540">
        <w:tc>
          <w:tcPr>
            <w:cnfStyle w:val="001000000000" w:firstRow="0" w:lastRow="0" w:firstColumn="1" w:lastColumn="0" w:oddVBand="0" w:evenVBand="0" w:oddHBand="0" w:evenHBand="0" w:firstRowFirstColumn="0" w:firstRowLastColumn="0" w:lastRowFirstColumn="0" w:lastRowLastColumn="0"/>
            <w:tcW w:w="3545" w:type="dxa"/>
          </w:tcPr>
          <w:p w14:paraId="0D5AB0F2" w14:textId="77777777" w:rsidR="00007020" w:rsidRPr="00EF17DB" w:rsidRDefault="00007020" w:rsidP="00106540">
            <w:pPr>
              <w:spacing w:before="60" w:after="60"/>
              <w:jc w:val="both"/>
              <w:rPr>
                <w:rFonts w:cs="Arial"/>
                <w:b w:val="0"/>
                <w:szCs w:val="20"/>
              </w:rPr>
            </w:pPr>
            <w:r>
              <w:rPr>
                <w:rFonts w:cs="Arial"/>
                <w:b w:val="0"/>
                <w:szCs w:val="20"/>
              </w:rPr>
              <w:t>Pedestrians</w:t>
            </w:r>
          </w:p>
        </w:tc>
        <w:tc>
          <w:tcPr>
            <w:tcW w:w="1711" w:type="dxa"/>
            <w:vAlign w:val="bottom"/>
          </w:tcPr>
          <w:p w14:paraId="6B42FC11" w14:textId="77777777" w:rsidR="00007020"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16,761</w:t>
            </w:r>
          </w:p>
        </w:tc>
        <w:tc>
          <w:tcPr>
            <w:tcW w:w="1876" w:type="dxa"/>
            <w:vAlign w:val="bottom"/>
          </w:tcPr>
          <w:p w14:paraId="03CD154F" w14:textId="77777777" w:rsidR="00007020" w:rsidRPr="00EB4A62"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16,761</w:t>
            </w:r>
          </w:p>
        </w:tc>
        <w:tc>
          <w:tcPr>
            <w:tcW w:w="1934" w:type="dxa"/>
            <w:vAlign w:val="bottom"/>
          </w:tcPr>
          <w:p w14:paraId="6DB7385C" w14:textId="77777777" w:rsidR="00007020" w:rsidRPr="003B7071"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28%</w:t>
            </w:r>
          </w:p>
        </w:tc>
      </w:tr>
      <w:tr w:rsidR="00007020" w:rsidRPr="00EF17DB" w14:paraId="2BB19990" w14:textId="77777777" w:rsidTr="00106540">
        <w:tc>
          <w:tcPr>
            <w:cnfStyle w:val="001000000000" w:firstRow="0" w:lastRow="0" w:firstColumn="1" w:lastColumn="0" w:oddVBand="0" w:evenVBand="0" w:oddHBand="0" w:evenHBand="0" w:firstRowFirstColumn="0" w:firstRowLastColumn="0" w:lastRowFirstColumn="0" w:lastRowLastColumn="0"/>
            <w:tcW w:w="3545" w:type="dxa"/>
          </w:tcPr>
          <w:p w14:paraId="1D81791D" w14:textId="77777777" w:rsidR="00007020" w:rsidRPr="00EF17DB" w:rsidRDefault="00007020" w:rsidP="00106540">
            <w:pPr>
              <w:spacing w:before="60" w:after="60"/>
              <w:jc w:val="both"/>
              <w:rPr>
                <w:rFonts w:cs="Arial"/>
                <w:b w:val="0"/>
                <w:szCs w:val="20"/>
              </w:rPr>
            </w:pPr>
            <w:r>
              <w:rPr>
                <w:rFonts w:cs="Arial"/>
                <w:b w:val="0"/>
                <w:szCs w:val="20"/>
              </w:rPr>
              <w:lastRenderedPageBreak/>
              <w:t>Dublin Bus</w:t>
            </w:r>
          </w:p>
        </w:tc>
        <w:tc>
          <w:tcPr>
            <w:tcW w:w="1711" w:type="dxa"/>
            <w:vAlign w:val="bottom"/>
          </w:tcPr>
          <w:p w14:paraId="0B101EE9" w14:textId="77777777" w:rsidR="00007020"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544</w:t>
            </w:r>
          </w:p>
        </w:tc>
        <w:tc>
          <w:tcPr>
            <w:tcW w:w="1876" w:type="dxa"/>
            <w:vAlign w:val="bottom"/>
          </w:tcPr>
          <w:p w14:paraId="047E8E2A" w14:textId="77777777" w:rsidR="00007020" w:rsidRPr="00EB4A62"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24,480</w:t>
            </w:r>
          </w:p>
        </w:tc>
        <w:tc>
          <w:tcPr>
            <w:tcW w:w="1934" w:type="dxa"/>
            <w:vAlign w:val="bottom"/>
          </w:tcPr>
          <w:p w14:paraId="0620999C" w14:textId="77777777" w:rsidR="00007020" w:rsidRPr="003B7071"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40%</w:t>
            </w:r>
          </w:p>
        </w:tc>
      </w:tr>
      <w:tr w:rsidR="00007020" w:rsidRPr="00EF17DB" w14:paraId="13CB18A6" w14:textId="77777777" w:rsidTr="00106540">
        <w:tc>
          <w:tcPr>
            <w:cnfStyle w:val="001000000000" w:firstRow="0" w:lastRow="0" w:firstColumn="1" w:lastColumn="0" w:oddVBand="0" w:evenVBand="0" w:oddHBand="0" w:evenHBand="0" w:firstRowFirstColumn="0" w:firstRowLastColumn="0" w:lastRowFirstColumn="0" w:lastRowLastColumn="0"/>
            <w:tcW w:w="3545" w:type="dxa"/>
          </w:tcPr>
          <w:p w14:paraId="575D0360" w14:textId="77777777" w:rsidR="00007020" w:rsidRPr="00EF17DB" w:rsidRDefault="00007020" w:rsidP="00106540">
            <w:pPr>
              <w:spacing w:before="60" w:after="60"/>
              <w:jc w:val="both"/>
              <w:rPr>
                <w:rFonts w:cs="Arial"/>
                <w:b w:val="0"/>
                <w:szCs w:val="20"/>
              </w:rPr>
            </w:pPr>
            <w:r>
              <w:rPr>
                <w:rFonts w:cs="Arial"/>
                <w:b w:val="0"/>
                <w:szCs w:val="20"/>
              </w:rPr>
              <w:t>Other bus</w:t>
            </w:r>
          </w:p>
        </w:tc>
        <w:tc>
          <w:tcPr>
            <w:tcW w:w="1711" w:type="dxa"/>
            <w:vAlign w:val="bottom"/>
          </w:tcPr>
          <w:p w14:paraId="26576074" w14:textId="77777777" w:rsidR="00007020"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329</w:t>
            </w:r>
          </w:p>
        </w:tc>
        <w:tc>
          <w:tcPr>
            <w:tcW w:w="1876" w:type="dxa"/>
            <w:vAlign w:val="bottom"/>
          </w:tcPr>
          <w:p w14:paraId="011C0F2C" w14:textId="77777777" w:rsidR="00007020" w:rsidRPr="00EB4A62"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11,515</w:t>
            </w:r>
          </w:p>
        </w:tc>
        <w:tc>
          <w:tcPr>
            <w:tcW w:w="1934" w:type="dxa"/>
            <w:vAlign w:val="bottom"/>
          </w:tcPr>
          <w:p w14:paraId="2C7EB3F9" w14:textId="77777777" w:rsidR="00007020" w:rsidRPr="003B7071"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19%</w:t>
            </w:r>
          </w:p>
        </w:tc>
      </w:tr>
      <w:tr w:rsidR="00007020" w:rsidRPr="00EF17DB" w14:paraId="5B7FA41A" w14:textId="77777777" w:rsidTr="00106540">
        <w:tc>
          <w:tcPr>
            <w:cnfStyle w:val="001000000000" w:firstRow="0" w:lastRow="0" w:firstColumn="1" w:lastColumn="0" w:oddVBand="0" w:evenVBand="0" w:oddHBand="0" w:evenHBand="0" w:firstRowFirstColumn="0" w:firstRowLastColumn="0" w:lastRowFirstColumn="0" w:lastRowLastColumn="0"/>
            <w:tcW w:w="3545" w:type="dxa"/>
          </w:tcPr>
          <w:p w14:paraId="717D5854" w14:textId="77777777" w:rsidR="00007020" w:rsidRDefault="00007020" w:rsidP="00106540">
            <w:pPr>
              <w:spacing w:before="60" w:after="60"/>
              <w:jc w:val="both"/>
              <w:rPr>
                <w:rFonts w:cs="Arial"/>
                <w:b w:val="0"/>
                <w:szCs w:val="20"/>
              </w:rPr>
            </w:pPr>
            <w:r>
              <w:rPr>
                <w:rFonts w:cs="Arial"/>
                <w:b w:val="0"/>
                <w:szCs w:val="20"/>
              </w:rPr>
              <w:t>Cyclists</w:t>
            </w:r>
          </w:p>
        </w:tc>
        <w:tc>
          <w:tcPr>
            <w:tcW w:w="1711" w:type="dxa"/>
            <w:vAlign w:val="bottom"/>
          </w:tcPr>
          <w:p w14:paraId="70B283AA" w14:textId="77777777" w:rsidR="00007020"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892</w:t>
            </w:r>
          </w:p>
        </w:tc>
        <w:tc>
          <w:tcPr>
            <w:tcW w:w="1876" w:type="dxa"/>
            <w:vAlign w:val="bottom"/>
          </w:tcPr>
          <w:p w14:paraId="0B71FDA2" w14:textId="77777777" w:rsidR="00007020"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892</w:t>
            </w:r>
          </w:p>
        </w:tc>
        <w:tc>
          <w:tcPr>
            <w:tcW w:w="1934" w:type="dxa"/>
            <w:vAlign w:val="bottom"/>
          </w:tcPr>
          <w:p w14:paraId="2F1BE07B" w14:textId="77777777" w:rsidR="00007020" w:rsidRPr="003B7071"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w:t>
            </w:r>
          </w:p>
        </w:tc>
      </w:tr>
      <w:tr w:rsidR="00007020" w:rsidRPr="00EF17DB" w14:paraId="33CFF595" w14:textId="77777777" w:rsidTr="00106540">
        <w:tc>
          <w:tcPr>
            <w:cnfStyle w:val="001000000000" w:firstRow="0" w:lastRow="0" w:firstColumn="1" w:lastColumn="0" w:oddVBand="0" w:evenVBand="0" w:oddHBand="0" w:evenHBand="0" w:firstRowFirstColumn="0" w:firstRowLastColumn="0" w:lastRowFirstColumn="0" w:lastRowLastColumn="0"/>
            <w:tcW w:w="3545" w:type="dxa"/>
          </w:tcPr>
          <w:p w14:paraId="4AC755FB" w14:textId="77777777" w:rsidR="00007020" w:rsidRDefault="00007020" w:rsidP="00106540">
            <w:pPr>
              <w:spacing w:before="60" w:after="60"/>
              <w:rPr>
                <w:rFonts w:cs="Arial"/>
                <w:b w:val="0"/>
                <w:szCs w:val="20"/>
              </w:rPr>
            </w:pPr>
            <w:r w:rsidRPr="00EF17DB">
              <w:rPr>
                <w:rFonts w:cs="Arial"/>
                <w:bCs/>
                <w:szCs w:val="20"/>
              </w:rPr>
              <w:t>Total</w:t>
            </w:r>
          </w:p>
        </w:tc>
        <w:tc>
          <w:tcPr>
            <w:tcW w:w="1711" w:type="dxa"/>
            <w:vAlign w:val="bottom"/>
          </w:tcPr>
          <w:p w14:paraId="5C3A6489" w14:textId="77777777" w:rsidR="00007020"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24,148</w:t>
            </w:r>
          </w:p>
        </w:tc>
        <w:tc>
          <w:tcPr>
            <w:tcW w:w="1876" w:type="dxa"/>
            <w:vAlign w:val="bottom"/>
          </w:tcPr>
          <w:p w14:paraId="472FBA41" w14:textId="77777777" w:rsidR="00007020"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60,699</w:t>
            </w:r>
          </w:p>
        </w:tc>
        <w:tc>
          <w:tcPr>
            <w:tcW w:w="1934" w:type="dxa"/>
            <w:vAlign w:val="bottom"/>
          </w:tcPr>
          <w:p w14:paraId="0D092B54" w14:textId="77777777" w:rsidR="00007020" w:rsidRPr="003B7071" w:rsidRDefault="00007020" w:rsidP="00106540">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p>
        </w:tc>
      </w:tr>
    </w:tbl>
    <w:p w14:paraId="4C0D1438" w14:textId="77777777" w:rsidR="00007020" w:rsidRDefault="00007020" w:rsidP="00007020">
      <w:pPr>
        <w:jc w:val="both"/>
      </w:pPr>
    </w:p>
    <w:p w14:paraId="04AE13D4" w14:textId="40D4F005" w:rsidR="001D0ED0" w:rsidRPr="007151F0" w:rsidRDefault="00007020" w:rsidP="00007020">
      <w:pPr>
        <w:jc w:val="both"/>
        <w:sectPr w:rsidR="001D0ED0" w:rsidRPr="007151F0" w:rsidSect="00B70FB0">
          <w:pgSz w:w="11906" w:h="16838" w:code="9"/>
          <w:pgMar w:top="1814" w:right="1134" w:bottom="1418" w:left="1701" w:header="284" w:footer="193" w:gutter="0"/>
          <w:cols w:space="708"/>
          <w:docGrid w:linePitch="360"/>
        </w:sectPr>
      </w:pPr>
      <w:r>
        <w:t>The propos</w:t>
      </w:r>
      <w:r w:rsidR="008E05EB">
        <w:t xml:space="preserve">ed traffic management measures </w:t>
      </w:r>
      <w:r>
        <w:t>will ensure private car access is maintained for private vehicles and LGV to</w:t>
      </w:r>
      <w:r w:rsidR="008E05EB">
        <w:t xml:space="preserve"> continue to</w:t>
      </w:r>
      <w:r>
        <w:t xml:space="preserve"> travel </w:t>
      </w:r>
      <w:r w:rsidR="008E05EB">
        <w:t xml:space="preserve">north </w:t>
      </w:r>
      <w:r>
        <w:t xml:space="preserve">up O’Connell Street </w:t>
      </w:r>
      <w:r w:rsidR="00826B04">
        <w:t xml:space="preserve">maintain </w:t>
      </w:r>
      <w:r>
        <w:t>access the city centre area albeit changed routes</w:t>
      </w:r>
      <w:r w:rsidR="00C04407">
        <w:t xml:space="preserve">. The </w:t>
      </w:r>
      <w:r>
        <w:t xml:space="preserve">proposals will make space for the existing predominant modes of public transport and pedestrians along the </w:t>
      </w:r>
      <w:r w:rsidR="008F6BAF">
        <w:t>q</w:t>
      </w:r>
      <w:r>
        <w:t>uays</w:t>
      </w:r>
      <w:r w:rsidR="005F65A3">
        <w:t xml:space="preserve"> contributing to improvements in the urban environment</w:t>
      </w:r>
      <w:r>
        <w:t xml:space="preserve">. </w:t>
      </w:r>
      <w:r w:rsidR="006067A3">
        <w:t xml:space="preserve">The changes </w:t>
      </w:r>
      <w:r>
        <w:t>will also create a more pleasant environment for cyclists due to the reduction in private car</w:t>
      </w:r>
      <w:r w:rsidR="006067A3">
        <w:t>s</w:t>
      </w:r>
      <w:r w:rsidR="0015270C">
        <w:t>.</w:t>
      </w:r>
      <w:r>
        <w:t xml:space="preserve"> The interventions will support planned improvements in sustainable </w:t>
      </w:r>
      <w:r w:rsidR="00AF6010">
        <w:t xml:space="preserve">transport and </w:t>
      </w:r>
      <w:r>
        <w:t xml:space="preserve">travel across the city centre </w:t>
      </w:r>
      <w:r w:rsidR="00F80350">
        <w:t xml:space="preserve">proposed </w:t>
      </w:r>
      <w:r>
        <w:t xml:space="preserve">under the Dublin </w:t>
      </w:r>
      <w:r w:rsidR="006F7FE0">
        <w:t xml:space="preserve">City </w:t>
      </w:r>
      <w:r w:rsidR="00335C86">
        <w:t xml:space="preserve">Centre </w:t>
      </w:r>
      <w:r>
        <w:t xml:space="preserve">Transport Plan 2023 and </w:t>
      </w:r>
      <w:r w:rsidR="00E576F2">
        <w:t xml:space="preserve">will support the delivery of </w:t>
      </w:r>
      <w:r>
        <w:t>overarching national, regional, and local planning and transport</w:t>
      </w:r>
      <w:r w:rsidR="00A64D63">
        <w:t xml:space="preserve"> </w:t>
      </w:r>
      <w:r>
        <w:t>policy.</w:t>
      </w:r>
    </w:p>
    <w:p w14:paraId="253B584D" w14:textId="77777777" w:rsidR="003F5F5C" w:rsidRPr="002D2DA2" w:rsidRDefault="003F5F5C" w:rsidP="00B403A4"/>
    <w:sectPr w:rsidR="003F5F5C" w:rsidRPr="002D2DA2" w:rsidSect="00B70FB0">
      <w:headerReference w:type="even" r:id="rId31"/>
      <w:headerReference w:type="default" r:id="rId32"/>
      <w:footerReference w:type="default" r:id="rId33"/>
      <w:headerReference w:type="first" r:id="rId34"/>
      <w:pgSz w:w="11906" w:h="16838" w:code="9"/>
      <w:pgMar w:top="1814" w:right="1134" w:bottom="1418" w:left="1701" w:header="284" w:footer="1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84218C" w14:textId="77777777" w:rsidR="004025F8" w:rsidRDefault="004025F8" w:rsidP="00B403A4">
      <w:r>
        <w:separator/>
      </w:r>
    </w:p>
  </w:endnote>
  <w:endnote w:type="continuationSeparator" w:id="0">
    <w:p w14:paraId="0838D1E8" w14:textId="77777777" w:rsidR="004025F8" w:rsidRDefault="004025F8" w:rsidP="00B403A4">
      <w:r>
        <w:continuationSeparator/>
      </w:r>
    </w:p>
  </w:endnote>
  <w:endnote w:type="continuationNotice" w:id="1">
    <w:p w14:paraId="5B77299B" w14:textId="77777777" w:rsidR="004025F8" w:rsidRDefault="004025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Gotham Black">
    <w:altName w:val="Calibri"/>
    <w:panose1 w:val="00000000000000000000"/>
    <w:charset w:val="00"/>
    <w:family w:val="swiss"/>
    <w:notTrueType/>
    <w:pitch w:val="default"/>
    <w:sig w:usb0="00000003" w:usb1="00000000" w:usb2="00000000" w:usb3="00000000" w:csb0="00000001" w:csb1="00000000"/>
  </w:font>
  <w:font w:name="Gotham">
    <w:altName w:val="Gotham"/>
    <w:panose1 w:val="00000000000000000000"/>
    <w:charset w:val="00"/>
    <w:family w:val="swiss"/>
    <w:notTrueType/>
    <w:pitch w:val="default"/>
    <w:sig w:usb0="00000003" w:usb1="00000000" w:usb2="00000000" w:usb3="00000000" w:csb0="00000001" w:csb1="00000000"/>
  </w:font>
  <w:font w:name="EIUMKG+Gotham-Book">
    <w:altName w:val="EIUMKG+Gotham-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BEE394" w14:textId="7DD39898" w:rsidR="00CC0A2F" w:rsidRDefault="001004CC">
    <w:pPr>
      <w:pStyle w:val="Footer"/>
    </w:pPr>
    <w:r>
      <w:rPr>
        <w:noProof/>
      </w:rPr>
      <mc:AlternateContent>
        <mc:Choice Requires="wps">
          <w:drawing>
            <wp:anchor distT="0" distB="0" distL="114300" distR="114300" simplePos="0" relativeHeight="251658251" behindDoc="0" locked="0" layoutInCell="1" allowOverlap="1" wp14:anchorId="45B2156A" wp14:editId="5F032339">
              <wp:simplePos x="0" y="0"/>
              <wp:positionH relativeFrom="page">
                <wp:posOffset>4938065</wp:posOffset>
              </wp:positionH>
              <wp:positionV relativeFrom="paragraph">
                <wp:posOffset>-118745</wp:posOffset>
              </wp:positionV>
              <wp:extent cx="2114550" cy="228600"/>
              <wp:effectExtent l="0" t="0" r="0" b="0"/>
              <wp:wrapNone/>
              <wp:docPr id="1312419940" name="Text Box 1"/>
              <wp:cNvGraphicFramePr/>
              <a:graphic xmlns:a="http://schemas.openxmlformats.org/drawingml/2006/main">
                <a:graphicData uri="http://schemas.microsoft.com/office/word/2010/wordprocessingShape">
                  <wps:wsp>
                    <wps:cNvSpPr txBox="1"/>
                    <wps:spPr>
                      <a:xfrm>
                        <a:off x="0" y="0"/>
                        <a:ext cx="2114550" cy="228600"/>
                      </a:xfrm>
                      <a:prstGeom prst="rect">
                        <a:avLst/>
                      </a:prstGeom>
                      <a:noFill/>
                      <a:ln w="6350">
                        <a:noFill/>
                      </a:ln>
                    </wps:spPr>
                    <wps:txbx>
                      <w:txbxContent>
                        <w:p w14:paraId="38443F02" w14:textId="619A50C2" w:rsidR="005467CB" w:rsidRPr="00E55DE6" w:rsidRDefault="007703EF" w:rsidP="005467CB">
                          <w:pPr>
                            <w:pStyle w:val="Header"/>
                            <w:jc w:val="center"/>
                            <w:rPr>
                              <w:b/>
                              <w:bCs/>
                              <w:color w:val="4F81BD" w:themeColor="accent1"/>
                              <w:sz w:val="14"/>
                              <w:szCs w:val="14"/>
                            </w:rPr>
                          </w:pPr>
                          <w:r w:rsidRPr="00E55DE6">
                            <w:rPr>
                              <w:b/>
                              <w:bCs/>
                              <w:color w:val="4F81BD" w:themeColor="accent1"/>
                              <w:sz w:val="14"/>
                              <w:szCs w:val="14"/>
                            </w:rPr>
                            <w:t xml:space="preserve">Consultant: </w:t>
                          </w:r>
                          <w:r w:rsidR="005467CB" w:rsidRPr="00E55DE6">
                            <w:rPr>
                              <w:b/>
                              <w:bCs/>
                              <w:color w:val="4F81BD" w:themeColor="accent1"/>
                              <w:sz w:val="14"/>
                              <w:szCs w:val="14"/>
                            </w:rPr>
                            <w:t>ROD – CSEA Joint Venture</w:t>
                          </w:r>
                        </w:p>
                        <w:p w14:paraId="2D31F962" w14:textId="77777777" w:rsidR="005467CB" w:rsidRPr="00DD6ABC" w:rsidRDefault="005467CB" w:rsidP="005467CB">
                          <w:pPr>
                            <w:jc w:val="center"/>
                            <w:rPr>
                              <w:b/>
                              <w:bCs/>
                              <w:color w:val="8CA4D5"/>
                              <w:sz w:val="12"/>
                              <w:szCs w:val="12"/>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B2156A" id="_x0000_t202" coordsize="21600,21600" o:spt="202" path="m,l,21600r21600,l21600,xe">
              <v:stroke joinstyle="miter"/>
              <v:path gradientshapeok="t" o:connecttype="rect"/>
            </v:shapetype>
            <v:shape id="Text Box 1" o:spid="_x0000_s1030" type="#_x0000_t202" style="position:absolute;margin-left:388.8pt;margin-top:-9.35pt;width:166.5pt;height:18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" filled="f" stroked="f" strokeweight=".5pt">
              <v:textbox>
                <w:txbxContent>
                  <w:p w14:paraId="38443F02" w14:textId="619A50C2" w:rsidR="005467CB" w:rsidRPr="00E55DE6" w:rsidRDefault="007703EF" w:rsidP="005467CB">
                    <w:pPr>
                      <w:pStyle w:val="Header"/>
                      <w:jc w:val="center"/>
                      <w:rPr>
                        <w:b/>
                        <w:bCs/>
                        <w:color w:val="4F81BD" w:themeColor="accent1"/>
                        <w:sz w:val="14"/>
                        <w:szCs w:val="14"/>
                      </w:rPr>
                    </w:pPr>
                    <w:r w:rsidRPr="00E55DE6">
                      <w:rPr>
                        <w:b/>
                        <w:bCs/>
                        <w:color w:val="4F81BD" w:themeColor="accent1"/>
                        <w:sz w:val="14"/>
                        <w:szCs w:val="14"/>
                      </w:rPr>
                      <w:t xml:space="preserve">Consultant: </w:t>
                    </w:r>
                    <w:r w:rsidR="005467CB" w:rsidRPr="00E55DE6">
                      <w:rPr>
                        <w:b/>
                        <w:bCs/>
                        <w:color w:val="4F81BD" w:themeColor="accent1"/>
                        <w:sz w:val="14"/>
                        <w:szCs w:val="14"/>
                      </w:rPr>
                      <w:t>ROD – CSEA Joint Venture</w:t>
                    </w:r>
                  </w:p>
                  <w:p w14:paraId="2D31F962" w14:textId="77777777" w:rsidR="005467CB" w:rsidRPr="00DD6ABC" w:rsidRDefault="005467CB" w:rsidP="005467CB">
                    <w:pPr>
                      <w:jc w:val="center"/>
                      <w:rPr>
                        <w:b/>
                        <w:bCs/>
                        <w:color w:val="8CA4D5"/>
                        <w:sz w:val="12"/>
                        <w:szCs w:val="12"/>
                        <w:lang w:val="en-GB"/>
                      </w:rPr>
                    </w:pPr>
                  </w:p>
                </w:txbxContent>
              </v:textbox>
              <w10:wrap anchorx="page"/>
            </v:shape>
          </w:pict>
        </mc:Fallback>
      </mc:AlternateContent>
    </w:r>
    <w:r w:rsidR="00E55DE6" w:rsidRPr="0093646F">
      <w:rPr>
        <w:noProof/>
      </w:rPr>
      <w:drawing>
        <wp:anchor distT="0" distB="0" distL="114300" distR="114300" simplePos="0" relativeHeight="251658240" behindDoc="0" locked="0" layoutInCell="1" allowOverlap="1" wp14:anchorId="135BECD0" wp14:editId="4C67B361">
          <wp:simplePos x="0" y="0"/>
          <wp:positionH relativeFrom="column">
            <wp:posOffset>4066540</wp:posOffset>
          </wp:positionH>
          <wp:positionV relativeFrom="paragraph">
            <wp:posOffset>243840</wp:posOffset>
          </wp:positionV>
          <wp:extent cx="770255" cy="219075"/>
          <wp:effectExtent l="0" t="0" r="0" b="9525"/>
          <wp:wrapNone/>
          <wp:docPr id="14144281"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232705" name="Picture 1" descr="A black and white logo&#10;&#10;Description automatically generated"/>
                  <pic:cNvPicPr>
                    <a:picLocks noChangeAspect="1"/>
                  </pic:cNvPicPr>
                </pic:nvPicPr>
                <pic:blipFill>
                  <a:blip r:embed="rId1">
                    <a:alphaModFix/>
                    <a:extLst>
                      <a:ext uri="{28A0092B-C50C-407E-A947-70E740481C1C}">
                        <a14:useLocalDpi xmlns:a14="http://schemas.microsoft.com/office/drawing/2010/main" val="0"/>
                      </a:ext>
                    </a:extLst>
                  </a:blip>
                  <a:stretch>
                    <a:fillRect/>
                  </a:stretch>
                </pic:blipFill>
                <pic:spPr>
                  <a:xfrm>
                    <a:off x="0" y="0"/>
                    <a:ext cx="770255" cy="219075"/>
                  </a:xfrm>
                  <a:prstGeom prst="rect">
                    <a:avLst/>
                  </a:prstGeom>
                </pic:spPr>
              </pic:pic>
            </a:graphicData>
          </a:graphic>
          <wp14:sizeRelH relativeFrom="margin">
            <wp14:pctWidth>0</wp14:pctWidth>
          </wp14:sizeRelH>
          <wp14:sizeRelV relativeFrom="margin">
            <wp14:pctHeight>0</wp14:pctHeight>
          </wp14:sizeRelV>
        </wp:anchor>
      </w:drawing>
    </w:r>
    <w:r w:rsidR="00E55DE6" w:rsidRPr="0093646F">
      <w:rPr>
        <w:rFonts w:ascii="Times New Roman" w:hAnsi="Times New Roman"/>
        <w:noProof/>
        <w:sz w:val="24"/>
      </w:rPr>
      <w:drawing>
        <wp:anchor distT="0" distB="0" distL="114300" distR="114300" simplePos="0" relativeHeight="251658241" behindDoc="0" locked="0" layoutInCell="1" allowOverlap="0" wp14:anchorId="21FC3ABF" wp14:editId="3713B601">
          <wp:simplePos x="0" y="0"/>
          <wp:positionH relativeFrom="column">
            <wp:posOffset>4926660</wp:posOffset>
          </wp:positionH>
          <wp:positionV relativeFrom="paragraph">
            <wp:posOffset>67945</wp:posOffset>
          </wp:positionV>
          <wp:extent cx="883920" cy="386715"/>
          <wp:effectExtent l="0" t="0" r="0" b="0"/>
          <wp:wrapSquare wrapText="bothSides"/>
          <wp:docPr id="10293010" name="Picture 3" descr="CSEA_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95676" name="Picture 3" descr="CSEA_Mas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3920" cy="386715"/>
                  </a:xfrm>
                  <a:prstGeom prst="rect">
                    <a:avLst/>
                  </a:prstGeom>
                  <a:noFill/>
                </pic:spPr>
              </pic:pic>
            </a:graphicData>
          </a:graphic>
          <wp14:sizeRelH relativeFrom="page">
            <wp14:pctWidth>0</wp14:pctWidth>
          </wp14:sizeRelH>
          <wp14:sizeRelV relativeFrom="page">
            <wp14:pctHeight>0</wp14:pctHeight>
          </wp14:sizeRelV>
        </wp:anchor>
      </w:drawing>
    </w:r>
    <w:r w:rsidR="00DC771F">
      <w:rPr>
        <w:noProof/>
      </w:rPr>
      <w:drawing>
        <wp:anchor distT="0" distB="0" distL="114300" distR="114300" simplePos="0" relativeHeight="251658246" behindDoc="1" locked="0" layoutInCell="1" allowOverlap="1" wp14:anchorId="49578B84" wp14:editId="3E9014BB">
          <wp:simplePos x="0" y="0"/>
          <wp:positionH relativeFrom="page">
            <wp:posOffset>4053006</wp:posOffset>
          </wp:positionH>
          <wp:positionV relativeFrom="paragraph">
            <wp:posOffset>-122555</wp:posOffset>
          </wp:positionV>
          <wp:extent cx="7721798" cy="901657"/>
          <wp:effectExtent l="0" t="0" r="0" b="0"/>
          <wp:wrapNone/>
          <wp:docPr id="71126783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79598" name="Graphic 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7721798" cy="901657"/>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11F57" w14:textId="77777777" w:rsidR="003F5F5C" w:rsidRDefault="000235C3" w:rsidP="00ED766C">
    <w:pPr>
      <w:pStyle w:val="Footer"/>
      <w:tabs>
        <w:tab w:val="clear" w:pos="4153"/>
        <w:tab w:val="clear" w:pos="8306"/>
        <w:tab w:val="left" w:pos="1202"/>
      </w:tabs>
    </w:pPr>
    <w:r>
      <w:rPr>
        <w:noProof/>
      </w:rPr>
      <mc:AlternateContent>
        <mc:Choice Requires="wps">
          <w:drawing>
            <wp:anchor distT="0" distB="0" distL="114300" distR="114300" simplePos="0" relativeHeight="251658250" behindDoc="0" locked="0" layoutInCell="1" allowOverlap="1" wp14:anchorId="1224DDE2" wp14:editId="2B60F40E">
              <wp:simplePos x="0" y="0"/>
              <wp:positionH relativeFrom="page">
                <wp:align>right</wp:align>
              </wp:positionH>
              <wp:positionV relativeFrom="paragraph">
                <wp:posOffset>491070</wp:posOffset>
              </wp:positionV>
              <wp:extent cx="1187533" cy="184067"/>
              <wp:effectExtent l="0" t="0" r="0" b="6985"/>
              <wp:wrapNone/>
              <wp:docPr id="332058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533" cy="184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3C457" w14:textId="77777777" w:rsidR="000235C3" w:rsidRPr="000235C3" w:rsidRDefault="000235C3" w:rsidP="000235C3">
                          <w:pPr>
                            <w:pStyle w:val="Header"/>
                            <w:rPr>
                              <w:b/>
                              <w:bCs/>
                              <w:color w:val="4F81BD" w:themeColor="accent1"/>
                              <w:sz w:val="12"/>
                              <w:szCs w:val="12"/>
                            </w:rPr>
                          </w:pPr>
                          <w:r w:rsidRPr="000235C3">
                            <w:rPr>
                              <w:b/>
                              <w:bCs/>
                              <w:color w:val="4F81BD" w:themeColor="accent1"/>
                              <w:sz w:val="12"/>
                              <w:szCs w:val="12"/>
                            </w:rPr>
                            <w:t>ROD – CSEA Joint Venture</w:t>
                          </w:r>
                        </w:p>
                        <w:p w14:paraId="35C007B6" w14:textId="77777777" w:rsidR="000235C3" w:rsidRPr="007A6DB8" w:rsidRDefault="000235C3" w:rsidP="000235C3">
                          <w:pPr>
                            <w:pStyle w:val="Header"/>
                            <w:rPr>
                              <w:color w:val="FFFFFF" w:themeColor="background1"/>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24DDE2" id="_x0000_t202" coordsize="21600,21600" o:spt="202" path="m,l,21600r21600,l21600,xe">
              <v:stroke joinstyle="miter"/>
              <v:path gradientshapeok="t" o:connecttype="rect"/>
            </v:shapetype>
            <v:shape id="_x0000_s1031" type="#_x0000_t202" style="position:absolute;margin-left:42.3pt;margin-top:38.65pt;width:93.5pt;height:14.5pt;z-index:25165825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" filled="f" stroked="f">
              <v:textbox>
                <w:txbxContent>
                  <w:p w14:paraId="2FF3C457" w14:textId="77777777" w:rsidR="000235C3" w:rsidRPr="000235C3" w:rsidRDefault="000235C3" w:rsidP="000235C3">
                    <w:pPr>
                      <w:pStyle w:val="Header"/>
                      <w:rPr>
                        <w:b/>
                        <w:bCs/>
                        <w:color w:val="4F81BD" w:themeColor="accent1"/>
                        <w:sz w:val="12"/>
                        <w:szCs w:val="12"/>
                      </w:rPr>
                    </w:pPr>
                    <w:r w:rsidRPr="000235C3">
                      <w:rPr>
                        <w:b/>
                        <w:bCs/>
                        <w:color w:val="4F81BD" w:themeColor="accent1"/>
                        <w:sz w:val="12"/>
                        <w:szCs w:val="12"/>
                      </w:rPr>
                      <w:t>ROD – CSEA Joint Venture</w:t>
                    </w:r>
                  </w:p>
                  <w:p w14:paraId="35C007B6" w14:textId="77777777" w:rsidR="000235C3" w:rsidRPr="007A6DB8" w:rsidRDefault="000235C3" w:rsidP="000235C3">
                    <w:pPr>
                      <w:pStyle w:val="Header"/>
                      <w:rPr>
                        <w:color w:val="FFFFFF" w:themeColor="background1"/>
                      </w:rPr>
                    </w:pPr>
                  </w:p>
                </w:txbxContent>
              </v:textbox>
              <w10:wrap anchorx="page"/>
            </v:shape>
          </w:pict>
        </mc:Fallback>
      </mc:AlternateContent>
    </w:r>
    <w:r w:rsidR="00ED766C">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8C9055" w14:textId="16C898DC" w:rsidR="007C5E83" w:rsidRDefault="008B1A41" w:rsidP="008B1A41">
    <w:pPr>
      <w:pStyle w:val="Footer"/>
      <w:tabs>
        <w:tab w:val="clear" w:pos="4153"/>
        <w:tab w:val="clear" w:pos="8306"/>
        <w:tab w:val="left" w:pos="3435"/>
      </w:tabs>
      <w:spacing w:after="0"/>
      <w:jc w:val="right"/>
      <w:rPr>
        <w:noProof/>
        <w:color w:val="4F81BD" w:themeColor="accent1"/>
      </w:rPr>
    </w:pPr>
    <w:r>
      <w:rPr>
        <w:noProof/>
      </w:rPr>
      <mc:AlternateContent>
        <mc:Choice Requires="wps">
          <w:drawing>
            <wp:anchor distT="0" distB="0" distL="114300" distR="114300" simplePos="0" relativeHeight="251658256" behindDoc="0" locked="0" layoutInCell="1" allowOverlap="1" wp14:anchorId="72F2FF40" wp14:editId="6F373189">
              <wp:simplePos x="0" y="0"/>
              <wp:positionH relativeFrom="page">
                <wp:align>left</wp:align>
              </wp:positionH>
              <wp:positionV relativeFrom="paragraph">
                <wp:posOffset>511084</wp:posOffset>
              </wp:positionV>
              <wp:extent cx="1163782" cy="166255"/>
              <wp:effectExtent l="0" t="0" r="0" b="5715"/>
              <wp:wrapNone/>
              <wp:docPr id="449189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782" cy="16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C194C" w14:textId="77777777" w:rsidR="008B1A41" w:rsidRPr="007A6DB8" w:rsidRDefault="008B1A41" w:rsidP="008B1A41">
                          <w:pPr>
                            <w:pStyle w:val="Header"/>
                            <w:rPr>
                              <w:b/>
                              <w:bCs/>
                              <w:color w:val="FFFFFF" w:themeColor="background1"/>
                              <w:sz w:val="12"/>
                              <w:szCs w:val="12"/>
                            </w:rPr>
                          </w:pPr>
                          <w:r w:rsidRPr="007A6DB8">
                            <w:rPr>
                              <w:b/>
                              <w:bCs/>
                              <w:color w:val="FFFFFF" w:themeColor="background1"/>
                              <w:sz w:val="12"/>
                              <w:szCs w:val="12"/>
                            </w:rPr>
                            <w:t>ROD – CSEA Joint Venture</w:t>
                          </w:r>
                        </w:p>
                        <w:p w14:paraId="340340EB" w14:textId="77777777" w:rsidR="008B1A41" w:rsidRDefault="008B1A41" w:rsidP="008B1A41">
                          <w:pPr>
                            <w:pStyle w:val="Heade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F2FF40" id="_x0000_t202" coordsize="21600,21600" o:spt="202" path="m,l,21600r21600,l21600,xe">
              <v:stroke joinstyle="miter"/>
              <v:path gradientshapeok="t" o:connecttype="rect"/>
            </v:shapetype>
            <v:shape id="_x0000_s1032" type="#_x0000_t202" style="position:absolute;left:0;text-align:left;margin-left:0;margin-top:40.25pt;width:91.65pt;height:13.1pt;z-index:2516582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" filled="f" stroked="f">
              <v:textbox>
                <w:txbxContent>
                  <w:p w14:paraId="3F1C194C" w14:textId="77777777" w:rsidR="008B1A41" w:rsidRPr="007A6DB8" w:rsidRDefault="008B1A41" w:rsidP="008B1A41">
                    <w:pPr>
                      <w:pStyle w:val="Header"/>
                      <w:rPr>
                        <w:b/>
                        <w:bCs/>
                        <w:color w:val="FFFFFF" w:themeColor="background1"/>
                        <w:sz w:val="12"/>
                        <w:szCs w:val="12"/>
                      </w:rPr>
                    </w:pPr>
                    <w:r w:rsidRPr="007A6DB8">
                      <w:rPr>
                        <w:b/>
                        <w:bCs/>
                        <w:color w:val="FFFFFF" w:themeColor="background1"/>
                        <w:sz w:val="12"/>
                        <w:szCs w:val="12"/>
                      </w:rPr>
                      <w:t>ROD – CSEA Joint Venture</w:t>
                    </w:r>
                  </w:p>
                  <w:p w14:paraId="340340EB" w14:textId="77777777" w:rsidR="008B1A41" w:rsidRDefault="008B1A41" w:rsidP="008B1A41">
                    <w:pPr>
                      <w:pStyle w:val="Header"/>
                    </w:pPr>
                  </w:p>
                </w:txbxContent>
              </v:textbox>
              <w10:wrap anchorx="page"/>
            </v:shape>
          </w:pict>
        </mc:Fallback>
      </mc:AlternateContent>
    </w:r>
    <w:r>
      <w:rPr>
        <w:noProof/>
      </w:rPr>
      <mc:AlternateContent>
        <mc:Choice Requires="wps">
          <w:drawing>
            <wp:anchor distT="0" distB="0" distL="114300" distR="114300" simplePos="0" relativeHeight="251658255" behindDoc="1" locked="0" layoutInCell="1" allowOverlap="1" wp14:anchorId="33743534" wp14:editId="0C29DD0B">
              <wp:simplePos x="0" y="0"/>
              <wp:positionH relativeFrom="page">
                <wp:posOffset>1432560</wp:posOffset>
              </wp:positionH>
              <wp:positionV relativeFrom="paragraph">
                <wp:posOffset>904875</wp:posOffset>
              </wp:positionV>
              <wp:extent cx="2085975" cy="770890"/>
              <wp:effectExtent l="0" t="0" r="0" b="0"/>
              <wp:wrapTight wrapText="bothSides">
                <wp:wrapPolygon edited="0">
                  <wp:start x="395" y="0"/>
                  <wp:lineTo x="395" y="20817"/>
                  <wp:lineTo x="20910" y="20817"/>
                  <wp:lineTo x="20910" y="0"/>
                  <wp:lineTo x="395" y="0"/>
                </wp:wrapPolygon>
              </wp:wrapTight>
              <wp:docPr id="448699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F65C1" w14:textId="77777777" w:rsidR="008B1A41" w:rsidRPr="003D0639" w:rsidRDefault="008B1A41" w:rsidP="008B1A41">
                          <w:pPr>
                            <w:pStyle w:val="Header"/>
                            <w:rPr>
                              <w:b/>
                              <w:bCs/>
                              <w:color w:val="507232"/>
                            </w:rPr>
                          </w:pPr>
                          <w:r w:rsidRPr="003D0639">
                            <w:rPr>
                              <w:b/>
                              <w:bCs/>
                              <w:color w:val="507232"/>
                              <w:sz w:val="22"/>
                              <w:szCs w:val="22"/>
                            </w:rPr>
                            <w:t>National Transport Authority</w:t>
                          </w:r>
                          <w:r>
                            <w:rPr>
                              <w:b/>
                              <w:bCs/>
                              <w:color w:val="507232"/>
                              <w:sz w:val="24"/>
                              <w:szCs w:val="24"/>
                            </w:rPr>
                            <w:t xml:space="preserve"> </w:t>
                          </w:r>
                          <w:r w:rsidRPr="003D0639">
                            <w:rPr>
                              <w:b/>
                              <w:bCs/>
                              <w:color w:val="507232"/>
                            </w:rPr>
                            <w:t>Active Travel Support Office</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43534" id="_x0000_s1033" type="#_x0000_t202" style="position:absolute;left:0;text-align:left;margin-left:112.8pt;margin-top:71.25pt;width:164.25pt;height:60.7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" filled="f" stroked="f">
              <v:textbox>
                <w:txbxContent>
                  <w:p w14:paraId="16BF65C1" w14:textId="77777777" w:rsidR="008B1A41" w:rsidRPr="003D0639" w:rsidRDefault="008B1A41" w:rsidP="008B1A41">
                    <w:pPr>
                      <w:pStyle w:val="Header"/>
                      <w:rPr>
                        <w:b/>
                        <w:bCs/>
                        <w:color w:val="507232"/>
                      </w:rPr>
                    </w:pPr>
                    <w:r w:rsidRPr="003D0639">
                      <w:rPr>
                        <w:b/>
                        <w:bCs/>
                        <w:color w:val="507232"/>
                        <w:sz w:val="22"/>
                        <w:szCs w:val="22"/>
                      </w:rPr>
                      <w:t>National Transport Authority</w:t>
                    </w:r>
                    <w:r>
                      <w:rPr>
                        <w:b/>
                        <w:bCs/>
                        <w:color w:val="507232"/>
                        <w:sz w:val="24"/>
                        <w:szCs w:val="24"/>
                      </w:rPr>
                      <w:t xml:space="preserve"> </w:t>
                    </w:r>
                    <w:r w:rsidRPr="003D0639">
                      <w:rPr>
                        <w:b/>
                        <w:bCs/>
                        <w:color w:val="507232"/>
                      </w:rPr>
                      <w:t>Active Travel Support Office</w:t>
                    </w:r>
                  </w:p>
                </w:txbxContent>
              </v:textbox>
              <w10:wrap type="tight" anchorx="page"/>
            </v:shape>
          </w:pict>
        </mc:Fallback>
      </mc:AlternateContent>
    </w:r>
    <w:r w:rsidRPr="0007403A">
      <w:rPr>
        <w:color w:val="4F81BD" w:themeColor="accent1"/>
      </w:rPr>
      <w:t xml:space="preserve">Page </w:t>
    </w:r>
    <w:r w:rsidRPr="0007403A">
      <w:rPr>
        <w:color w:val="4F81BD" w:themeColor="accent1"/>
      </w:rPr>
      <w:fldChar w:fldCharType="begin"/>
    </w:r>
    <w:r w:rsidRPr="0007403A">
      <w:rPr>
        <w:color w:val="4F81BD" w:themeColor="accent1"/>
      </w:rPr>
      <w:instrText xml:space="preserve"> PAGE </w:instrText>
    </w:r>
    <w:r w:rsidRPr="0007403A">
      <w:rPr>
        <w:color w:val="4F81BD" w:themeColor="accent1"/>
      </w:rPr>
      <w:fldChar w:fldCharType="separate"/>
    </w:r>
    <w:r>
      <w:rPr>
        <w:color w:val="4F81BD" w:themeColor="accent1"/>
      </w:rPr>
      <w:t>3</w:t>
    </w:r>
    <w:r w:rsidRPr="0007403A">
      <w:rPr>
        <w:noProof/>
        <w:color w:val="4F81BD" w:themeColor="accent1"/>
      </w:rPr>
      <w:fldChar w:fldCharType="end"/>
    </w:r>
  </w:p>
  <w:p w14:paraId="3635DC45" w14:textId="77777777" w:rsidR="00DF3F94" w:rsidRPr="008B1A41" w:rsidRDefault="00DF3F94" w:rsidP="008B1A41">
    <w:pPr>
      <w:pStyle w:val="Footer"/>
      <w:tabs>
        <w:tab w:val="clear" w:pos="4153"/>
        <w:tab w:val="clear" w:pos="8306"/>
        <w:tab w:val="left" w:pos="3435"/>
      </w:tabs>
      <w:spacing w:after="0"/>
      <w:jc w:val="right"/>
      <w:rPr>
        <w:color w:val="C0504D" w:themeColor="accent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8C096" w14:textId="57229DF2" w:rsidR="005D1C3C" w:rsidRPr="00FC28BA" w:rsidRDefault="005D1C3C" w:rsidP="008B1A41">
    <w:pPr>
      <w:pStyle w:val="Footer"/>
      <w:tabs>
        <w:tab w:val="clear" w:pos="4153"/>
        <w:tab w:val="clear" w:pos="8306"/>
        <w:tab w:val="left" w:pos="3435"/>
      </w:tabs>
      <w:spacing w:after="0"/>
      <w:jc w:val="right"/>
      <w:rPr>
        <w:color w:val="4F81BD" w:themeColor="accent1"/>
      </w:rPr>
    </w:pPr>
    <w:r w:rsidRPr="00FC28BA">
      <w:rPr>
        <w:noProof/>
        <w:color w:val="4F81BD" w:themeColor="accent1"/>
      </w:rPr>
      <mc:AlternateContent>
        <mc:Choice Requires="wps">
          <w:drawing>
            <wp:anchor distT="0" distB="0" distL="114300" distR="114300" simplePos="0" relativeHeight="251658260" behindDoc="0" locked="0" layoutInCell="1" allowOverlap="1" wp14:anchorId="2AFA3E44" wp14:editId="5D337591">
              <wp:simplePos x="0" y="0"/>
              <wp:positionH relativeFrom="page">
                <wp:align>left</wp:align>
              </wp:positionH>
              <wp:positionV relativeFrom="paragraph">
                <wp:posOffset>511084</wp:posOffset>
              </wp:positionV>
              <wp:extent cx="1163782" cy="166255"/>
              <wp:effectExtent l="0" t="0" r="0" b="5715"/>
              <wp:wrapNone/>
              <wp:docPr id="1381657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782" cy="16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F2923" w14:textId="77777777" w:rsidR="005D1C3C" w:rsidRPr="007A6DB8" w:rsidRDefault="005D1C3C" w:rsidP="008B1A41">
                          <w:pPr>
                            <w:pStyle w:val="Header"/>
                            <w:rPr>
                              <w:b/>
                              <w:bCs/>
                              <w:color w:val="FFFFFF" w:themeColor="background1"/>
                              <w:sz w:val="12"/>
                              <w:szCs w:val="12"/>
                            </w:rPr>
                          </w:pPr>
                          <w:r w:rsidRPr="007A6DB8">
                            <w:rPr>
                              <w:b/>
                              <w:bCs/>
                              <w:color w:val="FFFFFF" w:themeColor="background1"/>
                              <w:sz w:val="12"/>
                              <w:szCs w:val="12"/>
                            </w:rPr>
                            <w:t>ROD – CSEA Joint Venture</w:t>
                          </w:r>
                        </w:p>
                        <w:p w14:paraId="3E6A1981" w14:textId="77777777" w:rsidR="005D1C3C" w:rsidRDefault="005D1C3C" w:rsidP="008B1A41">
                          <w:pPr>
                            <w:pStyle w:val="Heade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FA3E44" id="_x0000_t202" coordsize="21600,21600" o:spt="202" path="m,l,21600r21600,l21600,xe">
              <v:stroke joinstyle="miter"/>
              <v:path gradientshapeok="t" o:connecttype="rect"/>
            </v:shapetype>
            <v:shape id="_x0000_s1034" type="#_x0000_t202" style="position:absolute;left:0;text-align:left;margin-left:0;margin-top:40.25pt;width:91.65pt;height:13.1pt;z-index:2516582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" filled="f" stroked="f">
              <v:textbox>
                <w:txbxContent>
                  <w:p w14:paraId="78CF2923" w14:textId="77777777" w:rsidR="005D1C3C" w:rsidRPr="007A6DB8" w:rsidRDefault="005D1C3C" w:rsidP="008B1A41">
                    <w:pPr>
                      <w:pStyle w:val="Header"/>
                      <w:rPr>
                        <w:b/>
                        <w:bCs/>
                        <w:color w:val="FFFFFF" w:themeColor="background1"/>
                        <w:sz w:val="12"/>
                        <w:szCs w:val="12"/>
                      </w:rPr>
                    </w:pPr>
                    <w:r w:rsidRPr="007A6DB8">
                      <w:rPr>
                        <w:b/>
                        <w:bCs/>
                        <w:color w:val="FFFFFF" w:themeColor="background1"/>
                        <w:sz w:val="12"/>
                        <w:szCs w:val="12"/>
                      </w:rPr>
                      <w:t>ROD – CSEA Joint Venture</w:t>
                    </w:r>
                  </w:p>
                  <w:p w14:paraId="3E6A1981" w14:textId="77777777" w:rsidR="005D1C3C" w:rsidRDefault="005D1C3C" w:rsidP="008B1A41">
                    <w:pPr>
                      <w:pStyle w:val="Header"/>
                    </w:pPr>
                  </w:p>
                </w:txbxContent>
              </v:textbox>
              <w10:wrap anchorx="page"/>
            </v:shape>
          </w:pict>
        </mc:Fallback>
      </mc:AlternateContent>
    </w:r>
    <w:r w:rsidRPr="00FC28BA">
      <w:rPr>
        <w:noProof/>
        <w:color w:val="4F81BD" w:themeColor="accent1"/>
      </w:rPr>
      <mc:AlternateContent>
        <mc:Choice Requires="wps">
          <w:drawing>
            <wp:anchor distT="0" distB="0" distL="114300" distR="114300" simplePos="0" relativeHeight="251658259" behindDoc="1" locked="0" layoutInCell="1" allowOverlap="1" wp14:anchorId="1A3224BA" wp14:editId="10B7C060">
              <wp:simplePos x="0" y="0"/>
              <wp:positionH relativeFrom="page">
                <wp:posOffset>1432560</wp:posOffset>
              </wp:positionH>
              <wp:positionV relativeFrom="paragraph">
                <wp:posOffset>904875</wp:posOffset>
              </wp:positionV>
              <wp:extent cx="2085975" cy="770890"/>
              <wp:effectExtent l="0" t="0" r="0" b="0"/>
              <wp:wrapTight wrapText="bothSides">
                <wp:wrapPolygon edited="0">
                  <wp:start x="395" y="0"/>
                  <wp:lineTo x="395" y="20817"/>
                  <wp:lineTo x="20910" y="20817"/>
                  <wp:lineTo x="20910" y="0"/>
                  <wp:lineTo x="395" y="0"/>
                </wp:wrapPolygon>
              </wp:wrapTight>
              <wp:docPr id="152038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13206" w14:textId="77777777" w:rsidR="005D1C3C" w:rsidRPr="003D0639" w:rsidRDefault="005D1C3C" w:rsidP="008B1A41">
                          <w:pPr>
                            <w:pStyle w:val="Header"/>
                            <w:rPr>
                              <w:b/>
                              <w:bCs/>
                              <w:color w:val="507232"/>
                            </w:rPr>
                          </w:pPr>
                          <w:r w:rsidRPr="003D0639">
                            <w:rPr>
                              <w:b/>
                              <w:bCs/>
                              <w:color w:val="507232"/>
                              <w:sz w:val="22"/>
                              <w:szCs w:val="22"/>
                            </w:rPr>
                            <w:t>National Transport Authority</w:t>
                          </w:r>
                          <w:r>
                            <w:rPr>
                              <w:b/>
                              <w:bCs/>
                              <w:color w:val="507232"/>
                              <w:sz w:val="24"/>
                              <w:szCs w:val="24"/>
                            </w:rPr>
                            <w:t xml:space="preserve"> </w:t>
                          </w:r>
                          <w:r w:rsidRPr="003D0639">
                            <w:rPr>
                              <w:b/>
                              <w:bCs/>
                              <w:color w:val="507232"/>
                            </w:rPr>
                            <w:t>Active Travel Support Office</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224BA" id="_x0000_s1035" type="#_x0000_t202" style="position:absolute;left:0;text-align:left;margin-left:112.8pt;margin-top:71.25pt;width:164.25pt;height:60.7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" filled="f" stroked="f">
              <v:textbox>
                <w:txbxContent>
                  <w:p w14:paraId="07613206" w14:textId="77777777" w:rsidR="005D1C3C" w:rsidRPr="003D0639" w:rsidRDefault="005D1C3C" w:rsidP="008B1A41">
                    <w:pPr>
                      <w:pStyle w:val="Header"/>
                      <w:rPr>
                        <w:b/>
                        <w:bCs/>
                        <w:color w:val="507232"/>
                      </w:rPr>
                    </w:pPr>
                    <w:r w:rsidRPr="003D0639">
                      <w:rPr>
                        <w:b/>
                        <w:bCs/>
                        <w:color w:val="507232"/>
                        <w:sz w:val="22"/>
                        <w:szCs w:val="22"/>
                      </w:rPr>
                      <w:t>National Transport Authority</w:t>
                    </w:r>
                    <w:r>
                      <w:rPr>
                        <w:b/>
                        <w:bCs/>
                        <w:color w:val="507232"/>
                        <w:sz w:val="24"/>
                        <w:szCs w:val="24"/>
                      </w:rPr>
                      <w:t xml:space="preserve"> </w:t>
                    </w:r>
                    <w:r w:rsidRPr="003D0639">
                      <w:rPr>
                        <w:b/>
                        <w:bCs/>
                        <w:color w:val="507232"/>
                      </w:rPr>
                      <w:t>Active Travel Support Office</w:t>
                    </w:r>
                  </w:p>
                </w:txbxContent>
              </v:textbox>
              <w10:wrap type="tight" anchorx="page"/>
            </v:shape>
          </w:pict>
        </mc:Fallback>
      </mc:AlternateContent>
    </w:r>
    <w:r w:rsidRPr="00FC28BA">
      <w:rPr>
        <w:color w:val="4F81BD" w:themeColor="accent1"/>
      </w:rPr>
      <w:t>A</w:t>
    </w:r>
    <w:r w:rsidR="00BB7F81" w:rsidRPr="00FC28BA">
      <w:rPr>
        <w:color w:val="4F81BD" w:themeColor="accent1"/>
      </w:rPr>
      <w:t>ppendix A/</w:t>
    </w:r>
    <w:r w:rsidRPr="00FC28BA">
      <w:rPr>
        <w:color w:val="4F81BD" w:themeColor="accent1"/>
      </w:rPr>
      <w:fldChar w:fldCharType="begin"/>
    </w:r>
    <w:r w:rsidRPr="00FC28BA">
      <w:rPr>
        <w:color w:val="4F81BD" w:themeColor="accent1"/>
      </w:rPr>
      <w:instrText xml:space="preserve"> PAGE </w:instrText>
    </w:r>
    <w:r w:rsidRPr="00FC28BA">
      <w:rPr>
        <w:color w:val="4F81BD" w:themeColor="accent1"/>
      </w:rPr>
      <w:fldChar w:fldCharType="separate"/>
    </w:r>
    <w:r w:rsidRPr="00FC28BA">
      <w:rPr>
        <w:color w:val="4F81BD" w:themeColor="accent1"/>
      </w:rPr>
      <w:t>3</w:t>
    </w:r>
    <w:r w:rsidRPr="00FC28BA">
      <w:rPr>
        <w:color w:val="4F81BD" w:themeColor="accent1"/>
      </w:rPr>
      <w:fldChar w:fldCharType="end"/>
    </w:r>
  </w:p>
  <w:p w14:paraId="4E90FB01" w14:textId="77777777" w:rsidR="005D1C3C" w:rsidRPr="008B1A41" w:rsidRDefault="005D1C3C" w:rsidP="008B1A41">
    <w:pPr>
      <w:pStyle w:val="Footer"/>
      <w:tabs>
        <w:tab w:val="clear" w:pos="4153"/>
        <w:tab w:val="clear" w:pos="8306"/>
        <w:tab w:val="left" w:pos="3435"/>
      </w:tabs>
      <w:spacing w:after="0"/>
      <w:jc w:val="right"/>
      <w:rPr>
        <w:color w:val="C0504D" w:themeColor="accent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CE7BAE" w14:textId="3000E390" w:rsidR="003027E1" w:rsidRPr="00FC28BA" w:rsidRDefault="003027E1" w:rsidP="003027E1">
    <w:pPr>
      <w:pStyle w:val="Footer"/>
      <w:tabs>
        <w:tab w:val="clear" w:pos="4153"/>
        <w:tab w:val="clear" w:pos="8306"/>
        <w:tab w:val="left" w:pos="3435"/>
      </w:tabs>
      <w:spacing w:after="0"/>
      <w:jc w:val="right"/>
      <w:rPr>
        <w:color w:val="4F81BD" w:themeColor="accent1"/>
      </w:rPr>
    </w:pPr>
    <w:r w:rsidRPr="00FC28BA">
      <w:rPr>
        <w:noProof/>
        <w:color w:val="4F81BD" w:themeColor="accent1"/>
      </w:rPr>
      <mc:AlternateContent>
        <mc:Choice Requires="wps">
          <w:drawing>
            <wp:anchor distT="0" distB="0" distL="114300" distR="114300" simplePos="0" relativeHeight="251658262" behindDoc="0" locked="0" layoutInCell="1" allowOverlap="1" wp14:anchorId="166B905D" wp14:editId="378E0492">
              <wp:simplePos x="0" y="0"/>
              <wp:positionH relativeFrom="page">
                <wp:align>left</wp:align>
              </wp:positionH>
              <wp:positionV relativeFrom="paragraph">
                <wp:posOffset>511084</wp:posOffset>
              </wp:positionV>
              <wp:extent cx="1163782" cy="166255"/>
              <wp:effectExtent l="0" t="0" r="0" b="5715"/>
              <wp:wrapNone/>
              <wp:docPr id="650564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782" cy="16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7BC51" w14:textId="77777777" w:rsidR="003027E1" w:rsidRPr="007A6DB8" w:rsidRDefault="003027E1" w:rsidP="003027E1">
                          <w:pPr>
                            <w:pStyle w:val="Header"/>
                            <w:rPr>
                              <w:b/>
                              <w:bCs/>
                              <w:color w:val="FFFFFF" w:themeColor="background1"/>
                              <w:sz w:val="12"/>
                              <w:szCs w:val="12"/>
                            </w:rPr>
                          </w:pPr>
                          <w:r w:rsidRPr="007A6DB8">
                            <w:rPr>
                              <w:b/>
                              <w:bCs/>
                              <w:color w:val="FFFFFF" w:themeColor="background1"/>
                              <w:sz w:val="12"/>
                              <w:szCs w:val="12"/>
                            </w:rPr>
                            <w:t>ROD – CSEA Joint Venture</w:t>
                          </w:r>
                        </w:p>
                        <w:p w14:paraId="04D039E9" w14:textId="77777777" w:rsidR="003027E1" w:rsidRDefault="003027E1" w:rsidP="003027E1">
                          <w:pPr>
                            <w:pStyle w:val="Heade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6B905D" id="_x0000_t202" coordsize="21600,21600" o:spt="202" path="m,l,21600r21600,l21600,xe">
              <v:stroke joinstyle="miter"/>
              <v:path gradientshapeok="t" o:connecttype="rect"/>
            </v:shapetype>
            <v:shape id="_x0000_s1036" type="#_x0000_t202" style="position:absolute;left:0;text-align:left;margin-left:0;margin-top:40.25pt;width:91.65pt;height:13.1pt;z-index:25165826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" filled="f" stroked="f">
              <v:textbox>
                <w:txbxContent>
                  <w:p w14:paraId="3507BC51" w14:textId="77777777" w:rsidR="003027E1" w:rsidRPr="007A6DB8" w:rsidRDefault="003027E1" w:rsidP="003027E1">
                    <w:pPr>
                      <w:pStyle w:val="Header"/>
                      <w:rPr>
                        <w:b/>
                        <w:bCs/>
                        <w:color w:val="FFFFFF" w:themeColor="background1"/>
                        <w:sz w:val="12"/>
                        <w:szCs w:val="12"/>
                      </w:rPr>
                    </w:pPr>
                    <w:r w:rsidRPr="007A6DB8">
                      <w:rPr>
                        <w:b/>
                        <w:bCs/>
                        <w:color w:val="FFFFFF" w:themeColor="background1"/>
                        <w:sz w:val="12"/>
                        <w:szCs w:val="12"/>
                      </w:rPr>
                      <w:t>ROD – CSEA Joint Venture</w:t>
                    </w:r>
                  </w:p>
                  <w:p w14:paraId="04D039E9" w14:textId="77777777" w:rsidR="003027E1" w:rsidRDefault="003027E1" w:rsidP="003027E1">
                    <w:pPr>
                      <w:pStyle w:val="Header"/>
                    </w:pPr>
                  </w:p>
                </w:txbxContent>
              </v:textbox>
              <w10:wrap anchorx="page"/>
            </v:shape>
          </w:pict>
        </mc:Fallback>
      </mc:AlternateContent>
    </w:r>
    <w:r w:rsidRPr="00FC28BA">
      <w:rPr>
        <w:noProof/>
        <w:color w:val="4F81BD" w:themeColor="accent1"/>
      </w:rPr>
      <mc:AlternateContent>
        <mc:Choice Requires="wps">
          <w:drawing>
            <wp:anchor distT="0" distB="0" distL="114300" distR="114300" simplePos="0" relativeHeight="251658261" behindDoc="1" locked="0" layoutInCell="1" allowOverlap="1" wp14:anchorId="5E522523" wp14:editId="1067903A">
              <wp:simplePos x="0" y="0"/>
              <wp:positionH relativeFrom="page">
                <wp:posOffset>1432560</wp:posOffset>
              </wp:positionH>
              <wp:positionV relativeFrom="paragraph">
                <wp:posOffset>904875</wp:posOffset>
              </wp:positionV>
              <wp:extent cx="2085975" cy="770890"/>
              <wp:effectExtent l="0" t="0" r="0" b="0"/>
              <wp:wrapTight wrapText="bothSides">
                <wp:wrapPolygon edited="0">
                  <wp:start x="395" y="0"/>
                  <wp:lineTo x="395" y="20817"/>
                  <wp:lineTo x="20910" y="20817"/>
                  <wp:lineTo x="20910" y="0"/>
                  <wp:lineTo x="395" y="0"/>
                </wp:wrapPolygon>
              </wp:wrapTight>
              <wp:docPr id="767970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A41E3" w14:textId="77777777" w:rsidR="003027E1" w:rsidRPr="003D0639" w:rsidRDefault="003027E1" w:rsidP="003027E1">
                          <w:pPr>
                            <w:pStyle w:val="Header"/>
                            <w:rPr>
                              <w:b/>
                              <w:bCs/>
                              <w:color w:val="507232"/>
                            </w:rPr>
                          </w:pPr>
                          <w:r w:rsidRPr="003D0639">
                            <w:rPr>
                              <w:b/>
                              <w:bCs/>
                              <w:color w:val="507232"/>
                              <w:sz w:val="22"/>
                              <w:szCs w:val="22"/>
                            </w:rPr>
                            <w:t>National Transport Authority</w:t>
                          </w:r>
                          <w:r>
                            <w:rPr>
                              <w:b/>
                              <w:bCs/>
                              <w:color w:val="507232"/>
                              <w:sz w:val="24"/>
                              <w:szCs w:val="24"/>
                            </w:rPr>
                            <w:t xml:space="preserve"> </w:t>
                          </w:r>
                          <w:r w:rsidRPr="003D0639">
                            <w:rPr>
                              <w:b/>
                              <w:bCs/>
                              <w:color w:val="507232"/>
                            </w:rPr>
                            <w:t>Active Travel Support Office</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22523" id="_x0000_s1037" type="#_x0000_t202" style="position:absolute;left:0;text-align:left;margin-left:112.8pt;margin-top:71.25pt;width:164.25pt;height:60.7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" filled="f" stroked="f">
              <v:textbox>
                <w:txbxContent>
                  <w:p w14:paraId="434A41E3" w14:textId="77777777" w:rsidR="003027E1" w:rsidRPr="003D0639" w:rsidRDefault="003027E1" w:rsidP="003027E1">
                    <w:pPr>
                      <w:pStyle w:val="Header"/>
                      <w:rPr>
                        <w:b/>
                        <w:bCs/>
                        <w:color w:val="507232"/>
                      </w:rPr>
                    </w:pPr>
                    <w:r w:rsidRPr="003D0639">
                      <w:rPr>
                        <w:b/>
                        <w:bCs/>
                        <w:color w:val="507232"/>
                        <w:sz w:val="22"/>
                        <w:szCs w:val="22"/>
                      </w:rPr>
                      <w:t>National Transport Authority</w:t>
                    </w:r>
                    <w:r>
                      <w:rPr>
                        <w:b/>
                        <w:bCs/>
                        <w:color w:val="507232"/>
                        <w:sz w:val="24"/>
                        <w:szCs w:val="24"/>
                      </w:rPr>
                      <w:t xml:space="preserve"> </w:t>
                    </w:r>
                    <w:r w:rsidRPr="003D0639">
                      <w:rPr>
                        <w:b/>
                        <w:bCs/>
                        <w:color w:val="507232"/>
                      </w:rPr>
                      <w:t>Active Travel Support Office</w:t>
                    </w:r>
                  </w:p>
                </w:txbxContent>
              </v:textbox>
              <w10:wrap type="tight" anchorx="page"/>
            </v:shape>
          </w:pict>
        </mc:Fallback>
      </mc:AlternateContent>
    </w:r>
    <w:r w:rsidRPr="00FC28BA">
      <w:rPr>
        <w:color w:val="4F81BD" w:themeColor="accent1"/>
      </w:rPr>
      <w:t>Appendix B/</w:t>
    </w:r>
    <w:r w:rsidR="00B70FB0">
      <w:rPr>
        <w:color w:val="4F81BD" w:themeColor="accent1"/>
      </w:rPr>
      <w:t>1</w:t>
    </w:r>
  </w:p>
  <w:p w14:paraId="4E835F9E" w14:textId="77777777" w:rsidR="00A13227" w:rsidRPr="008B1A41" w:rsidRDefault="00A13227" w:rsidP="008B1A41">
    <w:pPr>
      <w:pStyle w:val="Footer"/>
      <w:tabs>
        <w:tab w:val="clear" w:pos="4153"/>
        <w:tab w:val="clear" w:pos="8306"/>
        <w:tab w:val="left" w:pos="3435"/>
      </w:tabs>
      <w:spacing w:after="0"/>
      <w:jc w:val="right"/>
      <w:rPr>
        <w:color w:val="C0504D" w:themeColor="accent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01D60" w14:textId="77777777" w:rsidR="00B70FB0" w:rsidRPr="00FC28BA" w:rsidRDefault="00B70FB0" w:rsidP="003027E1">
    <w:pPr>
      <w:pStyle w:val="Footer"/>
      <w:tabs>
        <w:tab w:val="clear" w:pos="4153"/>
        <w:tab w:val="clear" w:pos="8306"/>
        <w:tab w:val="left" w:pos="3435"/>
      </w:tabs>
      <w:spacing w:after="0"/>
      <w:jc w:val="right"/>
      <w:rPr>
        <w:color w:val="4F81BD" w:themeColor="accent1"/>
      </w:rPr>
    </w:pPr>
    <w:r w:rsidRPr="00FC28BA">
      <w:rPr>
        <w:noProof/>
        <w:color w:val="4F81BD" w:themeColor="accent1"/>
      </w:rPr>
      <mc:AlternateContent>
        <mc:Choice Requires="wps">
          <w:drawing>
            <wp:anchor distT="0" distB="0" distL="114300" distR="114300" simplePos="0" relativeHeight="251661336" behindDoc="0" locked="0" layoutInCell="1" allowOverlap="1" wp14:anchorId="6D829D52" wp14:editId="46DA3997">
              <wp:simplePos x="0" y="0"/>
              <wp:positionH relativeFrom="page">
                <wp:align>left</wp:align>
              </wp:positionH>
              <wp:positionV relativeFrom="paragraph">
                <wp:posOffset>511084</wp:posOffset>
              </wp:positionV>
              <wp:extent cx="1163782" cy="166255"/>
              <wp:effectExtent l="0" t="0" r="0" b="5715"/>
              <wp:wrapNone/>
              <wp:docPr id="18943199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782" cy="16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93961" w14:textId="77777777" w:rsidR="00B70FB0" w:rsidRPr="007A6DB8" w:rsidRDefault="00B70FB0" w:rsidP="003027E1">
                          <w:pPr>
                            <w:pStyle w:val="Header"/>
                            <w:rPr>
                              <w:b/>
                              <w:bCs/>
                              <w:color w:val="FFFFFF" w:themeColor="background1"/>
                              <w:sz w:val="12"/>
                              <w:szCs w:val="12"/>
                            </w:rPr>
                          </w:pPr>
                          <w:r w:rsidRPr="007A6DB8">
                            <w:rPr>
                              <w:b/>
                              <w:bCs/>
                              <w:color w:val="FFFFFF" w:themeColor="background1"/>
                              <w:sz w:val="12"/>
                              <w:szCs w:val="12"/>
                            </w:rPr>
                            <w:t>ROD – CSEA Joint Venture</w:t>
                          </w:r>
                        </w:p>
                        <w:p w14:paraId="6FAAED11" w14:textId="77777777" w:rsidR="00B70FB0" w:rsidRDefault="00B70FB0" w:rsidP="003027E1">
                          <w:pPr>
                            <w:pStyle w:val="Heade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829D52" id="_x0000_t202" coordsize="21600,21600" o:spt="202" path="m,l,21600r21600,l21600,xe">
              <v:stroke joinstyle="miter"/>
              <v:path gradientshapeok="t" o:connecttype="rect"/>
            </v:shapetype>
            <v:shape id="_x0000_s1038" type="#_x0000_t202" style="position:absolute;left:0;text-align:left;margin-left:0;margin-top:40.25pt;width:91.65pt;height:13.1pt;z-index:251661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" filled="f" stroked="f">
              <v:textbox>
                <w:txbxContent>
                  <w:p w14:paraId="11C93961" w14:textId="77777777" w:rsidR="00B70FB0" w:rsidRPr="007A6DB8" w:rsidRDefault="00B70FB0" w:rsidP="003027E1">
                    <w:pPr>
                      <w:pStyle w:val="Header"/>
                      <w:rPr>
                        <w:b/>
                        <w:bCs/>
                        <w:color w:val="FFFFFF" w:themeColor="background1"/>
                        <w:sz w:val="12"/>
                        <w:szCs w:val="12"/>
                      </w:rPr>
                    </w:pPr>
                    <w:r w:rsidRPr="007A6DB8">
                      <w:rPr>
                        <w:b/>
                        <w:bCs/>
                        <w:color w:val="FFFFFF" w:themeColor="background1"/>
                        <w:sz w:val="12"/>
                        <w:szCs w:val="12"/>
                      </w:rPr>
                      <w:t>ROD – CSEA Joint Venture</w:t>
                    </w:r>
                  </w:p>
                  <w:p w14:paraId="6FAAED11" w14:textId="77777777" w:rsidR="00B70FB0" w:rsidRDefault="00B70FB0" w:rsidP="003027E1">
                    <w:pPr>
                      <w:pStyle w:val="Header"/>
                    </w:pPr>
                  </w:p>
                </w:txbxContent>
              </v:textbox>
              <w10:wrap anchorx="page"/>
            </v:shape>
          </w:pict>
        </mc:Fallback>
      </mc:AlternateContent>
    </w:r>
    <w:r w:rsidRPr="00FC28BA">
      <w:rPr>
        <w:noProof/>
        <w:color w:val="4F81BD" w:themeColor="accent1"/>
      </w:rPr>
      <mc:AlternateContent>
        <mc:Choice Requires="wps">
          <w:drawing>
            <wp:anchor distT="0" distB="0" distL="114300" distR="114300" simplePos="0" relativeHeight="251660312" behindDoc="1" locked="0" layoutInCell="1" allowOverlap="1" wp14:anchorId="3CE04354" wp14:editId="0283AF75">
              <wp:simplePos x="0" y="0"/>
              <wp:positionH relativeFrom="page">
                <wp:posOffset>1432560</wp:posOffset>
              </wp:positionH>
              <wp:positionV relativeFrom="paragraph">
                <wp:posOffset>904875</wp:posOffset>
              </wp:positionV>
              <wp:extent cx="2085975" cy="770890"/>
              <wp:effectExtent l="0" t="0" r="0" b="0"/>
              <wp:wrapTight wrapText="bothSides">
                <wp:wrapPolygon edited="0">
                  <wp:start x="395" y="0"/>
                  <wp:lineTo x="395" y="20817"/>
                  <wp:lineTo x="20910" y="20817"/>
                  <wp:lineTo x="20910" y="0"/>
                  <wp:lineTo x="395" y="0"/>
                </wp:wrapPolygon>
              </wp:wrapTight>
              <wp:docPr id="2063451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BCB55" w14:textId="77777777" w:rsidR="00B70FB0" w:rsidRPr="003D0639" w:rsidRDefault="00B70FB0" w:rsidP="003027E1">
                          <w:pPr>
                            <w:pStyle w:val="Header"/>
                            <w:rPr>
                              <w:b/>
                              <w:bCs/>
                              <w:color w:val="507232"/>
                            </w:rPr>
                          </w:pPr>
                          <w:r w:rsidRPr="003D0639">
                            <w:rPr>
                              <w:b/>
                              <w:bCs/>
                              <w:color w:val="507232"/>
                              <w:sz w:val="22"/>
                              <w:szCs w:val="22"/>
                            </w:rPr>
                            <w:t>National Transport Authority</w:t>
                          </w:r>
                          <w:r>
                            <w:rPr>
                              <w:b/>
                              <w:bCs/>
                              <w:color w:val="507232"/>
                              <w:sz w:val="24"/>
                              <w:szCs w:val="24"/>
                            </w:rPr>
                            <w:t xml:space="preserve"> </w:t>
                          </w:r>
                          <w:r w:rsidRPr="003D0639">
                            <w:rPr>
                              <w:b/>
                              <w:bCs/>
                              <w:color w:val="507232"/>
                            </w:rPr>
                            <w:t>Active Travel Support Office</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04354" id="_x0000_s1039" type="#_x0000_t202" style="position:absolute;left:0;text-align:left;margin-left:112.8pt;margin-top:71.25pt;width:164.25pt;height:60.7pt;z-index:-251656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" filled="f" stroked="f">
              <v:textbox>
                <w:txbxContent>
                  <w:p w14:paraId="6CFBCB55" w14:textId="77777777" w:rsidR="00B70FB0" w:rsidRPr="003D0639" w:rsidRDefault="00B70FB0" w:rsidP="003027E1">
                    <w:pPr>
                      <w:pStyle w:val="Header"/>
                      <w:rPr>
                        <w:b/>
                        <w:bCs/>
                        <w:color w:val="507232"/>
                      </w:rPr>
                    </w:pPr>
                    <w:r w:rsidRPr="003D0639">
                      <w:rPr>
                        <w:b/>
                        <w:bCs/>
                        <w:color w:val="507232"/>
                        <w:sz w:val="22"/>
                        <w:szCs w:val="22"/>
                      </w:rPr>
                      <w:t>National Transport Authority</w:t>
                    </w:r>
                    <w:r>
                      <w:rPr>
                        <w:b/>
                        <w:bCs/>
                        <w:color w:val="507232"/>
                        <w:sz w:val="24"/>
                        <w:szCs w:val="24"/>
                      </w:rPr>
                      <w:t xml:space="preserve"> </w:t>
                    </w:r>
                    <w:r w:rsidRPr="003D0639">
                      <w:rPr>
                        <w:b/>
                        <w:bCs/>
                        <w:color w:val="507232"/>
                      </w:rPr>
                      <w:t>Active Travel Support Office</w:t>
                    </w:r>
                  </w:p>
                </w:txbxContent>
              </v:textbox>
              <w10:wrap type="tight" anchorx="page"/>
            </v:shape>
          </w:pict>
        </mc:Fallback>
      </mc:AlternateContent>
    </w:r>
    <w:r w:rsidRPr="00FC28BA">
      <w:rPr>
        <w:color w:val="4F81BD" w:themeColor="accent1"/>
      </w:rPr>
      <w:t>Appendix B/</w:t>
    </w:r>
    <w:r>
      <w:rPr>
        <w:color w:val="4F81BD" w:themeColor="accent1"/>
      </w:rPr>
      <w:t>2</w:t>
    </w:r>
  </w:p>
  <w:p w14:paraId="00C3AAF8" w14:textId="77777777" w:rsidR="00B70FB0" w:rsidRPr="008B1A41" w:rsidRDefault="00B70FB0" w:rsidP="008B1A41">
    <w:pPr>
      <w:pStyle w:val="Footer"/>
      <w:tabs>
        <w:tab w:val="clear" w:pos="4153"/>
        <w:tab w:val="clear" w:pos="8306"/>
        <w:tab w:val="left" w:pos="3435"/>
      </w:tabs>
      <w:spacing w:after="0"/>
      <w:jc w:val="right"/>
      <w:rPr>
        <w:color w:val="C0504D" w:themeColor="accent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6B258" w14:textId="1275439B" w:rsidR="00A13227" w:rsidRPr="00FC28BA" w:rsidRDefault="003027E1" w:rsidP="003027E1">
    <w:pPr>
      <w:pStyle w:val="Footer"/>
      <w:tabs>
        <w:tab w:val="clear" w:pos="4153"/>
        <w:tab w:val="clear" w:pos="8306"/>
        <w:tab w:val="left" w:pos="3435"/>
      </w:tabs>
      <w:spacing w:after="0"/>
      <w:jc w:val="right"/>
      <w:rPr>
        <w:color w:val="4F81BD" w:themeColor="accent1"/>
      </w:rPr>
    </w:pPr>
    <w:r w:rsidRPr="00FC28BA">
      <w:rPr>
        <w:noProof/>
        <w:color w:val="4F81BD" w:themeColor="accent1"/>
      </w:rPr>
      <mc:AlternateContent>
        <mc:Choice Requires="wps">
          <w:drawing>
            <wp:anchor distT="0" distB="0" distL="114300" distR="114300" simplePos="0" relativeHeight="251658264" behindDoc="0" locked="0" layoutInCell="1" allowOverlap="1" wp14:anchorId="64F373EC" wp14:editId="6AB31799">
              <wp:simplePos x="0" y="0"/>
              <wp:positionH relativeFrom="page">
                <wp:align>left</wp:align>
              </wp:positionH>
              <wp:positionV relativeFrom="paragraph">
                <wp:posOffset>511084</wp:posOffset>
              </wp:positionV>
              <wp:extent cx="1163782" cy="166255"/>
              <wp:effectExtent l="0" t="0" r="0" b="5715"/>
              <wp:wrapNone/>
              <wp:docPr id="4843187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782" cy="16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F05B7" w14:textId="77777777" w:rsidR="003027E1" w:rsidRPr="007A6DB8" w:rsidRDefault="003027E1" w:rsidP="003027E1">
                          <w:pPr>
                            <w:pStyle w:val="Header"/>
                            <w:rPr>
                              <w:b/>
                              <w:bCs/>
                              <w:color w:val="FFFFFF" w:themeColor="background1"/>
                              <w:sz w:val="12"/>
                              <w:szCs w:val="12"/>
                            </w:rPr>
                          </w:pPr>
                          <w:r w:rsidRPr="007A6DB8">
                            <w:rPr>
                              <w:b/>
                              <w:bCs/>
                              <w:color w:val="FFFFFF" w:themeColor="background1"/>
                              <w:sz w:val="12"/>
                              <w:szCs w:val="12"/>
                            </w:rPr>
                            <w:t>ROD – CSEA Joint Venture</w:t>
                          </w:r>
                        </w:p>
                        <w:p w14:paraId="243AEF4F" w14:textId="77777777" w:rsidR="003027E1" w:rsidRDefault="003027E1" w:rsidP="003027E1">
                          <w:pPr>
                            <w:pStyle w:val="Heade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373EC" id="_x0000_t202" coordsize="21600,21600" o:spt="202" path="m,l,21600r21600,l21600,xe">
              <v:stroke joinstyle="miter"/>
              <v:path gradientshapeok="t" o:connecttype="rect"/>
            </v:shapetype>
            <v:shape id="_x0000_s1040" type="#_x0000_t202" style="position:absolute;left:0;text-align:left;margin-left:0;margin-top:40.25pt;width:91.65pt;height:13.1pt;z-index:251658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" filled="f" stroked="f">
              <v:textbox>
                <w:txbxContent>
                  <w:p w14:paraId="1E6F05B7" w14:textId="77777777" w:rsidR="003027E1" w:rsidRPr="007A6DB8" w:rsidRDefault="003027E1" w:rsidP="003027E1">
                    <w:pPr>
                      <w:pStyle w:val="Header"/>
                      <w:rPr>
                        <w:b/>
                        <w:bCs/>
                        <w:color w:val="FFFFFF" w:themeColor="background1"/>
                        <w:sz w:val="12"/>
                        <w:szCs w:val="12"/>
                      </w:rPr>
                    </w:pPr>
                    <w:r w:rsidRPr="007A6DB8">
                      <w:rPr>
                        <w:b/>
                        <w:bCs/>
                        <w:color w:val="FFFFFF" w:themeColor="background1"/>
                        <w:sz w:val="12"/>
                        <w:szCs w:val="12"/>
                      </w:rPr>
                      <w:t>ROD – CSEA Joint Venture</w:t>
                    </w:r>
                  </w:p>
                  <w:p w14:paraId="243AEF4F" w14:textId="77777777" w:rsidR="003027E1" w:rsidRDefault="003027E1" w:rsidP="003027E1">
                    <w:pPr>
                      <w:pStyle w:val="Header"/>
                    </w:pPr>
                  </w:p>
                </w:txbxContent>
              </v:textbox>
              <w10:wrap anchorx="page"/>
            </v:shape>
          </w:pict>
        </mc:Fallback>
      </mc:AlternateContent>
    </w:r>
    <w:r w:rsidRPr="00FC28BA">
      <w:rPr>
        <w:noProof/>
        <w:color w:val="4F81BD" w:themeColor="accent1"/>
      </w:rPr>
      <mc:AlternateContent>
        <mc:Choice Requires="wps">
          <w:drawing>
            <wp:anchor distT="0" distB="0" distL="114300" distR="114300" simplePos="0" relativeHeight="251658263" behindDoc="1" locked="0" layoutInCell="1" allowOverlap="1" wp14:anchorId="739D33E0" wp14:editId="70DC1CC5">
              <wp:simplePos x="0" y="0"/>
              <wp:positionH relativeFrom="page">
                <wp:posOffset>1432560</wp:posOffset>
              </wp:positionH>
              <wp:positionV relativeFrom="paragraph">
                <wp:posOffset>904875</wp:posOffset>
              </wp:positionV>
              <wp:extent cx="2085975" cy="770890"/>
              <wp:effectExtent l="0" t="0" r="0" b="0"/>
              <wp:wrapTight wrapText="bothSides">
                <wp:wrapPolygon edited="0">
                  <wp:start x="395" y="0"/>
                  <wp:lineTo x="395" y="20817"/>
                  <wp:lineTo x="20910" y="20817"/>
                  <wp:lineTo x="20910" y="0"/>
                  <wp:lineTo x="395" y="0"/>
                </wp:wrapPolygon>
              </wp:wrapTight>
              <wp:docPr id="1306539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B7B86" w14:textId="77777777" w:rsidR="003027E1" w:rsidRPr="003D0639" w:rsidRDefault="003027E1" w:rsidP="003027E1">
                          <w:pPr>
                            <w:pStyle w:val="Header"/>
                            <w:rPr>
                              <w:b/>
                              <w:bCs/>
                              <w:color w:val="507232"/>
                            </w:rPr>
                          </w:pPr>
                          <w:r w:rsidRPr="003D0639">
                            <w:rPr>
                              <w:b/>
                              <w:bCs/>
                              <w:color w:val="507232"/>
                              <w:sz w:val="22"/>
                              <w:szCs w:val="22"/>
                            </w:rPr>
                            <w:t>National Transport Authority</w:t>
                          </w:r>
                          <w:r>
                            <w:rPr>
                              <w:b/>
                              <w:bCs/>
                              <w:color w:val="507232"/>
                              <w:sz w:val="24"/>
                              <w:szCs w:val="24"/>
                            </w:rPr>
                            <w:t xml:space="preserve"> </w:t>
                          </w:r>
                          <w:r w:rsidRPr="003D0639">
                            <w:rPr>
                              <w:b/>
                              <w:bCs/>
                              <w:color w:val="507232"/>
                            </w:rPr>
                            <w:t>Active Travel Support Office</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D33E0" id="_x0000_s1041" type="#_x0000_t202" style="position:absolute;left:0;text-align:left;margin-left:112.8pt;margin-top:71.25pt;width:164.25pt;height:60.7pt;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" filled="f" stroked="f">
              <v:textbox>
                <w:txbxContent>
                  <w:p w14:paraId="03FB7B86" w14:textId="77777777" w:rsidR="003027E1" w:rsidRPr="003D0639" w:rsidRDefault="003027E1" w:rsidP="003027E1">
                    <w:pPr>
                      <w:pStyle w:val="Header"/>
                      <w:rPr>
                        <w:b/>
                        <w:bCs/>
                        <w:color w:val="507232"/>
                      </w:rPr>
                    </w:pPr>
                    <w:r w:rsidRPr="003D0639">
                      <w:rPr>
                        <w:b/>
                        <w:bCs/>
                        <w:color w:val="507232"/>
                        <w:sz w:val="22"/>
                        <w:szCs w:val="22"/>
                      </w:rPr>
                      <w:t>National Transport Authority</w:t>
                    </w:r>
                    <w:r>
                      <w:rPr>
                        <w:b/>
                        <w:bCs/>
                        <w:color w:val="507232"/>
                        <w:sz w:val="24"/>
                        <w:szCs w:val="24"/>
                      </w:rPr>
                      <w:t xml:space="preserve"> </w:t>
                    </w:r>
                    <w:r w:rsidRPr="003D0639">
                      <w:rPr>
                        <w:b/>
                        <w:bCs/>
                        <w:color w:val="507232"/>
                      </w:rPr>
                      <w:t>Active Travel Support Office</w:t>
                    </w:r>
                  </w:p>
                </w:txbxContent>
              </v:textbox>
              <w10:wrap type="tight" anchorx="page"/>
            </v:shape>
          </w:pict>
        </mc:Fallback>
      </mc:AlternateContent>
    </w:r>
    <w:r w:rsidRPr="00FC28BA">
      <w:rPr>
        <w:color w:val="4F81BD" w:themeColor="accent1"/>
      </w:rPr>
      <w:t xml:space="preserve">Appendix </w:t>
    </w:r>
    <w:r w:rsidR="00B70FB0">
      <w:rPr>
        <w:color w:val="4F81BD" w:themeColor="accent1"/>
      </w:rPr>
      <w:t>C/</w:t>
    </w:r>
    <w:r w:rsidRPr="00FC28BA">
      <w:rPr>
        <w:color w:val="4F81BD" w:themeColor="accent1"/>
      </w:rPr>
      <w:fldChar w:fldCharType="begin"/>
    </w:r>
    <w:r w:rsidRPr="00FC28BA">
      <w:rPr>
        <w:color w:val="4F81BD" w:themeColor="accent1"/>
      </w:rPr>
      <w:instrText xml:space="preserve"> PAGE </w:instrText>
    </w:r>
    <w:r w:rsidRPr="00FC28BA">
      <w:rPr>
        <w:color w:val="4F81BD" w:themeColor="accent1"/>
      </w:rPr>
      <w:fldChar w:fldCharType="separate"/>
    </w:r>
    <w:r w:rsidRPr="00FC28BA">
      <w:rPr>
        <w:color w:val="4F81BD" w:themeColor="accent1"/>
      </w:rPr>
      <w:t>1</w:t>
    </w:r>
    <w:r w:rsidRPr="00FC28BA">
      <w:rPr>
        <w:color w:val="4F81BD" w:themeColor="accent1"/>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1AD3BD" w14:textId="1C6CFDB6" w:rsidR="003F5F5C" w:rsidRDefault="006307FC" w:rsidP="00B403A4">
    <w:pPr>
      <w:pStyle w:val="Footer"/>
    </w:pPr>
    <w:r>
      <w:rPr>
        <w:noProof/>
      </w:rPr>
      <mc:AlternateContent>
        <mc:Choice Requires="wps">
          <w:drawing>
            <wp:anchor distT="0" distB="0" distL="114300" distR="114300" simplePos="0" relativeHeight="251658257" behindDoc="1" locked="0" layoutInCell="1" allowOverlap="1" wp14:anchorId="2F56F10B" wp14:editId="6F81989C">
              <wp:simplePos x="0" y="0"/>
              <wp:positionH relativeFrom="page">
                <wp:posOffset>6081395</wp:posOffset>
              </wp:positionH>
              <wp:positionV relativeFrom="paragraph">
                <wp:posOffset>96824</wp:posOffset>
              </wp:positionV>
              <wp:extent cx="1430655" cy="201295"/>
              <wp:effectExtent l="0" t="0" r="0" b="8255"/>
              <wp:wrapTight wrapText="bothSides">
                <wp:wrapPolygon edited="0">
                  <wp:start x="575" y="0"/>
                  <wp:lineTo x="575" y="20442"/>
                  <wp:lineTo x="20708" y="20442"/>
                  <wp:lineTo x="20708" y="0"/>
                  <wp:lineTo x="575" y="0"/>
                </wp:wrapPolygon>
              </wp:wrapTight>
              <wp:docPr id="613402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0BFA4" w14:textId="77777777" w:rsidR="00A924F8" w:rsidRPr="00F702B3" w:rsidRDefault="00A924F8" w:rsidP="00A924F8">
                          <w:pPr>
                            <w:pStyle w:val="Header"/>
                            <w:rPr>
                              <w:b/>
                              <w:bCs/>
                              <w:color w:val="FFFFFF" w:themeColor="background1"/>
                              <w:sz w:val="14"/>
                              <w:szCs w:val="14"/>
                            </w:rPr>
                          </w:pPr>
                          <w:r w:rsidRPr="00F702B3">
                            <w:rPr>
                              <w:b/>
                              <w:bCs/>
                              <w:color w:val="FFFFFF" w:themeColor="background1"/>
                              <w:sz w:val="14"/>
                              <w:szCs w:val="14"/>
                            </w:rPr>
                            <w:t>ROD – CSEA Joint Venture</w:t>
                          </w:r>
                        </w:p>
                        <w:p w14:paraId="7EE4D25D" w14:textId="77777777" w:rsidR="00A924F8" w:rsidRPr="001D0ED0" w:rsidRDefault="00A924F8" w:rsidP="00A924F8">
                          <w:pPr>
                            <w:pStyle w:val="Header"/>
                            <w:spacing w:after="0"/>
                            <w:rPr>
                              <w:b/>
                              <w:bCs/>
                              <w:color w:val="4F6228" w:themeColor="accent3" w:themeShade="80"/>
                              <w:sz w:val="12"/>
                              <w:szCs w:val="12"/>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56F10B" id="_x0000_t202" coordsize="21600,21600" o:spt="202" path="m,l,21600r21600,l21600,xe">
              <v:stroke joinstyle="miter"/>
              <v:path gradientshapeok="t" o:connecttype="rect"/>
            </v:shapetype>
            <v:shape id="_x0000_s1042" type="#_x0000_t202" style="position:absolute;margin-left:478.85pt;margin-top:7.6pt;width:112.65pt;height:15.85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" filled="f" stroked="f">
              <v:textbox>
                <w:txbxContent>
                  <w:p w14:paraId="31A0BFA4" w14:textId="77777777" w:rsidR="00A924F8" w:rsidRPr="00F702B3" w:rsidRDefault="00A924F8" w:rsidP="00A924F8">
                    <w:pPr>
                      <w:pStyle w:val="Header"/>
                      <w:rPr>
                        <w:b/>
                        <w:bCs/>
                        <w:color w:val="FFFFFF" w:themeColor="background1"/>
                        <w:sz w:val="14"/>
                        <w:szCs w:val="14"/>
                      </w:rPr>
                    </w:pPr>
                    <w:r w:rsidRPr="00F702B3">
                      <w:rPr>
                        <w:b/>
                        <w:bCs/>
                        <w:color w:val="FFFFFF" w:themeColor="background1"/>
                        <w:sz w:val="14"/>
                        <w:szCs w:val="14"/>
                      </w:rPr>
                      <w:t>ROD – CSEA Joint Venture</w:t>
                    </w:r>
                  </w:p>
                  <w:p w14:paraId="7EE4D25D" w14:textId="77777777" w:rsidR="00A924F8" w:rsidRPr="001D0ED0" w:rsidRDefault="00A924F8" w:rsidP="00A924F8">
                    <w:pPr>
                      <w:pStyle w:val="Header"/>
                      <w:spacing w:after="0"/>
                      <w:rPr>
                        <w:b/>
                        <w:bCs/>
                        <w:color w:val="4F6228" w:themeColor="accent3" w:themeShade="80"/>
                        <w:sz w:val="12"/>
                        <w:szCs w:val="12"/>
                      </w:rPr>
                    </w:pPr>
                  </w:p>
                </w:txbxContent>
              </v:textbox>
              <w10:wrap type="tight" anchorx="page"/>
            </v:shape>
          </w:pict>
        </mc:Fallback>
      </mc:AlternateContent>
    </w:r>
    <w:r>
      <w:rPr>
        <w:noProof/>
      </w:rPr>
      <mc:AlternateContent>
        <mc:Choice Requires="wps">
          <w:drawing>
            <wp:anchor distT="0" distB="0" distL="114300" distR="114300" simplePos="0" relativeHeight="251658258" behindDoc="1" locked="0" layoutInCell="1" allowOverlap="1" wp14:anchorId="0CB24BEA" wp14:editId="6F9CE593">
              <wp:simplePos x="0" y="0"/>
              <wp:positionH relativeFrom="page">
                <wp:posOffset>71562</wp:posOffset>
              </wp:positionH>
              <wp:positionV relativeFrom="paragraph">
                <wp:posOffset>92627</wp:posOffset>
              </wp:positionV>
              <wp:extent cx="1470660" cy="214630"/>
              <wp:effectExtent l="0" t="0" r="0" b="0"/>
              <wp:wrapTight wrapText="bothSides">
                <wp:wrapPolygon edited="0">
                  <wp:start x="560" y="0"/>
                  <wp:lineTo x="560" y="19172"/>
                  <wp:lineTo x="20705" y="19172"/>
                  <wp:lineTo x="20705" y="0"/>
                  <wp:lineTo x="560" y="0"/>
                </wp:wrapPolygon>
              </wp:wrapTight>
              <wp:docPr id="1128193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7B5BE" w14:textId="77777777" w:rsidR="006307FC" w:rsidRPr="00F702B3" w:rsidRDefault="006307FC" w:rsidP="006307FC">
                          <w:pPr>
                            <w:pStyle w:val="Header"/>
                            <w:spacing w:after="0"/>
                            <w:jc w:val="center"/>
                            <w:rPr>
                              <w:b/>
                              <w:bCs/>
                              <w:color w:val="FFFFFF" w:themeColor="background1"/>
                              <w:sz w:val="14"/>
                              <w:szCs w:val="14"/>
                            </w:rPr>
                          </w:pPr>
                          <w:r w:rsidRPr="00F702B3">
                            <w:rPr>
                              <w:b/>
                              <w:bCs/>
                              <w:color w:val="FFFFFF" w:themeColor="background1"/>
                              <w:sz w:val="14"/>
                              <w:szCs w:val="14"/>
                            </w:rPr>
                            <w:t>Active Travel Support Office</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24BEA" id="_x0000_s1043" type="#_x0000_t202" style="position:absolute;margin-left:5.65pt;margin-top:7.3pt;width:115.8pt;height:16.9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" filled="f" stroked="f">
              <v:textbox>
                <w:txbxContent>
                  <w:p w14:paraId="0267B5BE" w14:textId="77777777" w:rsidR="006307FC" w:rsidRPr="00F702B3" w:rsidRDefault="006307FC" w:rsidP="006307FC">
                    <w:pPr>
                      <w:pStyle w:val="Header"/>
                      <w:spacing w:after="0"/>
                      <w:jc w:val="center"/>
                      <w:rPr>
                        <w:b/>
                        <w:bCs/>
                        <w:color w:val="FFFFFF" w:themeColor="background1"/>
                        <w:sz w:val="14"/>
                        <w:szCs w:val="14"/>
                      </w:rPr>
                    </w:pPr>
                    <w:r w:rsidRPr="00F702B3">
                      <w:rPr>
                        <w:b/>
                        <w:bCs/>
                        <w:color w:val="FFFFFF" w:themeColor="background1"/>
                        <w:sz w:val="14"/>
                        <w:szCs w:val="14"/>
                      </w:rPr>
                      <w:t>Active Travel Support Office</w:t>
                    </w:r>
                  </w:p>
                </w:txbxContent>
              </v:textbox>
              <w10:wrap type="tight" anchorx="page"/>
            </v:shape>
          </w:pict>
        </mc:Fallback>
      </mc:AlternateContent>
    </w:r>
    <w:r w:rsidR="00CF5B00">
      <w:rPr>
        <w:noProof/>
      </w:rPr>
      <mc:AlternateContent>
        <mc:Choice Requires="wps">
          <w:drawing>
            <wp:anchor distT="0" distB="0" distL="114300" distR="114300" simplePos="0" relativeHeight="251658244" behindDoc="1" locked="0" layoutInCell="1" allowOverlap="1" wp14:anchorId="1682BCB4" wp14:editId="308DFC3D">
              <wp:simplePos x="0" y="0"/>
              <wp:positionH relativeFrom="page">
                <wp:align>left</wp:align>
              </wp:positionH>
              <wp:positionV relativeFrom="paragraph">
                <wp:posOffset>465455</wp:posOffset>
              </wp:positionV>
              <wp:extent cx="1470660" cy="214630"/>
              <wp:effectExtent l="0" t="0" r="0" b="0"/>
              <wp:wrapTight wrapText="bothSides">
                <wp:wrapPolygon edited="0">
                  <wp:start x="560" y="0"/>
                  <wp:lineTo x="560" y="19172"/>
                  <wp:lineTo x="20705" y="19172"/>
                  <wp:lineTo x="20705" y="0"/>
                  <wp:lineTo x="560" y="0"/>
                </wp:wrapPolygon>
              </wp:wrapTight>
              <wp:docPr id="937167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8D7CB" w14:textId="77777777" w:rsidR="001D0ED0" w:rsidRPr="00F702B3" w:rsidRDefault="001D0ED0" w:rsidP="00773051">
                          <w:pPr>
                            <w:pStyle w:val="Header"/>
                            <w:spacing w:after="0"/>
                            <w:jc w:val="center"/>
                            <w:rPr>
                              <w:b/>
                              <w:bCs/>
                              <w:color w:val="FFFFFF" w:themeColor="background1"/>
                              <w:sz w:val="14"/>
                              <w:szCs w:val="14"/>
                            </w:rPr>
                          </w:pPr>
                          <w:r w:rsidRPr="00F702B3">
                            <w:rPr>
                              <w:b/>
                              <w:bCs/>
                              <w:color w:val="FFFFFF" w:themeColor="background1"/>
                              <w:sz w:val="14"/>
                              <w:szCs w:val="14"/>
                            </w:rPr>
                            <w:t>Active Travel Support Office</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2BCB4" id="_x0000_s1044" type="#_x0000_t202" style="position:absolute;margin-left:0;margin-top:36.65pt;width:115.8pt;height:16.9pt;z-index:-2516582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" filled="f" stroked="f">
              <v:textbox>
                <w:txbxContent>
                  <w:p w14:paraId="6058D7CB" w14:textId="77777777" w:rsidR="001D0ED0" w:rsidRPr="00F702B3" w:rsidRDefault="001D0ED0" w:rsidP="00773051">
                    <w:pPr>
                      <w:pStyle w:val="Header"/>
                      <w:spacing w:after="0"/>
                      <w:jc w:val="center"/>
                      <w:rPr>
                        <w:b/>
                        <w:bCs/>
                        <w:color w:val="FFFFFF" w:themeColor="background1"/>
                        <w:sz w:val="14"/>
                        <w:szCs w:val="14"/>
                      </w:rPr>
                    </w:pPr>
                    <w:r w:rsidRPr="00F702B3">
                      <w:rPr>
                        <w:b/>
                        <w:bCs/>
                        <w:color w:val="FFFFFF" w:themeColor="background1"/>
                        <w:sz w:val="14"/>
                        <w:szCs w:val="14"/>
                      </w:rPr>
                      <w:t>Active Travel Support Office</w:t>
                    </w:r>
                  </w:p>
                </w:txbxContent>
              </v:textbox>
              <w10:wrap type="tight" anchorx="page"/>
            </v:shape>
          </w:pict>
        </mc:Fallback>
      </mc:AlternateContent>
    </w:r>
    <w:r w:rsidR="001D0ED0">
      <w:rPr>
        <w:noProof/>
      </w:rPr>
      <mc:AlternateContent>
        <mc:Choice Requires="wps">
          <w:drawing>
            <wp:anchor distT="0" distB="0" distL="114300" distR="114300" simplePos="0" relativeHeight="251658245" behindDoc="1" locked="0" layoutInCell="1" allowOverlap="1" wp14:anchorId="52128880" wp14:editId="2C0B7643">
              <wp:simplePos x="0" y="0"/>
              <wp:positionH relativeFrom="page">
                <wp:posOffset>6085567</wp:posOffset>
              </wp:positionH>
              <wp:positionV relativeFrom="paragraph">
                <wp:posOffset>440310</wp:posOffset>
              </wp:positionV>
              <wp:extent cx="1430655" cy="201295"/>
              <wp:effectExtent l="0" t="0" r="0" b="8255"/>
              <wp:wrapTight wrapText="bothSides">
                <wp:wrapPolygon edited="0">
                  <wp:start x="575" y="0"/>
                  <wp:lineTo x="575" y="20442"/>
                  <wp:lineTo x="20708" y="20442"/>
                  <wp:lineTo x="20708" y="0"/>
                  <wp:lineTo x="575" y="0"/>
                </wp:wrapPolygon>
              </wp:wrapTight>
              <wp:docPr id="52235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E92E0" w14:textId="77777777" w:rsidR="001D0ED0" w:rsidRPr="00F702B3" w:rsidRDefault="001D0ED0" w:rsidP="001D0ED0">
                          <w:pPr>
                            <w:pStyle w:val="Header"/>
                            <w:rPr>
                              <w:b/>
                              <w:bCs/>
                              <w:color w:val="FFFFFF" w:themeColor="background1"/>
                              <w:sz w:val="14"/>
                              <w:szCs w:val="14"/>
                            </w:rPr>
                          </w:pPr>
                          <w:r w:rsidRPr="00F702B3">
                            <w:rPr>
                              <w:b/>
                              <w:bCs/>
                              <w:color w:val="FFFFFF" w:themeColor="background1"/>
                              <w:sz w:val="14"/>
                              <w:szCs w:val="14"/>
                            </w:rPr>
                            <w:t>ROD – CSEA Joint Venture</w:t>
                          </w:r>
                        </w:p>
                        <w:p w14:paraId="48A55E36" w14:textId="77777777" w:rsidR="001D0ED0" w:rsidRPr="001D0ED0" w:rsidRDefault="001D0ED0" w:rsidP="001D0ED0">
                          <w:pPr>
                            <w:pStyle w:val="Header"/>
                            <w:spacing w:after="0"/>
                            <w:rPr>
                              <w:b/>
                              <w:bCs/>
                              <w:color w:val="4F6228" w:themeColor="accent3" w:themeShade="80"/>
                              <w:sz w:val="12"/>
                              <w:szCs w:val="12"/>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28880" id="_x0000_s1045" type="#_x0000_t202" style="position:absolute;margin-left:479.2pt;margin-top:34.65pt;width:112.65pt;height:15.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" filled="f" stroked="f">
              <v:textbox>
                <w:txbxContent>
                  <w:p w14:paraId="108E92E0" w14:textId="77777777" w:rsidR="001D0ED0" w:rsidRPr="00F702B3" w:rsidRDefault="001D0ED0" w:rsidP="001D0ED0">
                    <w:pPr>
                      <w:pStyle w:val="Header"/>
                      <w:rPr>
                        <w:b/>
                        <w:bCs/>
                        <w:color w:val="FFFFFF" w:themeColor="background1"/>
                        <w:sz w:val="14"/>
                        <w:szCs w:val="14"/>
                      </w:rPr>
                    </w:pPr>
                    <w:r w:rsidRPr="00F702B3">
                      <w:rPr>
                        <w:b/>
                        <w:bCs/>
                        <w:color w:val="FFFFFF" w:themeColor="background1"/>
                        <w:sz w:val="14"/>
                        <w:szCs w:val="14"/>
                      </w:rPr>
                      <w:t>ROD – CSEA Joint Venture</w:t>
                    </w:r>
                  </w:p>
                  <w:p w14:paraId="48A55E36" w14:textId="77777777" w:rsidR="001D0ED0" w:rsidRPr="001D0ED0" w:rsidRDefault="001D0ED0" w:rsidP="001D0ED0">
                    <w:pPr>
                      <w:pStyle w:val="Header"/>
                      <w:spacing w:after="0"/>
                      <w:rPr>
                        <w:b/>
                        <w:bCs/>
                        <w:color w:val="4F6228" w:themeColor="accent3" w:themeShade="80"/>
                        <w:sz w:val="12"/>
                        <w:szCs w:val="12"/>
                      </w:rPr>
                    </w:pPr>
                  </w:p>
                </w:txbxContent>
              </v:textbox>
              <w10:wrap type="tigh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AF13B8" w14:textId="77777777" w:rsidR="004025F8" w:rsidRDefault="004025F8" w:rsidP="00B403A4">
      <w:r>
        <w:separator/>
      </w:r>
    </w:p>
  </w:footnote>
  <w:footnote w:type="continuationSeparator" w:id="0">
    <w:p w14:paraId="751EA973" w14:textId="77777777" w:rsidR="004025F8" w:rsidRDefault="004025F8" w:rsidP="00B403A4">
      <w:r>
        <w:continuationSeparator/>
      </w:r>
    </w:p>
  </w:footnote>
  <w:footnote w:type="continuationNotice" w:id="1">
    <w:p w14:paraId="1EF5E3E2" w14:textId="77777777" w:rsidR="004025F8" w:rsidRDefault="004025F8">
      <w:pPr>
        <w:spacing w:after="0" w:line="240" w:lineRule="auto"/>
      </w:pPr>
    </w:p>
  </w:footnote>
  <w:footnote w:id="2">
    <w:p w14:paraId="7D81970C" w14:textId="77777777" w:rsidR="007C5E83" w:rsidRPr="00664A60" w:rsidRDefault="007C5E83" w:rsidP="007C5E83">
      <w:pPr>
        <w:pStyle w:val="FootnoteText"/>
        <w:rPr>
          <w:rFonts w:ascii="Arial" w:hAnsi="Arial" w:cs="Arial"/>
          <w:sz w:val="16"/>
          <w:szCs w:val="16"/>
        </w:rPr>
      </w:pPr>
      <w:r w:rsidRPr="00664A60">
        <w:rPr>
          <w:rStyle w:val="FootnoteReference"/>
          <w:rFonts w:ascii="Arial" w:hAnsi="Arial" w:cs="Arial"/>
          <w:sz w:val="16"/>
          <w:szCs w:val="16"/>
        </w:rPr>
        <w:footnoteRef/>
      </w:r>
      <w:r w:rsidRPr="00664A60">
        <w:rPr>
          <w:rFonts w:ascii="Arial" w:hAnsi="Arial" w:cs="Arial"/>
          <w:sz w:val="16"/>
          <w:szCs w:val="16"/>
        </w:rPr>
        <w:t xml:space="preserve"> </w:t>
      </w:r>
      <w:r w:rsidRPr="00664A60">
        <w:rPr>
          <w:rFonts w:ascii="Arial" w:hAnsi="Arial" w:cs="Arial"/>
          <w:sz w:val="16"/>
          <w:szCs w:val="16"/>
          <w:lang w:val="en-GB" w:eastAsia="ja-JP"/>
        </w:rPr>
        <w:t xml:space="preserve">*And with </w:t>
      </w:r>
      <w:proofErr w:type="gramStart"/>
      <w:r w:rsidRPr="00664A60">
        <w:rPr>
          <w:rFonts w:ascii="Arial" w:hAnsi="Arial" w:cs="Arial"/>
          <w:sz w:val="16"/>
          <w:szCs w:val="16"/>
          <w:lang w:val="en-GB" w:eastAsia="ja-JP"/>
        </w:rPr>
        <w:t>particular regard</w:t>
      </w:r>
      <w:proofErr w:type="gramEnd"/>
      <w:r w:rsidRPr="00664A60">
        <w:rPr>
          <w:rFonts w:ascii="Arial" w:hAnsi="Arial" w:cs="Arial"/>
          <w:sz w:val="16"/>
          <w:szCs w:val="16"/>
          <w:lang w:val="en-GB" w:eastAsia="ja-JP"/>
        </w:rPr>
        <w:t xml:space="preserve"> to areas specified in Article 103(3)(a)(v) of the Regulations.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2BBC0" w14:textId="28E1A401" w:rsidR="007701C9" w:rsidRDefault="002545B6">
    <w:pPr>
      <w:pStyle w:val="Header"/>
      <w:rPr>
        <w:noProof/>
        <w:lang w:bidi="hi-IN"/>
      </w:rPr>
    </w:pPr>
    <w:r>
      <w:rPr>
        <w:noProof/>
      </w:rPr>
      <w:drawing>
        <wp:anchor distT="0" distB="0" distL="114300" distR="114300" simplePos="0" relativeHeight="251658252" behindDoc="1" locked="0" layoutInCell="1" allowOverlap="1" wp14:anchorId="3362CA1E" wp14:editId="6FF0B0C5">
          <wp:simplePos x="0" y="0"/>
          <wp:positionH relativeFrom="margin">
            <wp:align>right</wp:align>
          </wp:positionH>
          <wp:positionV relativeFrom="paragraph">
            <wp:posOffset>21590</wp:posOffset>
          </wp:positionV>
          <wp:extent cx="1471930" cy="625475"/>
          <wp:effectExtent l="0" t="0" r="0" b="3175"/>
          <wp:wrapTight wrapText="bothSides">
            <wp:wrapPolygon edited="0">
              <wp:start x="4473" y="0"/>
              <wp:lineTo x="4193" y="658"/>
              <wp:lineTo x="280" y="10526"/>
              <wp:lineTo x="0" y="15131"/>
              <wp:lineTo x="0" y="21052"/>
              <wp:lineTo x="21246" y="21052"/>
              <wp:lineTo x="21246" y="13815"/>
              <wp:lineTo x="20128" y="10526"/>
              <wp:lineTo x="20687" y="5921"/>
              <wp:lineTo x="19009" y="4605"/>
              <wp:lineTo x="6989" y="0"/>
              <wp:lineTo x="4473" y="0"/>
            </wp:wrapPolygon>
          </wp:wrapTight>
          <wp:docPr id="631557687" name="Picture 1" descr="A line art of people on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962979" name="Picture 1" descr="A line art of people on a bicy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71930" cy="625475"/>
                  </a:xfrm>
                  <a:prstGeom prst="rect">
                    <a:avLst/>
                  </a:prstGeom>
                </pic:spPr>
              </pic:pic>
            </a:graphicData>
          </a:graphic>
          <wp14:sizeRelH relativeFrom="margin">
            <wp14:pctWidth>0</wp14:pctWidth>
          </wp14:sizeRelH>
          <wp14:sizeRelV relativeFrom="margin">
            <wp14:pctHeight>0</wp14:pctHeight>
          </wp14:sizeRelV>
        </wp:anchor>
      </w:drawing>
    </w:r>
    <w:r w:rsidR="002032D6">
      <w:rPr>
        <w:noProof/>
      </w:rPr>
      <w:drawing>
        <wp:anchor distT="0" distB="0" distL="114300" distR="114300" simplePos="0" relativeHeight="251658248" behindDoc="1" locked="0" layoutInCell="1" allowOverlap="1" wp14:anchorId="7FBA6787" wp14:editId="2D22B0E3">
          <wp:simplePos x="0" y="0"/>
          <wp:positionH relativeFrom="page">
            <wp:posOffset>-8890</wp:posOffset>
          </wp:positionH>
          <wp:positionV relativeFrom="paragraph">
            <wp:posOffset>-174361</wp:posOffset>
          </wp:positionV>
          <wp:extent cx="8758555" cy="983615"/>
          <wp:effectExtent l="0" t="0" r="4445" b="6985"/>
          <wp:wrapNone/>
          <wp:docPr id="50742624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059097" name="Graphic 1"/>
                  <pic:cNvPicPr>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flipV="1">
                    <a:off x="0" y="0"/>
                    <a:ext cx="8758555" cy="983615"/>
                  </a:xfrm>
                  <a:prstGeom prst="rect">
                    <a:avLst/>
                  </a:prstGeom>
                </pic:spPr>
              </pic:pic>
            </a:graphicData>
          </a:graphic>
          <wp14:sizeRelH relativeFrom="margin">
            <wp14:pctWidth>0</wp14:pctWidth>
          </wp14:sizeRelH>
          <wp14:sizeRelV relativeFrom="margin">
            <wp14:pctHeight>0</wp14:pctHeight>
          </wp14:sizeRelV>
        </wp:anchor>
      </w:drawing>
    </w:r>
    <w:r w:rsidR="00657FC0">
      <w:rPr>
        <w:rFonts w:ascii="Times New Roman" w:hAnsi="Times New Roman"/>
        <w:noProof/>
        <w:sz w:val="24"/>
      </w:rPr>
      <w:drawing>
        <wp:anchor distT="0" distB="0" distL="114300" distR="114300" simplePos="0" relativeHeight="251658249" behindDoc="1" locked="0" layoutInCell="1" allowOverlap="1" wp14:anchorId="26E8BE45" wp14:editId="49D833AF">
          <wp:simplePos x="0" y="0"/>
          <wp:positionH relativeFrom="leftMargin">
            <wp:posOffset>749935</wp:posOffset>
          </wp:positionH>
          <wp:positionV relativeFrom="paragraph">
            <wp:posOffset>61776</wp:posOffset>
          </wp:positionV>
          <wp:extent cx="990600" cy="575310"/>
          <wp:effectExtent l="0" t="0" r="0" b="0"/>
          <wp:wrapTight wrapText="bothSides">
            <wp:wrapPolygon edited="0">
              <wp:start x="0" y="0"/>
              <wp:lineTo x="0" y="20742"/>
              <wp:lineTo x="21185" y="20742"/>
              <wp:lineTo x="21185" y="0"/>
              <wp:lineTo x="0" y="0"/>
            </wp:wrapPolygon>
          </wp:wrapTight>
          <wp:docPr id="1456846184" name="Picture 1" descr="A logo with text and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49961" name="Picture 1" descr="A logo with text and a logo&#10;&#10;Description automatically generated with medium confidence"/>
                  <pic:cNvPicPr/>
                </pic:nvPicPr>
                <pic:blipFill>
                  <a:blip r:embed="rId4">
                    <a:extLst>
                      <a:ext uri="{28A0092B-C50C-407E-A947-70E740481C1C}">
                        <a14:useLocalDpi xmlns:a14="http://schemas.microsoft.com/office/drawing/2010/main" val="0"/>
                      </a:ext>
                    </a:extLst>
                  </a:blip>
                  <a:stretch>
                    <a:fillRect/>
                  </a:stretch>
                </pic:blipFill>
                <pic:spPr>
                  <a:xfrm>
                    <a:off x="0" y="0"/>
                    <a:ext cx="990600" cy="575310"/>
                  </a:xfrm>
                  <a:prstGeom prst="rect">
                    <a:avLst/>
                  </a:prstGeom>
                </pic:spPr>
              </pic:pic>
            </a:graphicData>
          </a:graphic>
          <wp14:sizeRelH relativeFrom="margin">
            <wp14:pctWidth>0</wp14:pctWidth>
          </wp14:sizeRelH>
          <wp14:sizeRelV relativeFrom="margin">
            <wp14:pctHeight>0</wp14:pctHeight>
          </wp14:sizeRelV>
        </wp:anchor>
      </w:drawing>
    </w:r>
    <w:r w:rsidR="00657FC0">
      <w:rPr>
        <w:noProof/>
        <w:lang w:bidi="hi-IN"/>
      </w:rPr>
      <mc:AlternateContent>
        <mc:Choice Requires="wps">
          <w:drawing>
            <wp:anchor distT="0" distB="0" distL="114300" distR="114300" simplePos="0" relativeHeight="251658242" behindDoc="1" locked="0" layoutInCell="1" allowOverlap="1" wp14:anchorId="06439985" wp14:editId="6A6527BB">
              <wp:simplePos x="0" y="0"/>
              <wp:positionH relativeFrom="page">
                <wp:align>right</wp:align>
              </wp:positionH>
              <wp:positionV relativeFrom="paragraph">
                <wp:posOffset>-180340</wp:posOffset>
              </wp:positionV>
              <wp:extent cx="7600950" cy="11647365"/>
              <wp:effectExtent l="0" t="0" r="0" b="0"/>
              <wp:wrapNone/>
              <wp:docPr id="204906204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0950" cy="11647365"/>
                      </a:xfrm>
                      <a:prstGeom prst="rect">
                        <a:avLst/>
                      </a:prstGeom>
                      <a:solidFill>
                        <a:srgbClr val="8CA4D5"/>
                      </a:solidFill>
                      <a:ln>
                        <a:noFill/>
                      </a:ln>
                    </wps:spPr>
                    <wps:txbx>
                      <w:txbxContent>
                        <w:p w14:paraId="34BDD4E6" w14:textId="77777777" w:rsidR="009851CE" w:rsidRPr="009851CE" w:rsidRDefault="009851CE" w:rsidP="00657FC0">
                          <w:pPr>
                            <w:ind w:left="-85"/>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39985" id="Rectangle 1" o:spid="_x0000_s1029" style="position:absolute;margin-left:547.3pt;margin-top:-14.2pt;width:598.5pt;height:917.1pt;z-index:-25165823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" fillcolor="#8ca4d5" stroked="f">
              <v:textbox>
                <w:txbxContent>
                  <w:p w14:paraId="34BDD4E6" w14:textId="77777777" w:rsidR="009851CE" w:rsidRPr="009851CE" w:rsidRDefault="009851CE" w:rsidP="00657FC0">
                    <w:pPr>
                      <w:ind w:left="-85"/>
                      <w:jc w:val="center"/>
                      <w:rPr>
                        <w:lang w:val="en-US"/>
                      </w:rPr>
                    </w:pPr>
                  </w:p>
                </w:txbxContent>
              </v:textbox>
              <w10:wrap anchorx="page"/>
            </v:rect>
          </w:pict>
        </mc:Fallback>
      </mc:AlternateContent>
    </w:r>
  </w:p>
  <w:p w14:paraId="5669B540" w14:textId="77777777" w:rsidR="00CC0A2F" w:rsidRDefault="00CC0A2F" w:rsidP="002032D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045E17" w14:textId="77777777" w:rsidR="00007020" w:rsidRDefault="00007020" w:rsidP="00411C93">
    <w:pPr>
      <w:pStyle w:val="Header"/>
      <w:spacing w:after="60"/>
      <w:ind w:left="4309"/>
      <w:jc w:val="right"/>
      <w:rPr>
        <w:bCs/>
        <w:color w:val="000000" w:themeColor="text1"/>
      </w:rPr>
    </w:pPr>
    <w:r w:rsidRPr="00E93221">
      <w:rPr>
        <w:b/>
        <w:color w:val="4F81BD" w:themeColor="accent1"/>
      </w:rPr>
      <w:t>Project:</w:t>
    </w:r>
    <w:r w:rsidRPr="00E93221">
      <w:rPr>
        <w:bCs/>
        <w:color w:val="4F81BD" w:themeColor="accent1"/>
      </w:rPr>
      <w:t xml:space="preserve"> </w:t>
    </w:r>
    <w:r w:rsidRPr="00AE16B8">
      <w:rPr>
        <w:bCs/>
        <w:color w:val="000000" w:themeColor="text1"/>
      </w:rPr>
      <w:t xml:space="preserve">Traffic Management Measures </w:t>
    </w:r>
  </w:p>
  <w:p w14:paraId="409A6096" w14:textId="77777777" w:rsidR="00007020" w:rsidRPr="00E42D31" w:rsidRDefault="00007020" w:rsidP="00411C93">
    <w:pPr>
      <w:pStyle w:val="Header"/>
      <w:spacing w:after="60"/>
      <w:ind w:left="4309"/>
      <w:jc w:val="right"/>
      <w:rPr>
        <w:bCs/>
        <w:color w:val="000000" w:themeColor="text1"/>
      </w:rPr>
    </w:pPr>
    <w:r>
      <w:rPr>
        <w:bCs/>
        <w:color w:val="000000" w:themeColor="text1"/>
      </w:rPr>
      <w:t>South Quays (</w:t>
    </w:r>
    <w:r w:rsidRPr="00AE16B8">
      <w:rPr>
        <w:bCs/>
        <w:color w:val="000000" w:themeColor="text1"/>
      </w:rPr>
      <w:t>Aston Quay</w:t>
    </w:r>
    <w:r>
      <w:rPr>
        <w:bCs/>
        <w:color w:val="000000" w:themeColor="text1"/>
      </w:rPr>
      <w:t xml:space="preserve"> and Burgh Quay)</w:t>
    </w:r>
  </w:p>
  <w:p w14:paraId="7D783839" w14:textId="65C463C2" w:rsidR="00007020" w:rsidRPr="00E42D31" w:rsidRDefault="00007020" w:rsidP="00411C93">
    <w:pPr>
      <w:pStyle w:val="Header"/>
      <w:tabs>
        <w:tab w:val="clear" w:pos="4153"/>
        <w:tab w:val="clear" w:pos="8306"/>
        <w:tab w:val="center" w:pos="4535"/>
      </w:tabs>
      <w:spacing w:after="60"/>
      <w:ind w:left="4395"/>
      <w:jc w:val="right"/>
      <w:rPr>
        <w:bCs/>
        <w:color w:val="000000" w:themeColor="text1"/>
      </w:rPr>
    </w:pPr>
    <w:r w:rsidRPr="00E93221">
      <w:rPr>
        <w:b/>
        <w:color w:val="4F81BD" w:themeColor="accent1"/>
      </w:rPr>
      <w:t>Title</w:t>
    </w:r>
    <w:r w:rsidRPr="00E93221">
      <w:rPr>
        <w:bCs/>
        <w:color w:val="4F81BD" w:themeColor="accent1"/>
      </w:rPr>
      <w:t xml:space="preserve">: </w:t>
    </w:r>
    <w:r w:rsidRPr="00E42D31">
      <w:rPr>
        <w:bCs/>
        <w:color w:val="000000" w:themeColor="text1"/>
      </w:rPr>
      <w:t>EIA Screening</w:t>
    </w:r>
    <w:r>
      <w:rPr>
        <w:bCs/>
        <w:color w:val="000000" w:themeColor="text1"/>
      </w:rPr>
      <w:t xml:space="preserve"> Report</w:t>
    </w:r>
  </w:p>
  <w:p w14:paraId="0811EBD4" w14:textId="77777777" w:rsidR="00007020" w:rsidRPr="00406064" w:rsidRDefault="00007020" w:rsidP="00FF68BD">
    <w:pPr>
      <w:pStyle w:val="Header"/>
      <w:tabs>
        <w:tab w:val="center" w:pos="4535"/>
      </w:tabs>
      <w:spacing w:after="60"/>
      <w:ind w:left="5670"/>
      <w:rPr>
        <w:bCs/>
        <w:color w:val="8CA4D5"/>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E9D13" w14:textId="14766100" w:rsidR="00D4355E" w:rsidRDefault="00D4355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B847D" w14:textId="1C740096" w:rsidR="003F5F5C" w:rsidRPr="003F5F5C" w:rsidRDefault="001D0ED0" w:rsidP="00B403A4">
    <w:pPr>
      <w:pStyle w:val="Header"/>
    </w:pPr>
    <w:r>
      <w:rPr>
        <w:noProof/>
        <w:lang w:bidi="hi-IN"/>
      </w:rPr>
      <mc:AlternateContent>
        <mc:Choice Requires="wps">
          <w:drawing>
            <wp:anchor distT="0" distB="0" distL="114300" distR="114300" simplePos="0" relativeHeight="251658243" behindDoc="1" locked="0" layoutInCell="1" allowOverlap="1" wp14:anchorId="7175B22A" wp14:editId="7672DF99">
              <wp:simplePos x="0" y="0"/>
              <wp:positionH relativeFrom="page">
                <wp:posOffset>-95003</wp:posOffset>
              </wp:positionH>
              <wp:positionV relativeFrom="paragraph">
                <wp:posOffset>-441597</wp:posOffset>
              </wp:positionV>
              <wp:extent cx="7724775" cy="10949049"/>
              <wp:effectExtent l="0" t="0" r="9525" b="5080"/>
              <wp:wrapNone/>
              <wp:docPr id="97793465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4775" cy="10949049"/>
                      </a:xfrm>
                      <a:prstGeom prst="rect">
                        <a:avLst/>
                      </a:prstGeom>
                      <a:solidFill>
                        <a:srgbClr val="8CA4D5"/>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77898CBC" id="Rectangle 1" o:spid="_x0000_s1026" style="position:absolute;margin-left:-7.5pt;margin-top:-34.75pt;width:608.25pt;height:862.1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" fillcolor="#8ca4d5" stroked="f">
              <w10:wrap anchorx="page"/>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2DD0BA" w14:textId="0EE8CFBE" w:rsidR="00D4355E" w:rsidRDefault="00D435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4B4F6A" w14:textId="65E93922" w:rsidR="00D4355E" w:rsidRDefault="00D435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B316F" w14:textId="3F41B67A" w:rsidR="002D2DA2" w:rsidRDefault="002545B6" w:rsidP="00406064">
    <w:pPr>
      <w:pStyle w:val="Header"/>
      <w:tabs>
        <w:tab w:val="clear" w:pos="4153"/>
        <w:tab w:val="clear" w:pos="8306"/>
        <w:tab w:val="left" w:pos="1540"/>
        <w:tab w:val="left" w:pos="3075"/>
        <w:tab w:val="left" w:pos="4852"/>
      </w:tabs>
    </w:pPr>
    <w:r>
      <w:rPr>
        <w:noProof/>
      </w:rPr>
      <w:drawing>
        <wp:anchor distT="0" distB="0" distL="114300" distR="114300" simplePos="0" relativeHeight="251658253" behindDoc="1" locked="0" layoutInCell="1" allowOverlap="1" wp14:anchorId="20EF06EC" wp14:editId="0CE94F19">
          <wp:simplePos x="0" y="0"/>
          <wp:positionH relativeFrom="margin">
            <wp:posOffset>4074160</wp:posOffset>
          </wp:positionH>
          <wp:positionV relativeFrom="paragraph">
            <wp:posOffset>-365125</wp:posOffset>
          </wp:positionV>
          <wp:extent cx="1609725" cy="686054"/>
          <wp:effectExtent l="0" t="0" r="0" b="0"/>
          <wp:wrapNone/>
          <wp:docPr id="2026673696" name="Picture 2" descr="A white line drawing of people riding a bicycle and a stro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27798" name="Picture 2" descr="A white line drawing of people riding a bicycle and a stroll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09725" cy="686054"/>
                  </a:xfrm>
                  <a:prstGeom prst="rect">
                    <a:avLst/>
                  </a:prstGeom>
                </pic:spPr>
              </pic:pic>
            </a:graphicData>
          </a:graphic>
          <wp14:sizeRelH relativeFrom="margin">
            <wp14:pctWidth>0</wp14:pctWidth>
          </wp14:sizeRelH>
          <wp14:sizeRelV relativeFrom="margin">
            <wp14:pctHeight>0</wp14:pctHeight>
          </wp14:sizeRelV>
        </wp:anchor>
      </w:drawing>
    </w:r>
    <w:r w:rsidR="008F03A9">
      <w:rPr>
        <w:noProof/>
      </w:rPr>
      <w:drawing>
        <wp:anchor distT="0" distB="0" distL="114300" distR="114300" simplePos="0" relativeHeight="251658247" behindDoc="1" locked="0" layoutInCell="1" allowOverlap="1" wp14:anchorId="6D8C30DF" wp14:editId="363BBD18">
          <wp:simplePos x="0" y="0"/>
          <wp:positionH relativeFrom="column">
            <wp:posOffset>2942157</wp:posOffset>
          </wp:positionH>
          <wp:positionV relativeFrom="paragraph">
            <wp:posOffset>-443391</wp:posOffset>
          </wp:positionV>
          <wp:extent cx="3538340" cy="838314"/>
          <wp:effectExtent l="0" t="0" r="5080" b="0"/>
          <wp:wrapNone/>
          <wp:docPr id="138862307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63812"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3601648" cy="853313"/>
                  </a:xfrm>
                  <a:prstGeom prst="rect">
                    <a:avLst/>
                  </a:prstGeom>
                </pic:spPr>
              </pic:pic>
            </a:graphicData>
          </a:graphic>
          <wp14:sizeRelH relativeFrom="margin">
            <wp14:pctWidth>0</wp14:pctWidth>
          </wp14:sizeRelH>
          <wp14:sizeRelV relativeFrom="margin">
            <wp14:pctHeight>0</wp14:pctHeight>
          </wp14:sizeRelV>
        </wp:anchor>
      </w:drawing>
    </w:r>
    <w:r w:rsidR="00ED766C">
      <w:tab/>
    </w:r>
    <w:r w:rsidR="007A6DB8">
      <w:tab/>
    </w:r>
    <w:r w:rsidR="00406064">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DFBD8D" w14:textId="735D85F7" w:rsidR="00D4355E" w:rsidRDefault="00D4355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AA569" w14:textId="7DCE8BDE" w:rsidR="007A51DA" w:rsidRPr="00572D78" w:rsidRDefault="007A51DA" w:rsidP="007A51DA">
    <w:pPr>
      <w:pStyle w:val="Header"/>
      <w:tabs>
        <w:tab w:val="clear" w:pos="8306"/>
      </w:tabs>
      <w:spacing w:after="60"/>
      <w:ind w:left="5529"/>
      <w:rPr>
        <w:bCs/>
        <w:color w:val="FFFFFF" w:themeColor="background1"/>
        <w:sz w:val="18"/>
        <w:szCs w:val="18"/>
      </w:rPr>
    </w:pPr>
    <w:r w:rsidRPr="00572D78">
      <w:rPr>
        <w:b/>
        <w:noProof/>
        <w:color w:val="FFFFFF" w:themeColor="background1"/>
        <w:sz w:val="18"/>
        <w:szCs w:val="18"/>
      </w:rPr>
      <w:drawing>
        <wp:anchor distT="0" distB="0" distL="114300" distR="114300" simplePos="0" relativeHeight="251658254" behindDoc="1" locked="0" layoutInCell="1" allowOverlap="1" wp14:anchorId="7153328D" wp14:editId="16ECB05F">
          <wp:simplePos x="0" y="0"/>
          <wp:positionH relativeFrom="column">
            <wp:posOffset>2884540</wp:posOffset>
          </wp:positionH>
          <wp:positionV relativeFrom="paragraph">
            <wp:posOffset>-350936</wp:posOffset>
          </wp:positionV>
          <wp:extent cx="3583760" cy="849076"/>
          <wp:effectExtent l="0" t="0" r="0" b="8255"/>
          <wp:wrapNone/>
          <wp:docPr id="143125078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090562"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583760" cy="849076"/>
                  </a:xfrm>
                  <a:prstGeom prst="rect">
                    <a:avLst/>
                  </a:prstGeom>
                </pic:spPr>
              </pic:pic>
            </a:graphicData>
          </a:graphic>
          <wp14:sizeRelH relativeFrom="margin">
            <wp14:pctWidth>0</wp14:pctWidth>
          </wp14:sizeRelH>
          <wp14:sizeRelV relativeFrom="margin">
            <wp14:pctHeight>0</wp14:pctHeight>
          </wp14:sizeRelV>
        </wp:anchor>
      </w:drawing>
    </w:r>
    <w:r w:rsidRPr="00572D78">
      <w:rPr>
        <w:b/>
        <w:color w:val="FFFFFF" w:themeColor="background1"/>
        <w:sz w:val="18"/>
        <w:szCs w:val="18"/>
      </w:rPr>
      <w:t>Project:</w:t>
    </w:r>
    <w:r w:rsidRPr="00572D78">
      <w:rPr>
        <w:bCs/>
        <w:color w:val="FFFFFF" w:themeColor="background1"/>
        <w:sz w:val="18"/>
        <w:szCs w:val="18"/>
      </w:rPr>
      <w:t xml:space="preserve"> </w:t>
    </w:r>
    <w:r w:rsidR="00D42FB2" w:rsidRPr="00D42FB2">
      <w:rPr>
        <w:bCs/>
        <w:color w:val="FFFFFF" w:themeColor="background1"/>
        <w:sz w:val="18"/>
        <w:szCs w:val="18"/>
      </w:rPr>
      <w:t xml:space="preserve">Traffic Management Measures </w:t>
    </w:r>
    <w:r w:rsidR="00063225">
      <w:rPr>
        <w:bCs/>
        <w:color w:val="FFFFFF" w:themeColor="background1"/>
        <w:sz w:val="18"/>
        <w:szCs w:val="18"/>
      </w:rPr>
      <w:t>South Quays (</w:t>
    </w:r>
    <w:r w:rsidR="00D42FB2" w:rsidRPr="00D42FB2">
      <w:rPr>
        <w:bCs/>
        <w:color w:val="FFFFFF" w:themeColor="background1"/>
        <w:sz w:val="18"/>
        <w:szCs w:val="18"/>
      </w:rPr>
      <w:t>Aston Quay</w:t>
    </w:r>
    <w:r w:rsidR="00063225">
      <w:rPr>
        <w:bCs/>
        <w:color w:val="FFFFFF" w:themeColor="background1"/>
        <w:sz w:val="18"/>
        <w:szCs w:val="18"/>
      </w:rPr>
      <w:t xml:space="preserve"> and Burgh Quay)</w:t>
    </w:r>
  </w:p>
  <w:p w14:paraId="5522D831" w14:textId="1E903E37" w:rsidR="007A51DA" w:rsidRPr="007A51DA" w:rsidRDefault="007A51DA" w:rsidP="007A51DA">
    <w:pPr>
      <w:pStyle w:val="Header"/>
      <w:tabs>
        <w:tab w:val="clear" w:pos="8306"/>
      </w:tabs>
      <w:spacing w:after="60"/>
      <w:ind w:left="5529"/>
      <w:rPr>
        <w:bCs/>
        <w:color w:val="8CA4D5"/>
        <w:sz w:val="18"/>
        <w:szCs w:val="18"/>
      </w:rPr>
    </w:pPr>
    <w:r w:rsidRPr="00572D78">
      <w:rPr>
        <w:b/>
        <w:color w:val="FFFFFF" w:themeColor="background1"/>
        <w:sz w:val="18"/>
        <w:szCs w:val="18"/>
      </w:rPr>
      <w:t>Title</w:t>
    </w:r>
    <w:r w:rsidRPr="00572D78">
      <w:rPr>
        <w:bCs/>
        <w:color w:val="FFFFFF" w:themeColor="background1"/>
        <w:sz w:val="18"/>
        <w:szCs w:val="18"/>
      </w:rPr>
      <w:t>: EIA Screening</w:t>
    </w:r>
    <w:r w:rsidR="005D456E">
      <w:rPr>
        <w:bCs/>
        <w:color w:val="FFFFFF" w:themeColor="background1"/>
        <w:sz w:val="18"/>
        <w:szCs w:val="18"/>
      </w:rPr>
      <w:t xml:space="preserve"> Report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420B9" w14:textId="68358E62" w:rsidR="00856E96" w:rsidRPr="00E42D31" w:rsidRDefault="00856E96" w:rsidP="00D23CD8">
    <w:pPr>
      <w:pStyle w:val="Header"/>
      <w:spacing w:after="60"/>
      <w:ind w:left="4395"/>
      <w:jc w:val="right"/>
      <w:rPr>
        <w:bCs/>
        <w:color w:val="000000" w:themeColor="text1"/>
      </w:rPr>
    </w:pPr>
    <w:r w:rsidRPr="00E93221">
      <w:rPr>
        <w:b/>
        <w:color w:val="4F81BD" w:themeColor="accent1"/>
      </w:rPr>
      <w:t>Project:</w:t>
    </w:r>
    <w:r w:rsidRPr="00E93221">
      <w:rPr>
        <w:bCs/>
        <w:color w:val="4F81BD" w:themeColor="accent1"/>
      </w:rPr>
      <w:t xml:space="preserve"> </w:t>
    </w:r>
    <w:r w:rsidR="00D42FB2" w:rsidRPr="00D23CD8">
      <w:rPr>
        <w:bCs/>
        <w:color w:val="000000" w:themeColor="text1"/>
      </w:rPr>
      <w:t>Traffic Management Measures</w:t>
    </w:r>
    <w:r w:rsidR="00D42FB2">
      <w:rPr>
        <w:color w:val="000000" w:themeColor="text1"/>
      </w:rPr>
      <w:t xml:space="preserve"> </w:t>
    </w:r>
    <w:r w:rsidR="00D2126D">
      <w:rPr>
        <w:color w:val="000000" w:themeColor="text1"/>
      </w:rPr>
      <w:t xml:space="preserve">- </w:t>
    </w:r>
    <w:r w:rsidR="00063225">
      <w:rPr>
        <w:color w:val="000000" w:themeColor="text1"/>
      </w:rPr>
      <w:t>South Quays (</w:t>
    </w:r>
    <w:r w:rsidR="00D42FB2" w:rsidRPr="00D23CD8">
      <w:rPr>
        <w:bCs/>
        <w:color w:val="000000" w:themeColor="text1"/>
      </w:rPr>
      <w:t>Aston Quay</w:t>
    </w:r>
    <w:r w:rsidR="00063225">
      <w:rPr>
        <w:bCs/>
        <w:color w:val="000000" w:themeColor="text1"/>
      </w:rPr>
      <w:t xml:space="preserve"> and Burgh Quay) </w:t>
    </w:r>
  </w:p>
  <w:p w14:paraId="0CE91AEF" w14:textId="1EAF81B9" w:rsidR="00D17F2D" w:rsidRPr="00856E96" w:rsidRDefault="00856E96" w:rsidP="00856E96">
    <w:pPr>
      <w:pStyle w:val="Header"/>
      <w:tabs>
        <w:tab w:val="clear" w:pos="4153"/>
        <w:tab w:val="clear" w:pos="8306"/>
        <w:tab w:val="center" w:pos="4535"/>
      </w:tabs>
      <w:spacing w:after="60"/>
      <w:ind w:left="4395"/>
      <w:jc w:val="right"/>
      <w:rPr>
        <w:bCs/>
        <w:color w:val="000000" w:themeColor="text1"/>
      </w:rPr>
    </w:pPr>
    <w:r w:rsidRPr="00E93221">
      <w:rPr>
        <w:b/>
        <w:color w:val="4F81BD" w:themeColor="accent1"/>
      </w:rPr>
      <w:t>Title</w:t>
    </w:r>
    <w:r w:rsidRPr="00E93221">
      <w:rPr>
        <w:bCs/>
        <w:color w:val="4F81BD" w:themeColor="accent1"/>
      </w:rPr>
      <w:t xml:space="preserve">: </w:t>
    </w:r>
    <w:r w:rsidRPr="00E42D31">
      <w:rPr>
        <w:bCs/>
        <w:color w:val="000000" w:themeColor="text1"/>
      </w:rPr>
      <w:t>EIA Screening</w:t>
    </w:r>
    <w:r>
      <w:rPr>
        <w:bCs/>
        <w:color w:val="000000" w:themeColor="text1"/>
      </w:rPr>
      <w:t xml:space="preserve"> Report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5F91F6" w14:textId="69B70A48" w:rsidR="00E56414" w:rsidRDefault="00E5641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4D25B" w14:textId="6ED869D2" w:rsidR="00B80B3D" w:rsidRDefault="00411C93" w:rsidP="00411C93">
    <w:pPr>
      <w:pStyle w:val="Header"/>
      <w:spacing w:after="60"/>
      <w:ind w:left="4309"/>
      <w:jc w:val="right"/>
      <w:rPr>
        <w:bCs/>
        <w:color w:val="000000" w:themeColor="text1"/>
      </w:rPr>
    </w:pPr>
    <w:r w:rsidRPr="00E93221">
      <w:rPr>
        <w:b/>
        <w:color w:val="4F81BD" w:themeColor="accent1"/>
      </w:rPr>
      <w:t>Project:</w:t>
    </w:r>
    <w:r w:rsidRPr="00E93221">
      <w:rPr>
        <w:bCs/>
        <w:color w:val="4F81BD" w:themeColor="accent1"/>
      </w:rPr>
      <w:t xml:space="preserve"> </w:t>
    </w:r>
    <w:r w:rsidR="00AE16B8" w:rsidRPr="00AE16B8">
      <w:rPr>
        <w:bCs/>
        <w:color w:val="000000" w:themeColor="text1"/>
      </w:rPr>
      <w:t xml:space="preserve">Traffic Management Measures </w:t>
    </w:r>
  </w:p>
  <w:p w14:paraId="68D70070" w14:textId="41658627" w:rsidR="00411C93" w:rsidRPr="00E42D31" w:rsidRDefault="00063225" w:rsidP="00411C93">
    <w:pPr>
      <w:pStyle w:val="Header"/>
      <w:spacing w:after="60"/>
      <w:ind w:left="4309"/>
      <w:jc w:val="right"/>
      <w:rPr>
        <w:bCs/>
        <w:color w:val="000000" w:themeColor="text1"/>
      </w:rPr>
    </w:pPr>
    <w:r>
      <w:rPr>
        <w:bCs/>
        <w:color w:val="000000" w:themeColor="text1"/>
      </w:rPr>
      <w:t>South Quays (</w:t>
    </w:r>
    <w:r w:rsidR="00AE16B8" w:rsidRPr="00AE16B8">
      <w:rPr>
        <w:bCs/>
        <w:color w:val="000000" w:themeColor="text1"/>
      </w:rPr>
      <w:t>Aston Quay</w:t>
    </w:r>
    <w:r>
      <w:rPr>
        <w:bCs/>
        <w:color w:val="000000" w:themeColor="text1"/>
      </w:rPr>
      <w:t xml:space="preserve"> and Burgh Quay)</w:t>
    </w:r>
  </w:p>
  <w:p w14:paraId="1B38A66D" w14:textId="4E106375" w:rsidR="00411C93" w:rsidRPr="00E42D31" w:rsidRDefault="00411C93" w:rsidP="00411C93">
    <w:pPr>
      <w:pStyle w:val="Header"/>
      <w:tabs>
        <w:tab w:val="clear" w:pos="4153"/>
        <w:tab w:val="clear" w:pos="8306"/>
        <w:tab w:val="center" w:pos="4535"/>
      </w:tabs>
      <w:spacing w:after="60"/>
      <w:ind w:left="4395"/>
      <w:jc w:val="right"/>
      <w:rPr>
        <w:bCs/>
        <w:color w:val="000000" w:themeColor="text1"/>
      </w:rPr>
    </w:pPr>
    <w:r w:rsidRPr="00E93221">
      <w:rPr>
        <w:b/>
        <w:color w:val="4F81BD" w:themeColor="accent1"/>
      </w:rPr>
      <w:t>Title</w:t>
    </w:r>
    <w:r w:rsidRPr="00E93221">
      <w:rPr>
        <w:bCs/>
        <w:color w:val="4F81BD" w:themeColor="accent1"/>
      </w:rPr>
      <w:t xml:space="preserve">: </w:t>
    </w:r>
    <w:r w:rsidRPr="00E42D31">
      <w:rPr>
        <w:bCs/>
        <w:color w:val="000000" w:themeColor="text1"/>
      </w:rPr>
      <w:t>EIA Screening</w:t>
    </w:r>
    <w:r>
      <w:rPr>
        <w:bCs/>
        <w:color w:val="000000" w:themeColor="text1"/>
      </w:rPr>
      <w:t xml:space="preserve"> Report</w:t>
    </w:r>
  </w:p>
  <w:p w14:paraId="34BCFCFB" w14:textId="2B40956F" w:rsidR="00123DA3" w:rsidRPr="00406064" w:rsidRDefault="00123DA3" w:rsidP="00FF68BD">
    <w:pPr>
      <w:pStyle w:val="Header"/>
      <w:tabs>
        <w:tab w:val="center" w:pos="4535"/>
      </w:tabs>
      <w:spacing w:after="60"/>
      <w:ind w:left="5670"/>
      <w:rPr>
        <w:bCs/>
        <w:color w:val="8CA4D5"/>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6A6C8" w14:textId="0DFE23FB" w:rsidR="00E56414" w:rsidRDefault="00E564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780A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561CAA"/>
    <w:multiLevelType w:val="hybridMultilevel"/>
    <w:tmpl w:val="B6F68E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96752A7"/>
    <w:multiLevelType w:val="hybridMultilevel"/>
    <w:tmpl w:val="7A74168A"/>
    <w:lvl w:ilvl="0" w:tplc="0809000F">
      <w:start w:val="1"/>
      <w:numFmt w:val="decimal"/>
      <w:lvlText w:val="%1."/>
      <w:lvlJc w:val="left"/>
      <w:pPr>
        <w:ind w:left="360" w:hanging="360"/>
      </w:pPr>
      <w:rPr>
        <w:rFonts w:hint="default"/>
      </w:rPr>
    </w:lvl>
    <w:lvl w:ilvl="1" w:tplc="0809000F">
      <w:start w:val="1"/>
      <w:numFmt w:val="decimal"/>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9A95489"/>
    <w:multiLevelType w:val="hybridMultilevel"/>
    <w:tmpl w:val="8D2A1C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B130B3A"/>
    <w:multiLevelType w:val="hybridMultilevel"/>
    <w:tmpl w:val="D4F4506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0D4B1A6B"/>
    <w:multiLevelType w:val="hybridMultilevel"/>
    <w:tmpl w:val="801E5CBC"/>
    <w:lvl w:ilvl="0" w:tplc="B930116E">
      <w:start w:val="1"/>
      <w:numFmt w:val="lowerRoman"/>
      <w:lvlText w:val="%1."/>
      <w:lvlJc w:val="left"/>
      <w:pPr>
        <w:ind w:left="1080" w:hanging="360"/>
      </w:pPr>
      <w:rPr>
        <w:rFonts w:hint="default"/>
      </w:rPr>
    </w:lvl>
    <w:lvl w:ilvl="1" w:tplc="0809001B">
      <w:start w:val="1"/>
      <w:numFmt w:val="lowerRoman"/>
      <w:lvlText w:val="%2."/>
      <w:lvlJc w:val="right"/>
      <w:pPr>
        <w:ind w:left="1080" w:hanging="360"/>
      </w:pPr>
    </w:lvl>
    <w:lvl w:ilvl="2" w:tplc="AD4A704A">
      <w:start w:val="1"/>
      <w:numFmt w:val="decimal"/>
      <w:lvlText w:val="%3."/>
      <w:lvlJc w:val="left"/>
      <w:pPr>
        <w:ind w:left="1980" w:hanging="360"/>
      </w:pPr>
      <w:rPr>
        <w:rFonts w:hint="default"/>
      </w:r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22347C62">
      <w:start w:val="1"/>
      <w:numFmt w:val="bullet"/>
      <w:lvlText w:val="-"/>
      <w:lvlJc w:val="left"/>
      <w:pPr>
        <w:ind w:left="4140" w:hanging="360"/>
      </w:pPr>
      <w:rPr>
        <w:rFonts w:ascii="Arial" w:eastAsia="Times New Roman" w:hAnsi="Arial" w:cs="Arial" w:hint="default"/>
      </w:r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4EE1940"/>
    <w:multiLevelType w:val="hybridMultilevel"/>
    <w:tmpl w:val="BCE635F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5CF4874"/>
    <w:multiLevelType w:val="hybridMultilevel"/>
    <w:tmpl w:val="39667BF8"/>
    <w:lvl w:ilvl="0" w:tplc="08090001">
      <w:start w:val="1"/>
      <w:numFmt w:val="bullet"/>
      <w:lvlText w:val=""/>
      <w:lvlJc w:val="left"/>
      <w:pPr>
        <w:ind w:left="1440" w:hanging="360"/>
      </w:pPr>
      <w:rPr>
        <w:rFonts w:ascii="Symbol" w:hAnsi="Symbol" w:hint="default"/>
      </w:rPr>
    </w:lvl>
    <w:lvl w:ilvl="1" w:tplc="5D587C3C">
      <w:numFmt w:val="bullet"/>
      <w:lvlText w:val="•"/>
      <w:lvlJc w:val="left"/>
      <w:pPr>
        <w:ind w:left="2520" w:hanging="720"/>
      </w:pPr>
      <w:rPr>
        <w:rFonts w:ascii="Arial" w:eastAsia="Times New Roman" w:hAnsi="Arial" w:cs="Arial" w:hint="default"/>
      </w:r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8" w15:restartNumberingAfterBreak="0">
    <w:nsid w:val="162B1A5E"/>
    <w:multiLevelType w:val="hybridMultilevel"/>
    <w:tmpl w:val="A496B632"/>
    <w:lvl w:ilvl="0" w:tplc="0B3C5A1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481778"/>
    <w:multiLevelType w:val="multilevel"/>
    <w:tmpl w:val="59E895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AD643B8"/>
    <w:multiLevelType w:val="hybridMultilevel"/>
    <w:tmpl w:val="586694BE"/>
    <w:lvl w:ilvl="0" w:tplc="AB30BB6C">
      <w:start w:val="1"/>
      <w:numFmt w:val="bullet"/>
      <w:lvlText w:val="£"/>
      <w:lvlJc w:val="left"/>
      <w:pPr>
        <w:ind w:left="720" w:hanging="360"/>
      </w:pPr>
      <w:rPr>
        <w:rFonts w:ascii="Wingdings 2" w:hAnsi="Wingdings 2"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BC75016"/>
    <w:multiLevelType w:val="hybridMultilevel"/>
    <w:tmpl w:val="325C6E4E"/>
    <w:lvl w:ilvl="0" w:tplc="AB30BB6C">
      <w:start w:val="1"/>
      <w:numFmt w:val="bullet"/>
      <w:lvlText w:val="£"/>
      <w:lvlJc w:val="left"/>
      <w:pPr>
        <w:ind w:left="360" w:hanging="360"/>
      </w:pPr>
      <w:rPr>
        <w:rFonts w:ascii="Wingdings 2" w:hAnsi="Wingdings 2"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2" w15:restartNumberingAfterBreak="0">
    <w:nsid w:val="22595CF3"/>
    <w:multiLevelType w:val="hybridMultilevel"/>
    <w:tmpl w:val="5C6284D0"/>
    <w:lvl w:ilvl="0" w:tplc="5E461232">
      <w:start w:val="10"/>
      <w:numFmt w:val="lowerLetter"/>
      <w:lvlText w:val="(%1)"/>
      <w:lvlJc w:val="left"/>
      <w:pPr>
        <w:ind w:left="360" w:hanging="360"/>
      </w:pPr>
    </w:lvl>
    <w:lvl w:ilvl="1" w:tplc="18090019">
      <w:start w:val="1"/>
      <w:numFmt w:val="lowerLetter"/>
      <w:lvlText w:val="%2."/>
      <w:lvlJc w:val="left"/>
      <w:pPr>
        <w:ind w:left="1080" w:hanging="360"/>
      </w:pPr>
    </w:lvl>
    <w:lvl w:ilvl="2" w:tplc="1809001B">
      <w:start w:val="1"/>
      <w:numFmt w:val="lowerRoman"/>
      <w:lvlText w:val="%3."/>
      <w:lvlJc w:val="right"/>
      <w:pPr>
        <w:ind w:left="1800" w:hanging="180"/>
      </w:pPr>
    </w:lvl>
    <w:lvl w:ilvl="3" w:tplc="1809000F">
      <w:start w:val="1"/>
      <w:numFmt w:val="decimal"/>
      <w:lvlText w:val="%4."/>
      <w:lvlJc w:val="left"/>
      <w:pPr>
        <w:ind w:left="2520" w:hanging="360"/>
      </w:pPr>
    </w:lvl>
    <w:lvl w:ilvl="4" w:tplc="18090019">
      <w:start w:val="1"/>
      <w:numFmt w:val="lowerLetter"/>
      <w:lvlText w:val="%5."/>
      <w:lvlJc w:val="left"/>
      <w:pPr>
        <w:ind w:left="3240" w:hanging="360"/>
      </w:pPr>
    </w:lvl>
    <w:lvl w:ilvl="5" w:tplc="1809001B">
      <w:start w:val="1"/>
      <w:numFmt w:val="lowerRoman"/>
      <w:lvlText w:val="%6."/>
      <w:lvlJc w:val="right"/>
      <w:pPr>
        <w:ind w:left="3960" w:hanging="180"/>
      </w:pPr>
    </w:lvl>
    <w:lvl w:ilvl="6" w:tplc="1809000F">
      <w:start w:val="1"/>
      <w:numFmt w:val="decimal"/>
      <w:lvlText w:val="%7."/>
      <w:lvlJc w:val="left"/>
      <w:pPr>
        <w:ind w:left="4680" w:hanging="360"/>
      </w:pPr>
    </w:lvl>
    <w:lvl w:ilvl="7" w:tplc="18090019">
      <w:start w:val="1"/>
      <w:numFmt w:val="lowerLetter"/>
      <w:lvlText w:val="%8."/>
      <w:lvlJc w:val="left"/>
      <w:pPr>
        <w:ind w:left="5400" w:hanging="360"/>
      </w:pPr>
    </w:lvl>
    <w:lvl w:ilvl="8" w:tplc="1809001B">
      <w:start w:val="1"/>
      <w:numFmt w:val="lowerRoman"/>
      <w:lvlText w:val="%9."/>
      <w:lvlJc w:val="right"/>
      <w:pPr>
        <w:ind w:left="6120" w:hanging="180"/>
      </w:pPr>
    </w:lvl>
  </w:abstractNum>
  <w:abstractNum w:abstractNumId="13" w15:restartNumberingAfterBreak="0">
    <w:nsid w:val="25555D5B"/>
    <w:multiLevelType w:val="hybridMultilevel"/>
    <w:tmpl w:val="E2A8F02E"/>
    <w:lvl w:ilvl="0" w:tplc="33A2229A">
      <w:start w:val="1"/>
      <w:numFmt w:val="lowerLetter"/>
      <w:lvlText w:val="(%1)"/>
      <w:lvlJc w:val="left"/>
      <w:pPr>
        <w:ind w:left="382" w:hanging="360"/>
      </w:pPr>
      <w:rPr>
        <w:b w:val="0"/>
      </w:rPr>
    </w:lvl>
    <w:lvl w:ilvl="1" w:tplc="08090019">
      <w:start w:val="1"/>
      <w:numFmt w:val="lowerLetter"/>
      <w:lvlText w:val="%2."/>
      <w:lvlJc w:val="left"/>
      <w:pPr>
        <w:ind w:left="1102" w:hanging="360"/>
      </w:pPr>
    </w:lvl>
    <w:lvl w:ilvl="2" w:tplc="0809001B">
      <w:start w:val="1"/>
      <w:numFmt w:val="lowerRoman"/>
      <w:lvlText w:val="%3."/>
      <w:lvlJc w:val="right"/>
      <w:pPr>
        <w:ind w:left="1822" w:hanging="180"/>
      </w:pPr>
    </w:lvl>
    <w:lvl w:ilvl="3" w:tplc="0809000F">
      <w:start w:val="1"/>
      <w:numFmt w:val="decimal"/>
      <w:lvlText w:val="%4."/>
      <w:lvlJc w:val="left"/>
      <w:pPr>
        <w:ind w:left="2542" w:hanging="360"/>
      </w:pPr>
    </w:lvl>
    <w:lvl w:ilvl="4" w:tplc="08090019">
      <w:start w:val="1"/>
      <w:numFmt w:val="lowerLetter"/>
      <w:lvlText w:val="%5."/>
      <w:lvlJc w:val="left"/>
      <w:pPr>
        <w:ind w:left="3262" w:hanging="360"/>
      </w:pPr>
    </w:lvl>
    <w:lvl w:ilvl="5" w:tplc="0809001B">
      <w:start w:val="1"/>
      <w:numFmt w:val="lowerRoman"/>
      <w:lvlText w:val="%6."/>
      <w:lvlJc w:val="right"/>
      <w:pPr>
        <w:ind w:left="3982" w:hanging="180"/>
      </w:pPr>
    </w:lvl>
    <w:lvl w:ilvl="6" w:tplc="0809000F">
      <w:start w:val="1"/>
      <w:numFmt w:val="decimal"/>
      <w:lvlText w:val="%7."/>
      <w:lvlJc w:val="left"/>
      <w:pPr>
        <w:ind w:left="4702" w:hanging="360"/>
      </w:pPr>
    </w:lvl>
    <w:lvl w:ilvl="7" w:tplc="08090019">
      <w:start w:val="1"/>
      <w:numFmt w:val="lowerLetter"/>
      <w:lvlText w:val="%8."/>
      <w:lvlJc w:val="left"/>
      <w:pPr>
        <w:ind w:left="5422" w:hanging="360"/>
      </w:pPr>
    </w:lvl>
    <w:lvl w:ilvl="8" w:tplc="0809001B">
      <w:start w:val="1"/>
      <w:numFmt w:val="lowerRoman"/>
      <w:lvlText w:val="%9."/>
      <w:lvlJc w:val="right"/>
      <w:pPr>
        <w:ind w:left="6142" w:hanging="180"/>
      </w:pPr>
    </w:lvl>
  </w:abstractNum>
  <w:abstractNum w:abstractNumId="14" w15:restartNumberingAfterBreak="0">
    <w:nsid w:val="295C72A0"/>
    <w:multiLevelType w:val="hybridMultilevel"/>
    <w:tmpl w:val="1ECAA088"/>
    <w:lvl w:ilvl="0" w:tplc="778008E2">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5" w15:restartNumberingAfterBreak="0">
    <w:nsid w:val="2A4C6C8B"/>
    <w:multiLevelType w:val="multilevel"/>
    <w:tmpl w:val="1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2847"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2A9C6791"/>
    <w:multiLevelType w:val="hybridMultilevel"/>
    <w:tmpl w:val="0394C3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B800E86"/>
    <w:multiLevelType w:val="hybridMultilevel"/>
    <w:tmpl w:val="BCA0D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473A21"/>
    <w:multiLevelType w:val="hybridMultilevel"/>
    <w:tmpl w:val="A830C8E6"/>
    <w:lvl w:ilvl="0" w:tplc="AB30BB6C">
      <w:start w:val="1"/>
      <w:numFmt w:val="bullet"/>
      <w:lvlText w:val="£"/>
      <w:lvlJc w:val="left"/>
      <w:pPr>
        <w:ind w:left="720" w:hanging="360"/>
      </w:pPr>
      <w:rPr>
        <w:rFonts w:ascii="Wingdings 2" w:hAnsi="Wingdings 2"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2DFE1A82"/>
    <w:multiLevelType w:val="hybridMultilevel"/>
    <w:tmpl w:val="13389BE8"/>
    <w:lvl w:ilvl="0" w:tplc="18090019">
      <w:start w:val="1"/>
      <w:numFmt w:val="lowerLetter"/>
      <w:lvlText w:val="%1."/>
      <w:lvlJc w:val="left"/>
      <w:pPr>
        <w:ind w:left="108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2EE554B4"/>
    <w:multiLevelType w:val="hybridMultilevel"/>
    <w:tmpl w:val="878699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2F7C755A"/>
    <w:multiLevelType w:val="hybridMultilevel"/>
    <w:tmpl w:val="A3D014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0030F1F"/>
    <w:multiLevelType w:val="hybridMultilevel"/>
    <w:tmpl w:val="7A6055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0F86387"/>
    <w:multiLevelType w:val="hybridMultilevel"/>
    <w:tmpl w:val="DEB2F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25C29F4"/>
    <w:multiLevelType w:val="hybridMultilevel"/>
    <w:tmpl w:val="5CE41B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363557FE"/>
    <w:multiLevelType w:val="hybridMultilevel"/>
    <w:tmpl w:val="ED626400"/>
    <w:lvl w:ilvl="0" w:tplc="5FAA8164">
      <w:start w:val="1"/>
      <w:numFmt w:val="decimal"/>
      <w:pStyle w:val="RH-NumberedList"/>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6" w15:restartNumberingAfterBreak="0">
    <w:nsid w:val="385C5834"/>
    <w:multiLevelType w:val="hybridMultilevel"/>
    <w:tmpl w:val="0F6AB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6F450A"/>
    <w:multiLevelType w:val="hybridMultilevel"/>
    <w:tmpl w:val="C6AEA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96E6A10"/>
    <w:multiLevelType w:val="hybridMultilevel"/>
    <w:tmpl w:val="6F6E40C0"/>
    <w:lvl w:ilvl="0" w:tplc="AB30BB6C">
      <w:start w:val="1"/>
      <w:numFmt w:val="bullet"/>
      <w:lvlText w:val="£"/>
      <w:lvlJc w:val="left"/>
      <w:pPr>
        <w:ind w:left="360" w:hanging="360"/>
      </w:pPr>
      <w:rPr>
        <w:rFonts w:ascii="Wingdings 2" w:hAnsi="Wingdings 2"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9" w15:restartNumberingAfterBreak="0">
    <w:nsid w:val="3A9F16AD"/>
    <w:multiLevelType w:val="hybridMultilevel"/>
    <w:tmpl w:val="594C5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C733A0F"/>
    <w:multiLevelType w:val="hybridMultilevel"/>
    <w:tmpl w:val="04AE0A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3DE540A5"/>
    <w:multiLevelType w:val="hybridMultilevel"/>
    <w:tmpl w:val="98B25B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3FCD6199"/>
    <w:multiLevelType w:val="hybridMultilevel"/>
    <w:tmpl w:val="E02800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409C67A3"/>
    <w:multiLevelType w:val="hybridMultilevel"/>
    <w:tmpl w:val="AAA2B19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13E3238"/>
    <w:multiLevelType w:val="hybridMultilevel"/>
    <w:tmpl w:val="B82E3EEC"/>
    <w:lvl w:ilvl="0" w:tplc="26E68C8C">
      <w:start w:val="1"/>
      <w:numFmt w:val="decimal"/>
      <w:lvlText w:val="%1."/>
      <w:lvlJc w:val="left"/>
      <w:pPr>
        <w:ind w:left="1502"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42DC29E6"/>
    <w:multiLevelType w:val="hybridMultilevel"/>
    <w:tmpl w:val="6DA4A16E"/>
    <w:lvl w:ilvl="0" w:tplc="EAD48402">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44E94EF9"/>
    <w:multiLevelType w:val="hybridMultilevel"/>
    <w:tmpl w:val="F67A628A"/>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7" w15:restartNumberingAfterBreak="0">
    <w:nsid w:val="47F82ECE"/>
    <w:multiLevelType w:val="hybridMultilevel"/>
    <w:tmpl w:val="B6820E94"/>
    <w:lvl w:ilvl="0" w:tplc="AB30BB6C">
      <w:start w:val="1"/>
      <w:numFmt w:val="bullet"/>
      <w:lvlText w:val="£"/>
      <w:lvlJc w:val="left"/>
      <w:pPr>
        <w:ind w:left="360" w:hanging="360"/>
      </w:pPr>
      <w:rPr>
        <w:rFonts w:ascii="Wingdings 2" w:hAnsi="Wingdings 2"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4DCB1C09"/>
    <w:multiLevelType w:val="hybridMultilevel"/>
    <w:tmpl w:val="9E0CC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DD058FA"/>
    <w:multiLevelType w:val="hybridMultilevel"/>
    <w:tmpl w:val="7AF6AAC2"/>
    <w:lvl w:ilvl="0" w:tplc="AB30BB6C">
      <w:start w:val="1"/>
      <w:numFmt w:val="bullet"/>
      <w:lvlText w:val="£"/>
      <w:lvlJc w:val="left"/>
      <w:pPr>
        <w:ind w:left="1440" w:hanging="360"/>
      </w:pPr>
      <w:rPr>
        <w:rFonts w:ascii="Wingdings 2" w:hAnsi="Wingdings 2" w:hint="default"/>
      </w:rPr>
    </w:lvl>
    <w:lvl w:ilvl="1" w:tplc="AB30BB6C">
      <w:start w:val="1"/>
      <w:numFmt w:val="bullet"/>
      <w:lvlText w:val="£"/>
      <w:lvlJc w:val="left"/>
      <w:pPr>
        <w:ind w:left="360" w:hanging="360"/>
      </w:pPr>
      <w:rPr>
        <w:rFonts w:ascii="Wingdings 2" w:hAnsi="Wingdings 2"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4E7E7B6C"/>
    <w:multiLevelType w:val="hybridMultilevel"/>
    <w:tmpl w:val="E2A8F02E"/>
    <w:lvl w:ilvl="0" w:tplc="FFFFFFFF">
      <w:start w:val="1"/>
      <w:numFmt w:val="lowerLetter"/>
      <w:lvlText w:val="(%1)"/>
      <w:lvlJc w:val="left"/>
      <w:pPr>
        <w:ind w:left="382" w:hanging="360"/>
      </w:pPr>
      <w:rPr>
        <w:b w:val="0"/>
      </w:rPr>
    </w:lvl>
    <w:lvl w:ilvl="1" w:tplc="FFFFFFFF">
      <w:start w:val="1"/>
      <w:numFmt w:val="lowerLetter"/>
      <w:lvlText w:val="%2."/>
      <w:lvlJc w:val="left"/>
      <w:pPr>
        <w:ind w:left="1102" w:hanging="360"/>
      </w:pPr>
    </w:lvl>
    <w:lvl w:ilvl="2" w:tplc="FFFFFFFF">
      <w:start w:val="1"/>
      <w:numFmt w:val="lowerRoman"/>
      <w:lvlText w:val="%3."/>
      <w:lvlJc w:val="right"/>
      <w:pPr>
        <w:ind w:left="1822" w:hanging="180"/>
      </w:pPr>
    </w:lvl>
    <w:lvl w:ilvl="3" w:tplc="FFFFFFFF">
      <w:start w:val="1"/>
      <w:numFmt w:val="decimal"/>
      <w:lvlText w:val="%4."/>
      <w:lvlJc w:val="left"/>
      <w:pPr>
        <w:ind w:left="2542" w:hanging="360"/>
      </w:pPr>
    </w:lvl>
    <w:lvl w:ilvl="4" w:tplc="FFFFFFFF">
      <w:start w:val="1"/>
      <w:numFmt w:val="lowerLetter"/>
      <w:lvlText w:val="%5."/>
      <w:lvlJc w:val="left"/>
      <w:pPr>
        <w:ind w:left="3262" w:hanging="360"/>
      </w:pPr>
    </w:lvl>
    <w:lvl w:ilvl="5" w:tplc="FFFFFFFF">
      <w:start w:val="1"/>
      <w:numFmt w:val="lowerRoman"/>
      <w:lvlText w:val="%6."/>
      <w:lvlJc w:val="right"/>
      <w:pPr>
        <w:ind w:left="3982" w:hanging="180"/>
      </w:pPr>
    </w:lvl>
    <w:lvl w:ilvl="6" w:tplc="FFFFFFFF">
      <w:start w:val="1"/>
      <w:numFmt w:val="decimal"/>
      <w:lvlText w:val="%7."/>
      <w:lvlJc w:val="left"/>
      <w:pPr>
        <w:ind w:left="4702" w:hanging="360"/>
      </w:pPr>
    </w:lvl>
    <w:lvl w:ilvl="7" w:tplc="FFFFFFFF">
      <w:start w:val="1"/>
      <w:numFmt w:val="lowerLetter"/>
      <w:lvlText w:val="%8."/>
      <w:lvlJc w:val="left"/>
      <w:pPr>
        <w:ind w:left="5422" w:hanging="360"/>
      </w:pPr>
    </w:lvl>
    <w:lvl w:ilvl="8" w:tplc="FFFFFFFF">
      <w:start w:val="1"/>
      <w:numFmt w:val="lowerRoman"/>
      <w:lvlText w:val="%9."/>
      <w:lvlJc w:val="right"/>
      <w:pPr>
        <w:ind w:left="6142" w:hanging="180"/>
      </w:pPr>
    </w:lvl>
  </w:abstractNum>
  <w:abstractNum w:abstractNumId="41" w15:restartNumberingAfterBreak="0">
    <w:nsid w:val="508E2D30"/>
    <w:multiLevelType w:val="hybridMultilevel"/>
    <w:tmpl w:val="A2BC71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559D40E7"/>
    <w:multiLevelType w:val="hybridMultilevel"/>
    <w:tmpl w:val="C4D005B8"/>
    <w:lvl w:ilvl="0" w:tplc="E342DC12">
      <w:start w:val="1"/>
      <w:numFmt w:val="bullet"/>
      <w:lvlText w:val=""/>
      <w:lvlJc w:val="left"/>
      <w:pPr>
        <w:ind w:left="1440" w:hanging="360"/>
      </w:pPr>
      <w:rPr>
        <w:rFonts w:ascii="Symbol" w:hAnsi="Symbol" w:hint="default"/>
        <w:color w:val="auto"/>
        <w:sz w:val="22"/>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3" w15:restartNumberingAfterBreak="0">
    <w:nsid w:val="5989301C"/>
    <w:multiLevelType w:val="hybridMultilevel"/>
    <w:tmpl w:val="C49AEF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5BD9521F"/>
    <w:multiLevelType w:val="hybridMultilevel"/>
    <w:tmpl w:val="D32CE0F8"/>
    <w:lvl w:ilvl="0" w:tplc="33A2229A">
      <w:start w:val="1"/>
      <w:numFmt w:val="lowerLetter"/>
      <w:lvlText w:val="(%1)"/>
      <w:lvlJc w:val="left"/>
      <w:pPr>
        <w:ind w:left="720" w:hanging="360"/>
      </w:pPr>
      <w:rPr>
        <w:b w:val="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45" w15:restartNumberingAfterBreak="0">
    <w:nsid w:val="5CED4743"/>
    <w:multiLevelType w:val="hybridMultilevel"/>
    <w:tmpl w:val="460EF628"/>
    <w:lvl w:ilvl="0" w:tplc="FFFFFFFF">
      <w:start w:val="1"/>
      <w:numFmt w:val="bullet"/>
      <w:lvlText w:val=""/>
      <w:lvlJc w:val="left"/>
      <w:pPr>
        <w:ind w:left="1429" w:hanging="360"/>
      </w:pPr>
      <w:rPr>
        <w:rFonts w:ascii="Symbol" w:hAnsi="Symbol" w:hint="default"/>
      </w:rPr>
    </w:lvl>
    <w:lvl w:ilvl="1" w:tplc="18090003">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46" w15:restartNumberingAfterBreak="0">
    <w:nsid w:val="5DDE632B"/>
    <w:multiLevelType w:val="hybridMultilevel"/>
    <w:tmpl w:val="9F6C6AA4"/>
    <w:lvl w:ilvl="0" w:tplc="B4D4A056">
      <w:start w:val="1"/>
      <w:numFmt w:val="lowerLetter"/>
      <w:lvlText w:val="(%1)"/>
      <w:lvlJc w:val="left"/>
      <w:pPr>
        <w:ind w:left="382" w:hanging="360"/>
      </w:pPr>
      <w:rPr>
        <w:b w:val="0"/>
      </w:rPr>
    </w:lvl>
    <w:lvl w:ilvl="1" w:tplc="08090019">
      <w:start w:val="1"/>
      <w:numFmt w:val="lowerLetter"/>
      <w:lvlText w:val="%2."/>
      <w:lvlJc w:val="left"/>
      <w:pPr>
        <w:ind w:left="1102" w:hanging="360"/>
      </w:pPr>
    </w:lvl>
    <w:lvl w:ilvl="2" w:tplc="0809001B">
      <w:start w:val="1"/>
      <w:numFmt w:val="lowerRoman"/>
      <w:lvlText w:val="%3."/>
      <w:lvlJc w:val="right"/>
      <w:pPr>
        <w:ind w:left="1822" w:hanging="180"/>
      </w:pPr>
    </w:lvl>
    <w:lvl w:ilvl="3" w:tplc="0809000F">
      <w:start w:val="1"/>
      <w:numFmt w:val="decimal"/>
      <w:lvlText w:val="%4."/>
      <w:lvlJc w:val="left"/>
      <w:pPr>
        <w:ind w:left="2542" w:hanging="360"/>
      </w:pPr>
    </w:lvl>
    <w:lvl w:ilvl="4" w:tplc="08090019">
      <w:start w:val="1"/>
      <w:numFmt w:val="lowerLetter"/>
      <w:lvlText w:val="%5."/>
      <w:lvlJc w:val="left"/>
      <w:pPr>
        <w:ind w:left="3262" w:hanging="360"/>
      </w:pPr>
    </w:lvl>
    <w:lvl w:ilvl="5" w:tplc="0809001B">
      <w:start w:val="1"/>
      <w:numFmt w:val="lowerRoman"/>
      <w:lvlText w:val="%6."/>
      <w:lvlJc w:val="right"/>
      <w:pPr>
        <w:ind w:left="3982" w:hanging="180"/>
      </w:pPr>
    </w:lvl>
    <w:lvl w:ilvl="6" w:tplc="0809000F">
      <w:start w:val="1"/>
      <w:numFmt w:val="decimal"/>
      <w:lvlText w:val="%7."/>
      <w:lvlJc w:val="left"/>
      <w:pPr>
        <w:ind w:left="4702" w:hanging="360"/>
      </w:pPr>
    </w:lvl>
    <w:lvl w:ilvl="7" w:tplc="08090019">
      <w:start w:val="1"/>
      <w:numFmt w:val="lowerLetter"/>
      <w:lvlText w:val="%8."/>
      <w:lvlJc w:val="left"/>
      <w:pPr>
        <w:ind w:left="5422" w:hanging="360"/>
      </w:pPr>
    </w:lvl>
    <w:lvl w:ilvl="8" w:tplc="0809001B">
      <w:start w:val="1"/>
      <w:numFmt w:val="lowerRoman"/>
      <w:lvlText w:val="%9."/>
      <w:lvlJc w:val="right"/>
      <w:pPr>
        <w:ind w:left="6142" w:hanging="180"/>
      </w:pPr>
    </w:lvl>
  </w:abstractNum>
  <w:abstractNum w:abstractNumId="47" w15:restartNumberingAfterBreak="0">
    <w:nsid w:val="636A3586"/>
    <w:multiLevelType w:val="hybridMultilevel"/>
    <w:tmpl w:val="C3CCF3E4"/>
    <w:lvl w:ilvl="0" w:tplc="05282994">
      <w:start w:val="1"/>
      <w:numFmt w:val="bullet"/>
      <w:lvlText w:val=""/>
      <w:lvlJc w:val="left"/>
      <w:pPr>
        <w:ind w:left="720" w:hanging="360"/>
      </w:pPr>
      <w:rPr>
        <w:rFonts w:ascii="Symbol" w:hAnsi="Symbol" w:hint="default"/>
        <w:sz w:val="24"/>
      </w:rPr>
    </w:lvl>
    <w:lvl w:ilvl="1" w:tplc="08090017">
      <w:start w:val="1"/>
      <w:numFmt w:val="lowerLetter"/>
      <w:lvlText w:val="%2)"/>
      <w:lvlJc w:val="left"/>
      <w:pPr>
        <w:ind w:left="1440" w:hanging="360"/>
      </w:pPr>
      <w:rPr>
        <w:rFonts w:hint="default"/>
        <w:sz w:val="20"/>
      </w:rPr>
    </w:lvl>
    <w:lvl w:ilvl="2" w:tplc="7CC4D636">
      <w:start w:val="1"/>
      <w:numFmt w:val="bullet"/>
      <w:lvlText w:val="-"/>
      <w:lvlJc w:val="left"/>
      <w:pPr>
        <w:ind w:left="2160" w:hanging="360"/>
      </w:pPr>
      <w:rPr>
        <w:rFonts w:ascii="Arial" w:eastAsia="Calibri" w:hAnsi="Arial" w:cs="Arial" w:hint="default"/>
      </w:rPr>
    </w:lvl>
    <w:lvl w:ilvl="3" w:tplc="169A8FC4">
      <w:numFmt w:val="bullet"/>
      <w:lvlText w:val="•"/>
      <w:lvlJc w:val="left"/>
      <w:pPr>
        <w:ind w:left="3090" w:hanging="570"/>
      </w:pPr>
      <w:rPr>
        <w:rFonts w:ascii="Arial" w:eastAsia="Calibri" w:hAnsi="Arial" w:cs="Aria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64F67730"/>
    <w:multiLevelType w:val="hybridMultilevel"/>
    <w:tmpl w:val="D1122C56"/>
    <w:lvl w:ilvl="0" w:tplc="35DE0952">
      <w:start w:val="1"/>
      <w:numFmt w:val="upperLetter"/>
      <w:lvlText w:val="%1."/>
      <w:lvlJc w:val="left"/>
      <w:pPr>
        <w:ind w:left="360" w:hanging="360"/>
      </w:pPr>
      <w:rPr>
        <w:b/>
        <w:color w:val="auto"/>
      </w:rPr>
    </w:lvl>
    <w:lvl w:ilvl="1" w:tplc="18090019">
      <w:start w:val="1"/>
      <w:numFmt w:val="lowerLetter"/>
      <w:lvlText w:val="%2."/>
      <w:lvlJc w:val="left"/>
      <w:pPr>
        <w:ind w:left="1080" w:hanging="360"/>
      </w:pPr>
    </w:lvl>
    <w:lvl w:ilvl="2" w:tplc="1809001B">
      <w:start w:val="1"/>
      <w:numFmt w:val="lowerRoman"/>
      <w:lvlText w:val="%3."/>
      <w:lvlJc w:val="right"/>
      <w:pPr>
        <w:ind w:left="1800" w:hanging="180"/>
      </w:pPr>
    </w:lvl>
    <w:lvl w:ilvl="3" w:tplc="1809000F">
      <w:start w:val="1"/>
      <w:numFmt w:val="decimal"/>
      <w:lvlText w:val="%4."/>
      <w:lvlJc w:val="left"/>
      <w:pPr>
        <w:ind w:left="2520" w:hanging="360"/>
      </w:pPr>
    </w:lvl>
    <w:lvl w:ilvl="4" w:tplc="18090019">
      <w:start w:val="1"/>
      <w:numFmt w:val="lowerLetter"/>
      <w:lvlText w:val="%5."/>
      <w:lvlJc w:val="left"/>
      <w:pPr>
        <w:ind w:left="3240" w:hanging="360"/>
      </w:pPr>
    </w:lvl>
    <w:lvl w:ilvl="5" w:tplc="1809001B">
      <w:start w:val="1"/>
      <w:numFmt w:val="lowerRoman"/>
      <w:lvlText w:val="%6."/>
      <w:lvlJc w:val="right"/>
      <w:pPr>
        <w:ind w:left="3960" w:hanging="180"/>
      </w:pPr>
    </w:lvl>
    <w:lvl w:ilvl="6" w:tplc="1809000F">
      <w:start w:val="1"/>
      <w:numFmt w:val="decimal"/>
      <w:lvlText w:val="%7."/>
      <w:lvlJc w:val="left"/>
      <w:pPr>
        <w:ind w:left="4680" w:hanging="360"/>
      </w:pPr>
    </w:lvl>
    <w:lvl w:ilvl="7" w:tplc="18090019">
      <w:start w:val="1"/>
      <w:numFmt w:val="lowerLetter"/>
      <w:lvlText w:val="%8."/>
      <w:lvlJc w:val="left"/>
      <w:pPr>
        <w:ind w:left="5400" w:hanging="360"/>
      </w:pPr>
    </w:lvl>
    <w:lvl w:ilvl="8" w:tplc="1809001B">
      <w:start w:val="1"/>
      <w:numFmt w:val="lowerRoman"/>
      <w:lvlText w:val="%9."/>
      <w:lvlJc w:val="right"/>
      <w:pPr>
        <w:ind w:left="6120" w:hanging="180"/>
      </w:pPr>
    </w:lvl>
  </w:abstractNum>
  <w:abstractNum w:abstractNumId="49" w15:restartNumberingAfterBreak="0">
    <w:nsid w:val="65356DF9"/>
    <w:multiLevelType w:val="hybridMultilevel"/>
    <w:tmpl w:val="93C46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7F866B9"/>
    <w:multiLevelType w:val="hybridMultilevel"/>
    <w:tmpl w:val="2992260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68D46CC3"/>
    <w:multiLevelType w:val="hybridMultilevel"/>
    <w:tmpl w:val="5346047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8F26CBE"/>
    <w:multiLevelType w:val="hybridMultilevel"/>
    <w:tmpl w:val="F18ADC7C"/>
    <w:lvl w:ilvl="0" w:tplc="2C729126">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3" w15:restartNumberingAfterBreak="0">
    <w:nsid w:val="6A8653CA"/>
    <w:multiLevelType w:val="hybridMultilevel"/>
    <w:tmpl w:val="81C251B2"/>
    <w:lvl w:ilvl="0" w:tplc="AB30BB6C">
      <w:start w:val="1"/>
      <w:numFmt w:val="bullet"/>
      <w:lvlText w:val="£"/>
      <w:lvlJc w:val="left"/>
      <w:pPr>
        <w:ind w:left="360" w:hanging="360"/>
      </w:pPr>
      <w:rPr>
        <w:rFonts w:ascii="Wingdings 2" w:hAnsi="Wingdings 2"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6C2C17A3"/>
    <w:multiLevelType w:val="hybridMultilevel"/>
    <w:tmpl w:val="D128652C"/>
    <w:lvl w:ilvl="0" w:tplc="967A4EB0">
      <w:start w:val="1"/>
      <w:numFmt w:val="decimal"/>
      <w:lvlText w:val="%1."/>
      <w:lvlJc w:val="left"/>
      <w:pPr>
        <w:ind w:left="720" w:hanging="360"/>
      </w:pPr>
      <w:rPr>
        <w:rFonts w:hint="default"/>
      </w:rPr>
    </w:lvl>
    <w:lvl w:ilvl="1" w:tplc="EAD48402">
      <w:start w:val="1"/>
      <w:numFmt w:val="lowerLetter"/>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5" w15:restartNumberingAfterBreak="0">
    <w:nsid w:val="6C507A9F"/>
    <w:multiLevelType w:val="hybridMultilevel"/>
    <w:tmpl w:val="074C3774"/>
    <w:lvl w:ilvl="0" w:tplc="AB30BB6C">
      <w:start w:val="1"/>
      <w:numFmt w:val="bullet"/>
      <w:lvlText w:val="£"/>
      <w:lvlJc w:val="left"/>
      <w:pPr>
        <w:ind w:left="360" w:hanging="360"/>
      </w:pPr>
      <w:rPr>
        <w:rFonts w:ascii="Wingdings 2" w:hAnsi="Wingdings 2"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56" w15:restartNumberingAfterBreak="0">
    <w:nsid w:val="6D6F0FBE"/>
    <w:multiLevelType w:val="hybridMultilevel"/>
    <w:tmpl w:val="291EB97C"/>
    <w:lvl w:ilvl="0" w:tplc="0809000F">
      <w:start w:val="1"/>
      <w:numFmt w:val="decimal"/>
      <w:lvlText w:val="%1."/>
      <w:lvlJc w:val="left"/>
      <w:pPr>
        <w:ind w:left="1440" w:hanging="360"/>
      </w:pPr>
      <w:rPr>
        <w:rFonts w:hint="default"/>
      </w:rPr>
    </w:lvl>
    <w:lvl w:ilvl="1" w:tplc="0809000F">
      <w:start w:val="1"/>
      <w:numFmt w:val="decimal"/>
      <w:lvlText w:val="%2."/>
      <w:lvlJc w:val="left"/>
      <w:pPr>
        <w:ind w:left="1440" w:hanging="360"/>
      </w:pPr>
    </w:lvl>
    <w:lvl w:ilvl="2" w:tplc="AD4A704A">
      <w:start w:val="1"/>
      <w:numFmt w:val="decimal"/>
      <w:lvlText w:val="%3."/>
      <w:lvlJc w:val="left"/>
      <w:pPr>
        <w:ind w:left="2340" w:hanging="360"/>
      </w:pPr>
      <w:rPr>
        <w:rFonts w:hint="default"/>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22347C62">
      <w:start w:val="1"/>
      <w:numFmt w:val="bullet"/>
      <w:lvlText w:val="-"/>
      <w:lvlJc w:val="left"/>
      <w:pPr>
        <w:ind w:left="4500" w:hanging="360"/>
      </w:pPr>
      <w:rPr>
        <w:rFonts w:ascii="Arial" w:eastAsia="Times New Roman" w:hAnsi="Arial" w:cs="Arial" w:hint="default"/>
      </w:r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10B0F4E"/>
    <w:multiLevelType w:val="multilevel"/>
    <w:tmpl w:val="6EA2ABA0"/>
    <w:styleLink w:val="StyleNumberedLeft063cmHanging063cm"/>
    <w:lvl w:ilvl="0">
      <w:start w:val="1"/>
      <w:numFmt w:val="decimal"/>
      <w:lvlText w:val="%1."/>
      <w:lvlJc w:val="left"/>
      <w:pPr>
        <w:tabs>
          <w:tab w:val="num" w:pos="720"/>
        </w:tabs>
        <w:ind w:left="720" w:hanging="360"/>
      </w:pPr>
      <w:rPr>
        <w:rFonts w:ascii="Arial" w:hAnsi="Aria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15:restartNumberingAfterBreak="0">
    <w:nsid w:val="720E45F2"/>
    <w:multiLevelType w:val="hybridMultilevel"/>
    <w:tmpl w:val="22464740"/>
    <w:lvl w:ilvl="0" w:tplc="AB30BB6C">
      <w:start w:val="1"/>
      <w:numFmt w:val="bullet"/>
      <w:lvlText w:val="£"/>
      <w:lvlJc w:val="left"/>
      <w:pPr>
        <w:ind w:left="360" w:hanging="360"/>
      </w:pPr>
      <w:rPr>
        <w:rFonts w:ascii="Wingdings 2" w:hAnsi="Wingdings 2"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59" w15:restartNumberingAfterBreak="0">
    <w:nsid w:val="72C12C98"/>
    <w:multiLevelType w:val="hybridMultilevel"/>
    <w:tmpl w:val="0C4E4E0C"/>
    <w:lvl w:ilvl="0" w:tplc="AB30BB6C">
      <w:start w:val="1"/>
      <w:numFmt w:val="bullet"/>
      <w:lvlText w:val="£"/>
      <w:lvlJc w:val="left"/>
      <w:pPr>
        <w:ind w:left="360" w:hanging="360"/>
      </w:pPr>
      <w:rPr>
        <w:rFonts w:ascii="Wingdings 2" w:hAnsi="Wingdings 2"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60" w15:restartNumberingAfterBreak="0">
    <w:nsid w:val="76DA5AA0"/>
    <w:multiLevelType w:val="hybridMultilevel"/>
    <w:tmpl w:val="F77849B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1" w15:restartNumberingAfterBreak="0">
    <w:nsid w:val="777C25F8"/>
    <w:multiLevelType w:val="hybridMultilevel"/>
    <w:tmpl w:val="8FF07D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2" w15:restartNumberingAfterBreak="0">
    <w:nsid w:val="7D8A7473"/>
    <w:multiLevelType w:val="hybridMultilevel"/>
    <w:tmpl w:val="56EE3DAA"/>
    <w:lvl w:ilvl="0" w:tplc="F20AFE66">
      <w:start w:val="1"/>
      <w:numFmt w:val="decimal"/>
      <w:lvlText w:val="%1."/>
      <w:lvlJc w:val="left"/>
      <w:pPr>
        <w:ind w:left="720" w:hanging="360"/>
      </w:pPr>
      <w:rPr>
        <w:b/>
        <w:bCs/>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63" w15:restartNumberingAfterBreak="0">
    <w:nsid w:val="7F5242B6"/>
    <w:multiLevelType w:val="hybridMultilevel"/>
    <w:tmpl w:val="16B0DE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301376555">
    <w:abstractNumId w:val="15"/>
  </w:num>
  <w:num w:numId="2" w16cid:durableId="805513693">
    <w:abstractNumId w:val="57"/>
  </w:num>
  <w:num w:numId="3" w16cid:durableId="1920410164">
    <w:abstractNumId w:val="25"/>
  </w:num>
  <w:num w:numId="4" w16cid:durableId="782916554">
    <w:abstractNumId w:val="7"/>
  </w:num>
  <w:num w:numId="5" w16cid:durableId="1837377969">
    <w:abstractNumId w:val="54"/>
  </w:num>
  <w:num w:numId="6" w16cid:durableId="379323917">
    <w:abstractNumId w:val="19"/>
  </w:num>
  <w:num w:numId="7" w16cid:durableId="1450508487">
    <w:abstractNumId w:val="14"/>
  </w:num>
  <w:num w:numId="8" w16cid:durableId="172012951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0293907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070533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856185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69651451">
    <w:abstractNumId w:val="36"/>
  </w:num>
  <w:num w:numId="13" w16cid:durableId="692998813">
    <w:abstractNumId w:val="10"/>
  </w:num>
  <w:num w:numId="14" w16cid:durableId="206794652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20018578">
    <w:abstractNumId w:val="22"/>
  </w:num>
  <w:num w:numId="16" w16cid:durableId="522059951">
    <w:abstractNumId w:val="60"/>
  </w:num>
  <w:num w:numId="17" w16cid:durableId="957954132">
    <w:abstractNumId w:val="21"/>
  </w:num>
  <w:num w:numId="18" w16cid:durableId="364674920">
    <w:abstractNumId w:val="13"/>
  </w:num>
  <w:num w:numId="19" w16cid:durableId="70934981">
    <w:abstractNumId w:val="1"/>
  </w:num>
  <w:num w:numId="20" w16cid:durableId="1192451889">
    <w:abstractNumId w:val="47"/>
  </w:num>
  <w:num w:numId="21" w16cid:durableId="912277492">
    <w:abstractNumId w:val="34"/>
  </w:num>
  <w:num w:numId="22" w16cid:durableId="82607424">
    <w:abstractNumId w:val="31"/>
  </w:num>
  <w:num w:numId="23" w16cid:durableId="18051120">
    <w:abstractNumId w:val="29"/>
  </w:num>
  <w:num w:numId="24" w16cid:durableId="5417532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02243740">
    <w:abstractNumId w:val="4"/>
  </w:num>
  <w:num w:numId="26" w16cid:durableId="533005370">
    <w:abstractNumId w:val="45"/>
  </w:num>
  <w:num w:numId="27" w16cid:durableId="1242135410">
    <w:abstractNumId w:val="2"/>
  </w:num>
  <w:num w:numId="28" w16cid:durableId="1682194608">
    <w:abstractNumId w:val="56"/>
  </w:num>
  <w:num w:numId="29" w16cid:durableId="1748266913">
    <w:abstractNumId w:val="8"/>
  </w:num>
  <w:num w:numId="30" w16cid:durableId="1955210374">
    <w:abstractNumId w:val="5"/>
  </w:num>
  <w:num w:numId="31" w16cid:durableId="1186947848">
    <w:abstractNumId w:val="61"/>
  </w:num>
  <w:num w:numId="32" w16cid:durableId="412556457">
    <w:abstractNumId w:val="32"/>
  </w:num>
  <w:num w:numId="33" w16cid:durableId="1833526226">
    <w:abstractNumId w:val="35"/>
  </w:num>
  <w:num w:numId="34" w16cid:durableId="1919897529">
    <w:abstractNumId w:val="53"/>
  </w:num>
  <w:num w:numId="35" w16cid:durableId="218521763">
    <w:abstractNumId w:val="1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64655032">
    <w:abstractNumId w:val="18"/>
  </w:num>
  <w:num w:numId="37" w16cid:durableId="632905362">
    <w:abstractNumId w:val="37"/>
  </w:num>
  <w:num w:numId="38" w16cid:durableId="1670985705">
    <w:abstractNumId w:val="39"/>
  </w:num>
  <w:num w:numId="39" w16cid:durableId="1021009143">
    <w:abstractNumId w:val="58"/>
  </w:num>
  <w:num w:numId="40" w16cid:durableId="1153528591">
    <w:abstractNumId w:val="28"/>
  </w:num>
  <w:num w:numId="41" w16cid:durableId="258297351">
    <w:abstractNumId w:val="11"/>
  </w:num>
  <w:num w:numId="42" w16cid:durableId="1521159356">
    <w:abstractNumId w:val="55"/>
  </w:num>
  <w:num w:numId="43" w16cid:durableId="2086761589">
    <w:abstractNumId w:val="59"/>
  </w:num>
  <w:num w:numId="44" w16cid:durableId="671421056">
    <w:abstractNumId w:val="50"/>
  </w:num>
  <w:num w:numId="45" w16cid:durableId="2017880115">
    <w:abstractNumId w:val="24"/>
  </w:num>
  <w:num w:numId="46" w16cid:durableId="2128619850">
    <w:abstractNumId w:val="42"/>
  </w:num>
  <w:num w:numId="47" w16cid:durableId="385179382">
    <w:abstractNumId w:val="33"/>
  </w:num>
  <w:num w:numId="48" w16cid:durableId="1362168615">
    <w:abstractNumId w:val="52"/>
  </w:num>
  <w:num w:numId="49" w16cid:durableId="212892347">
    <w:abstractNumId w:val="51"/>
  </w:num>
  <w:num w:numId="50" w16cid:durableId="1469862873">
    <w:abstractNumId w:val="62"/>
  </w:num>
  <w:num w:numId="51" w16cid:durableId="1618291717">
    <w:abstractNumId w:val="46"/>
  </w:num>
  <w:num w:numId="52" w16cid:durableId="2069066811">
    <w:abstractNumId w:val="44"/>
  </w:num>
  <w:num w:numId="53" w16cid:durableId="1598169003">
    <w:abstractNumId w:val="48"/>
  </w:num>
  <w:num w:numId="54" w16cid:durableId="1931815920">
    <w:abstractNumId w:val="12"/>
  </w:num>
  <w:num w:numId="55" w16cid:durableId="546527370">
    <w:abstractNumId w:val="40"/>
  </w:num>
  <w:num w:numId="56" w16cid:durableId="316231679">
    <w:abstractNumId w:val="23"/>
  </w:num>
  <w:num w:numId="57" w16cid:durableId="1990015827">
    <w:abstractNumId w:val="16"/>
  </w:num>
  <w:num w:numId="58" w16cid:durableId="1379158232">
    <w:abstractNumId w:val="41"/>
  </w:num>
  <w:num w:numId="59" w16cid:durableId="1298531039">
    <w:abstractNumId w:val="49"/>
  </w:num>
  <w:num w:numId="60" w16cid:durableId="1341002273">
    <w:abstractNumId w:val="17"/>
  </w:num>
  <w:num w:numId="61" w16cid:durableId="166794650">
    <w:abstractNumId w:val="9"/>
  </w:num>
  <w:num w:numId="62" w16cid:durableId="1997488503">
    <w:abstractNumId w:val="26"/>
  </w:num>
  <w:num w:numId="63" w16cid:durableId="2109735256">
    <w:abstractNumId w:val="38"/>
  </w:num>
  <w:num w:numId="64" w16cid:durableId="710306803">
    <w:abstractNumId w:val="15"/>
  </w:num>
  <w:num w:numId="65" w16cid:durableId="1161772176">
    <w:abstractNumId w:val="15"/>
  </w:num>
  <w:num w:numId="66" w16cid:durableId="906692670">
    <w:abstractNumId w:val="15"/>
  </w:num>
  <w:num w:numId="67" w16cid:durableId="1195188184">
    <w:abstractNumId w:val="15"/>
  </w:num>
  <w:num w:numId="68" w16cid:durableId="833841871">
    <w:abstractNumId w:val="15"/>
  </w:num>
  <w:num w:numId="69" w16cid:durableId="166024577">
    <w:abstractNumId w:val="15"/>
  </w:num>
  <w:num w:numId="70" w16cid:durableId="1093472500">
    <w:abstractNumId w:val="15"/>
  </w:num>
  <w:num w:numId="71" w16cid:durableId="1174956205">
    <w:abstractNumId w:val="63"/>
  </w:num>
  <w:num w:numId="72" w16cid:durableId="629899184">
    <w:abstractNumId w:val="15"/>
  </w:num>
  <w:num w:numId="73" w16cid:durableId="281545847">
    <w:abstractNumId w:val="15"/>
  </w:num>
  <w:num w:numId="74" w16cid:durableId="501168088">
    <w:abstractNumId w:val="15"/>
  </w:num>
  <w:num w:numId="75" w16cid:durableId="1962564254">
    <w:abstractNumId w:val="20"/>
  </w:num>
  <w:num w:numId="76" w16cid:durableId="1876576849">
    <w:abstractNumId w:val="43"/>
  </w:num>
  <w:num w:numId="77" w16cid:durableId="679890769">
    <w:abstractNumId w:val="0"/>
  </w:num>
  <w:num w:numId="78" w16cid:durableId="2076663081">
    <w:abstractNumId w:val="30"/>
  </w:num>
  <w:num w:numId="79" w16cid:durableId="398292172">
    <w:abstractNumId w:val="3"/>
  </w:num>
  <w:num w:numId="80" w16cid:durableId="749624150">
    <w:abstractNumId w:val="2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57"/>
  <w:drawingGridVerticalSpacing w:val="57"/>
  <w:displayHorizontalDrawingGridEvery w:val="2"/>
  <w:noPunctuationKerning/>
  <w:characterSpacingControl w:val="doNotCompress"/>
  <w:hdrShapeDefaults>
    <o:shapedefaults v:ext="edit" spidmax="2057">
      <o:colormru v:ext="edit" colors="#703572,#ddd"/>
    </o:shapedefaults>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9E8"/>
    <w:rsid w:val="00001AB0"/>
    <w:rsid w:val="00001CA0"/>
    <w:rsid w:val="0000204B"/>
    <w:rsid w:val="00004B09"/>
    <w:rsid w:val="00007020"/>
    <w:rsid w:val="00007637"/>
    <w:rsid w:val="00014C84"/>
    <w:rsid w:val="00016D60"/>
    <w:rsid w:val="00017218"/>
    <w:rsid w:val="00021C1E"/>
    <w:rsid w:val="00022C0F"/>
    <w:rsid w:val="00023327"/>
    <w:rsid w:val="000235C3"/>
    <w:rsid w:val="00023B62"/>
    <w:rsid w:val="00023E15"/>
    <w:rsid w:val="000266B6"/>
    <w:rsid w:val="000323AC"/>
    <w:rsid w:val="00034C3F"/>
    <w:rsid w:val="0003658F"/>
    <w:rsid w:val="0003763D"/>
    <w:rsid w:val="000412B3"/>
    <w:rsid w:val="0004220F"/>
    <w:rsid w:val="00042431"/>
    <w:rsid w:val="0004602C"/>
    <w:rsid w:val="000468B7"/>
    <w:rsid w:val="0004799C"/>
    <w:rsid w:val="00047A96"/>
    <w:rsid w:val="00051AB2"/>
    <w:rsid w:val="00053058"/>
    <w:rsid w:val="00054824"/>
    <w:rsid w:val="0006050F"/>
    <w:rsid w:val="00061AE6"/>
    <w:rsid w:val="00063225"/>
    <w:rsid w:val="0006346B"/>
    <w:rsid w:val="00066BFD"/>
    <w:rsid w:val="0006772C"/>
    <w:rsid w:val="0007403A"/>
    <w:rsid w:val="00074418"/>
    <w:rsid w:val="000754E6"/>
    <w:rsid w:val="000828B3"/>
    <w:rsid w:val="00082E50"/>
    <w:rsid w:val="00083470"/>
    <w:rsid w:val="00083ED2"/>
    <w:rsid w:val="00084EBD"/>
    <w:rsid w:val="0008592F"/>
    <w:rsid w:val="00086AAF"/>
    <w:rsid w:val="0008782F"/>
    <w:rsid w:val="00091252"/>
    <w:rsid w:val="0009136D"/>
    <w:rsid w:val="00092028"/>
    <w:rsid w:val="0009317D"/>
    <w:rsid w:val="000939EE"/>
    <w:rsid w:val="00094B88"/>
    <w:rsid w:val="00095B06"/>
    <w:rsid w:val="000A0D45"/>
    <w:rsid w:val="000A10C5"/>
    <w:rsid w:val="000A10C9"/>
    <w:rsid w:val="000A1B64"/>
    <w:rsid w:val="000A20BB"/>
    <w:rsid w:val="000A2611"/>
    <w:rsid w:val="000A26F5"/>
    <w:rsid w:val="000A2A60"/>
    <w:rsid w:val="000A2F3C"/>
    <w:rsid w:val="000A6875"/>
    <w:rsid w:val="000B2667"/>
    <w:rsid w:val="000B49A2"/>
    <w:rsid w:val="000B4CB7"/>
    <w:rsid w:val="000B505E"/>
    <w:rsid w:val="000B54F2"/>
    <w:rsid w:val="000B748B"/>
    <w:rsid w:val="000C19E3"/>
    <w:rsid w:val="000C1F65"/>
    <w:rsid w:val="000C22F4"/>
    <w:rsid w:val="000C5F6E"/>
    <w:rsid w:val="000C695B"/>
    <w:rsid w:val="000D10C0"/>
    <w:rsid w:val="000D2252"/>
    <w:rsid w:val="000D4243"/>
    <w:rsid w:val="000D662D"/>
    <w:rsid w:val="000D6CF9"/>
    <w:rsid w:val="000E33C4"/>
    <w:rsid w:val="000E5ACB"/>
    <w:rsid w:val="000F1B21"/>
    <w:rsid w:val="000F2629"/>
    <w:rsid w:val="000F3A7F"/>
    <w:rsid w:val="000F4EA8"/>
    <w:rsid w:val="000F54B2"/>
    <w:rsid w:val="000F5FEB"/>
    <w:rsid w:val="001004CC"/>
    <w:rsid w:val="001023DE"/>
    <w:rsid w:val="00103858"/>
    <w:rsid w:val="00104B6C"/>
    <w:rsid w:val="00106462"/>
    <w:rsid w:val="00106540"/>
    <w:rsid w:val="0010665D"/>
    <w:rsid w:val="001073D0"/>
    <w:rsid w:val="001075E1"/>
    <w:rsid w:val="001116B1"/>
    <w:rsid w:val="00114B32"/>
    <w:rsid w:val="001151D9"/>
    <w:rsid w:val="00115C51"/>
    <w:rsid w:val="0012223B"/>
    <w:rsid w:val="00123DA3"/>
    <w:rsid w:val="00127A4E"/>
    <w:rsid w:val="00127B47"/>
    <w:rsid w:val="0013050B"/>
    <w:rsid w:val="00131221"/>
    <w:rsid w:val="001341C7"/>
    <w:rsid w:val="00134344"/>
    <w:rsid w:val="00134FE0"/>
    <w:rsid w:val="00135720"/>
    <w:rsid w:val="0013729B"/>
    <w:rsid w:val="00142329"/>
    <w:rsid w:val="001424FB"/>
    <w:rsid w:val="00142D4C"/>
    <w:rsid w:val="001451B5"/>
    <w:rsid w:val="00145418"/>
    <w:rsid w:val="001454A8"/>
    <w:rsid w:val="00147831"/>
    <w:rsid w:val="00152099"/>
    <w:rsid w:val="0015270C"/>
    <w:rsid w:val="001539AA"/>
    <w:rsid w:val="00154425"/>
    <w:rsid w:val="00154523"/>
    <w:rsid w:val="00154DA8"/>
    <w:rsid w:val="00154E22"/>
    <w:rsid w:val="0015773E"/>
    <w:rsid w:val="001602D4"/>
    <w:rsid w:val="0016089F"/>
    <w:rsid w:val="00162198"/>
    <w:rsid w:val="00163C84"/>
    <w:rsid w:val="001640E2"/>
    <w:rsid w:val="001653ED"/>
    <w:rsid w:val="0016546A"/>
    <w:rsid w:val="001662FF"/>
    <w:rsid w:val="00166E3E"/>
    <w:rsid w:val="00167503"/>
    <w:rsid w:val="00171290"/>
    <w:rsid w:val="00171695"/>
    <w:rsid w:val="00172090"/>
    <w:rsid w:val="00176267"/>
    <w:rsid w:val="00176ABB"/>
    <w:rsid w:val="001809E8"/>
    <w:rsid w:val="00181C89"/>
    <w:rsid w:val="001835FE"/>
    <w:rsid w:val="00185519"/>
    <w:rsid w:val="00192F5F"/>
    <w:rsid w:val="001939D1"/>
    <w:rsid w:val="00193F50"/>
    <w:rsid w:val="00195FC1"/>
    <w:rsid w:val="001965D0"/>
    <w:rsid w:val="001A2870"/>
    <w:rsid w:val="001A28B2"/>
    <w:rsid w:val="001A3E8D"/>
    <w:rsid w:val="001A58C2"/>
    <w:rsid w:val="001A5FCF"/>
    <w:rsid w:val="001A75F8"/>
    <w:rsid w:val="001A778D"/>
    <w:rsid w:val="001B1299"/>
    <w:rsid w:val="001B1C2B"/>
    <w:rsid w:val="001B1FC3"/>
    <w:rsid w:val="001B4552"/>
    <w:rsid w:val="001B4A3F"/>
    <w:rsid w:val="001B50A5"/>
    <w:rsid w:val="001B5592"/>
    <w:rsid w:val="001B56FD"/>
    <w:rsid w:val="001B719A"/>
    <w:rsid w:val="001C1652"/>
    <w:rsid w:val="001C5F69"/>
    <w:rsid w:val="001D0ED0"/>
    <w:rsid w:val="001D1D4A"/>
    <w:rsid w:val="001D243D"/>
    <w:rsid w:val="001D4A2E"/>
    <w:rsid w:val="001D5287"/>
    <w:rsid w:val="001D59EB"/>
    <w:rsid w:val="001D5EE0"/>
    <w:rsid w:val="001D660F"/>
    <w:rsid w:val="001D6629"/>
    <w:rsid w:val="001E0170"/>
    <w:rsid w:val="001E27A8"/>
    <w:rsid w:val="001E28EF"/>
    <w:rsid w:val="001E2C5E"/>
    <w:rsid w:val="001E2D9F"/>
    <w:rsid w:val="001E36CB"/>
    <w:rsid w:val="001E3E26"/>
    <w:rsid w:val="001E3E64"/>
    <w:rsid w:val="001E4F68"/>
    <w:rsid w:val="001E7747"/>
    <w:rsid w:val="001E776A"/>
    <w:rsid w:val="001F0E41"/>
    <w:rsid w:val="001F21CD"/>
    <w:rsid w:val="001F2225"/>
    <w:rsid w:val="001F3849"/>
    <w:rsid w:val="001F4D44"/>
    <w:rsid w:val="001F5B93"/>
    <w:rsid w:val="001F6A04"/>
    <w:rsid w:val="001F74B2"/>
    <w:rsid w:val="002032D6"/>
    <w:rsid w:val="0020394E"/>
    <w:rsid w:val="00204682"/>
    <w:rsid w:val="00210958"/>
    <w:rsid w:val="002154E1"/>
    <w:rsid w:val="002158EF"/>
    <w:rsid w:val="002166A5"/>
    <w:rsid w:val="00217C3A"/>
    <w:rsid w:val="0022009E"/>
    <w:rsid w:val="00220887"/>
    <w:rsid w:val="002217EF"/>
    <w:rsid w:val="0022199E"/>
    <w:rsid w:val="00222960"/>
    <w:rsid w:val="00222A58"/>
    <w:rsid w:val="002238D0"/>
    <w:rsid w:val="00224AFC"/>
    <w:rsid w:val="00224BC4"/>
    <w:rsid w:val="00224E52"/>
    <w:rsid w:val="00227110"/>
    <w:rsid w:val="00227F92"/>
    <w:rsid w:val="0023044A"/>
    <w:rsid w:val="00230DE8"/>
    <w:rsid w:val="00230E52"/>
    <w:rsid w:val="002327AC"/>
    <w:rsid w:val="00232F5A"/>
    <w:rsid w:val="0023352E"/>
    <w:rsid w:val="0023361A"/>
    <w:rsid w:val="00240E76"/>
    <w:rsid w:val="00243A76"/>
    <w:rsid w:val="00244D03"/>
    <w:rsid w:val="00245C8F"/>
    <w:rsid w:val="00251AE8"/>
    <w:rsid w:val="002545B6"/>
    <w:rsid w:val="00257363"/>
    <w:rsid w:val="00257BB5"/>
    <w:rsid w:val="00260643"/>
    <w:rsid w:val="00262E02"/>
    <w:rsid w:val="00263441"/>
    <w:rsid w:val="00264340"/>
    <w:rsid w:val="00264B46"/>
    <w:rsid w:val="002677EF"/>
    <w:rsid w:val="00267CCE"/>
    <w:rsid w:val="002713B0"/>
    <w:rsid w:val="002772BC"/>
    <w:rsid w:val="00280B99"/>
    <w:rsid w:val="00280D88"/>
    <w:rsid w:val="00281BB4"/>
    <w:rsid w:val="00282CBF"/>
    <w:rsid w:val="00283691"/>
    <w:rsid w:val="00287485"/>
    <w:rsid w:val="002879D2"/>
    <w:rsid w:val="00291A07"/>
    <w:rsid w:val="00292588"/>
    <w:rsid w:val="002925C3"/>
    <w:rsid w:val="00292BE4"/>
    <w:rsid w:val="0029380C"/>
    <w:rsid w:val="002956CA"/>
    <w:rsid w:val="002A570C"/>
    <w:rsid w:val="002B0D3E"/>
    <w:rsid w:val="002B1EF0"/>
    <w:rsid w:val="002B2134"/>
    <w:rsid w:val="002B2525"/>
    <w:rsid w:val="002B65A0"/>
    <w:rsid w:val="002B7218"/>
    <w:rsid w:val="002C058C"/>
    <w:rsid w:val="002C0647"/>
    <w:rsid w:val="002C0D18"/>
    <w:rsid w:val="002C0E27"/>
    <w:rsid w:val="002C126F"/>
    <w:rsid w:val="002C4670"/>
    <w:rsid w:val="002C572A"/>
    <w:rsid w:val="002C58B5"/>
    <w:rsid w:val="002C6A64"/>
    <w:rsid w:val="002C7878"/>
    <w:rsid w:val="002D2DA2"/>
    <w:rsid w:val="002D2FA4"/>
    <w:rsid w:val="002E1CE5"/>
    <w:rsid w:val="002E640B"/>
    <w:rsid w:val="002E725C"/>
    <w:rsid w:val="002F34D9"/>
    <w:rsid w:val="002F47D6"/>
    <w:rsid w:val="003027E1"/>
    <w:rsid w:val="00304B57"/>
    <w:rsid w:val="00306C00"/>
    <w:rsid w:val="00307582"/>
    <w:rsid w:val="00311D70"/>
    <w:rsid w:val="00312D8E"/>
    <w:rsid w:val="003133A9"/>
    <w:rsid w:val="00317090"/>
    <w:rsid w:val="00317716"/>
    <w:rsid w:val="00323B51"/>
    <w:rsid w:val="00324BBD"/>
    <w:rsid w:val="0032585F"/>
    <w:rsid w:val="00326933"/>
    <w:rsid w:val="003304E5"/>
    <w:rsid w:val="0033251A"/>
    <w:rsid w:val="0033349A"/>
    <w:rsid w:val="003342C9"/>
    <w:rsid w:val="00334CE7"/>
    <w:rsid w:val="00335C86"/>
    <w:rsid w:val="0033678E"/>
    <w:rsid w:val="0033684B"/>
    <w:rsid w:val="00337AC8"/>
    <w:rsid w:val="003416C5"/>
    <w:rsid w:val="003440C0"/>
    <w:rsid w:val="003458FA"/>
    <w:rsid w:val="00346F55"/>
    <w:rsid w:val="0035123A"/>
    <w:rsid w:val="003544F5"/>
    <w:rsid w:val="00354B9F"/>
    <w:rsid w:val="0035503A"/>
    <w:rsid w:val="0035581B"/>
    <w:rsid w:val="0035729D"/>
    <w:rsid w:val="003578F4"/>
    <w:rsid w:val="00357E67"/>
    <w:rsid w:val="00361C90"/>
    <w:rsid w:val="003623F4"/>
    <w:rsid w:val="003632A4"/>
    <w:rsid w:val="00363A1C"/>
    <w:rsid w:val="0036422B"/>
    <w:rsid w:val="003653BE"/>
    <w:rsid w:val="00365A28"/>
    <w:rsid w:val="00366236"/>
    <w:rsid w:val="003723D0"/>
    <w:rsid w:val="00372DB9"/>
    <w:rsid w:val="00372F99"/>
    <w:rsid w:val="003738A7"/>
    <w:rsid w:val="00375C68"/>
    <w:rsid w:val="003767ED"/>
    <w:rsid w:val="00377175"/>
    <w:rsid w:val="0038115E"/>
    <w:rsid w:val="00383037"/>
    <w:rsid w:val="003832D1"/>
    <w:rsid w:val="00386AA9"/>
    <w:rsid w:val="003870CF"/>
    <w:rsid w:val="003879C4"/>
    <w:rsid w:val="00390ECF"/>
    <w:rsid w:val="0039124F"/>
    <w:rsid w:val="0039167B"/>
    <w:rsid w:val="003918C8"/>
    <w:rsid w:val="00394687"/>
    <w:rsid w:val="00396618"/>
    <w:rsid w:val="00396DD7"/>
    <w:rsid w:val="003A130C"/>
    <w:rsid w:val="003A1449"/>
    <w:rsid w:val="003A4B9B"/>
    <w:rsid w:val="003A5B0E"/>
    <w:rsid w:val="003A72F0"/>
    <w:rsid w:val="003B1C39"/>
    <w:rsid w:val="003B2888"/>
    <w:rsid w:val="003B2E5E"/>
    <w:rsid w:val="003B2F44"/>
    <w:rsid w:val="003B39F2"/>
    <w:rsid w:val="003C06DF"/>
    <w:rsid w:val="003C0759"/>
    <w:rsid w:val="003C5E99"/>
    <w:rsid w:val="003C6D2A"/>
    <w:rsid w:val="003C7EF4"/>
    <w:rsid w:val="003D0639"/>
    <w:rsid w:val="003D1035"/>
    <w:rsid w:val="003D234B"/>
    <w:rsid w:val="003D54FA"/>
    <w:rsid w:val="003D6382"/>
    <w:rsid w:val="003D76DF"/>
    <w:rsid w:val="003E11D8"/>
    <w:rsid w:val="003E17B4"/>
    <w:rsid w:val="003E249E"/>
    <w:rsid w:val="003E32A5"/>
    <w:rsid w:val="003E39E8"/>
    <w:rsid w:val="003E636D"/>
    <w:rsid w:val="003E6425"/>
    <w:rsid w:val="003E7C98"/>
    <w:rsid w:val="003F2F68"/>
    <w:rsid w:val="003F38C6"/>
    <w:rsid w:val="003F52E8"/>
    <w:rsid w:val="003F5F5C"/>
    <w:rsid w:val="003F614D"/>
    <w:rsid w:val="003F7104"/>
    <w:rsid w:val="003F7B20"/>
    <w:rsid w:val="003F7BBB"/>
    <w:rsid w:val="00401836"/>
    <w:rsid w:val="004025F8"/>
    <w:rsid w:val="0040324C"/>
    <w:rsid w:val="00406064"/>
    <w:rsid w:val="0040736B"/>
    <w:rsid w:val="0040764F"/>
    <w:rsid w:val="004107D5"/>
    <w:rsid w:val="004108E5"/>
    <w:rsid w:val="00410BED"/>
    <w:rsid w:val="00410C9A"/>
    <w:rsid w:val="00411C93"/>
    <w:rsid w:val="0041274D"/>
    <w:rsid w:val="00414C22"/>
    <w:rsid w:val="0041577A"/>
    <w:rsid w:val="0041579A"/>
    <w:rsid w:val="00415E23"/>
    <w:rsid w:val="00417F1E"/>
    <w:rsid w:val="00421605"/>
    <w:rsid w:val="004242D3"/>
    <w:rsid w:val="0042686B"/>
    <w:rsid w:val="00430D56"/>
    <w:rsid w:val="00432EA6"/>
    <w:rsid w:val="004344CE"/>
    <w:rsid w:val="00434FEF"/>
    <w:rsid w:val="004364FC"/>
    <w:rsid w:val="00436836"/>
    <w:rsid w:val="004409BE"/>
    <w:rsid w:val="00440B69"/>
    <w:rsid w:val="00446486"/>
    <w:rsid w:val="004466D3"/>
    <w:rsid w:val="0045089A"/>
    <w:rsid w:val="0045505F"/>
    <w:rsid w:val="0045711B"/>
    <w:rsid w:val="00460786"/>
    <w:rsid w:val="00461222"/>
    <w:rsid w:val="00463E19"/>
    <w:rsid w:val="0046483D"/>
    <w:rsid w:val="00465409"/>
    <w:rsid w:val="00467E58"/>
    <w:rsid w:val="00467EF9"/>
    <w:rsid w:val="004730BD"/>
    <w:rsid w:val="004736C4"/>
    <w:rsid w:val="004770CF"/>
    <w:rsid w:val="00482AD7"/>
    <w:rsid w:val="00483ED8"/>
    <w:rsid w:val="004842DB"/>
    <w:rsid w:val="00486DFB"/>
    <w:rsid w:val="004871AE"/>
    <w:rsid w:val="00490883"/>
    <w:rsid w:val="00490943"/>
    <w:rsid w:val="0049285E"/>
    <w:rsid w:val="004941E0"/>
    <w:rsid w:val="0049618C"/>
    <w:rsid w:val="00497D57"/>
    <w:rsid w:val="004A2A46"/>
    <w:rsid w:val="004A6F63"/>
    <w:rsid w:val="004A7AF8"/>
    <w:rsid w:val="004A7BB2"/>
    <w:rsid w:val="004A7E20"/>
    <w:rsid w:val="004A7E9B"/>
    <w:rsid w:val="004B1381"/>
    <w:rsid w:val="004B13B6"/>
    <w:rsid w:val="004B5ECB"/>
    <w:rsid w:val="004B67B1"/>
    <w:rsid w:val="004B6F9B"/>
    <w:rsid w:val="004B799D"/>
    <w:rsid w:val="004C25AF"/>
    <w:rsid w:val="004C4902"/>
    <w:rsid w:val="004C55FC"/>
    <w:rsid w:val="004D1294"/>
    <w:rsid w:val="004D1D5C"/>
    <w:rsid w:val="004D2273"/>
    <w:rsid w:val="004D2A41"/>
    <w:rsid w:val="004D3326"/>
    <w:rsid w:val="004D3829"/>
    <w:rsid w:val="004D475E"/>
    <w:rsid w:val="004D495A"/>
    <w:rsid w:val="004D7015"/>
    <w:rsid w:val="004E0AC7"/>
    <w:rsid w:val="004E0BF9"/>
    <w:rsid w:val="004E3FDF"/>
    <w:rsid w:val="004E40A7"/>
    <w:rsid w:val="004E42BC"/>
    <w:rsid w:val="004E493F"/>
    <w:rsid w:val="004E5E3D"/>
    <w:rsid w:val="004F17CE"/>
    <w:rsid w:val="004F2AB2"/>
    <w:rsid w:val="004F3A7B"/>
    <w:rsid w:val="004F3C73"/>
    <w:rsid w:val="004F4F4C"/>
    <w:rsid w:val="0050102C"/>
    <w:rsid w:val="00501C94"/>
    <w:rsid w:val="00501CE3"/>
    <w:rsid w:val="00501DBA"/>
    <w:rsid w:val="005024A1"/>
    <w:rsid w:val="0050339F"/>
    <w:rsid w:val="00505929"/>
    <w:rsid w:val="0050621C"/>
    <w:rsid w:val="005063FD"/>
    <w:rsid w:val="0050753E"/>
    <w:rsid w:val="00511384"/>
    <w:rsid w:val="005137DF"/>
    <w:rsid w:val="00514BC1"/>
    <w:rsid w:val="00516438"/>
    <w:rsid w:val="005164CC"/>
    <w:rsid w:val="00516693"/>
    <w:rsid w:val="00516F65"/>
    <w:rsid w:val="00520729"/>
    <w:rsid w:val="005216FA"/>
    <w:rsid w:val="005241BA"/>
    <w:rsid w:val="00524A6E"/>
    <w:rsid w:val="00525C62"/>
    <w:rsid w:val="005279EF"/>
    <w:rsid w:val="00532B97"/>
    <w:rsid w:val="00534056"/>
    <w:rsid w:val="00536AC1"/>
    <w:rsid w:val="00537359"/>
    <w:rsid w:val="00537F07"/>
    <w:rsid w:val="005403A5"/>
    <w:rsid w:val="00542C52"/>
    <w:rsid w:val="005443C0"/>
    <w:rsid w:val="00545EFD"/>
    <w:rsid w:val="00546039"/>
    <w:rsid w:val="00546533"/>
    <w:rsid w:val="005466D0"/>
    <w:rsid w:val="00546767"/>
    <w:rsid w:val="005467CB"/>
    <w:rsid w:val="00546810"/>
    <w:rsid w:val="00550BF2"/>
    <w:rsid w:val="00551F52"/>
    <w:rsid w:val="00552633"/>
    <w:rsid w:val="00555921"/>
    <w:rsid w:val="0055655E"/>
    <w:rsid w:val="00556C7A"/>
    <w:rsid w:val="00557DEA"/>
    <w:rsid w:val="005602C7"/>
    <w:rsid w:val="0056091C"/>
    <w:rsid w:val="0056150B"/>
    <w:rsid w:val="005624F7"/>
    <w:rsid w:val="00562865"/>
    <w:rsid w:val="00563399"/>
    <w:rsid w:val="00563A38"/>
    <w:rsid w:val="00563A8A"/>
    <w:rsid w:val="00564A96"/>
    <w:rsid w:val="00564B34"/>
    <w:rsid w:val="005650D4"/>
    <w:rsid w:val="0056585F"/>
    <w:rsid w:val="00565C68"/>
    <w:rsid w:val="00565F24"/>
    <w:rsid w:val="0057255D"/>
    <w:rsid w:val="005744A9"/>
    <w:rsid w:val="00574D7F"/>
    <w:rsid w:val="00574F02"/>
    <w:rsid w:val="00577831"/>
    <w:rsid w:val="005779EA"/>
    <w:rsid w:val="005838D9"/>
    <w:rsid w:val="00586DF8"/>
    <w:rsid w:val="00587301"/>
    <w:rsid w:val="005907CA"/>
    <w:rsid w:val="0059100B"/>
    <w:rsid w:val="00593AC5"/>
    <w:rsid w:val="00594EE3"/>
    <w:rsid w:val="0059533F"/>
    <w:rsid w:val="005A033D"/>
    <w:rsid w:val="005A0A02"/>
    <w:rsid w:val="005A10DF"/>
    <w:rsid w:val="005A261A"/>
    <w:rsid w:val="005A37CD"/>
    <w:rsid w:val="005A4175"/>
    <w:rsid w:val="005A51B6"/>
    <w:rsid w:val="005A62F5"/>
    <w:rsid w:val="005A69D1"/>
    <w:rsid w:val="005A7359"/>
    <w:rsid w:val="005A7B9F"/>
    <w:rsid w:val="005B15F9"/>
    <w:rsid w:val="005B2488"/>
    <w:rsid w:val="005B390A"/>
    <w:rsid w:val="005B52B0"/>
    <w:rsid w:val="005C01A2"/>
    <w:rsid w:val="005C0D00"/>
    <w:rsid w:val="005C10B7"/>
    <w:rsid w:val="005C1963"/>
    <w:rsid w:val="005C1F4E"/>
    <w:rsid w:val="005C2267"/>
    <w:rsid w:val="005C327D"/>
    <w:rsid w:val="005C348E"/>
    <w:rsid w:val="005C390E"/>
    <w:rsid w:val="005C473A"/>
    <w:rsid w:val="005C4A1B"/>
    <w:rsid w:val="005C78FA"/>
    <w:rsid w:val="005D00CE"/>
    <w:rsid w:val="005D1A24"/>
    <w:rsid w:val="005D1C3C"/>
    <w:rsid w:val="005D1E86"/>
    <w:rsid w:val="005D2356"/>
    <w:rsid w:val="005D24FE"/>
    <w:rsid w:val="005D2CC3"/>
    <w:rsid w:val="005D408E"/>
    <w:rsid w:val="005D456E"/>
    <w:rsid w:val="005D56F1"/>
    <w:rsid w:val="005D6036"/>
    <w:rsid w:val="005D607D"/>
    <w:rsid w:val="005D6616"/>
    <w:rsid w:val="005E22A0"/>
    <w:rsid w:val="005E40C2"/>
    <w:rsid w:val="005E5C3F"/>
    <w:rsid w:val="005F368C"/>
    <w:rsid w:val="005F3C8A"/>
    <w:rsid w:val="005F4E9E"/>
    <w:rsid w:val="005F65A3"/>
    <w:rsid w:val="005F669F"/>
    <w:rsid w:val="005F70B1"/>
    <w:rsid w:val="005F7AC2"/>
    <w:rsid w:val="006009D7"/>
    <w:rsid w:val="00602F6A"/>
    <w:rsid w:val="006035D7"/>
    <w:rsid w:val="00605C17"/>
    <w:rsid w:val="006067A3"/>
    <w:rsid w:val="00611189"/>
    <w:rsid w:val="00612116"/>
    <w:rsid w:val="00613BC7"/>
    <w:rsid w:val="00615ABA"/>
    <w:rsid w:val="006164D3"/>
    <w:rsid w:val="00616609"/>
    <w:rsid w:val="00620BD5"/>
    <w:rsid w:val="006307FC"/>
    <w:rsid w:val="0063081C"/>
    <w:rsid w:val="00630CFA"/>
    <w:rsid w:val="006318F4"/>
    <w:rsid w:val="0063299E"/>
    <w:rsid w:val="00634128"/>
    <w:rsid w:val="00634B8D"/>
    <w:rsid w:val="00635BC4"/>
    <w:rsid w:val="006402D5"/>
    <w:rsid w:val="006428A7"/>
    <w:rsid w:val="006445CC"/>
    <w:rsid w:val="0064500A"/>
    <w:rsid w:val="006452D2"/>
    <w:rsid w:val="00645764"/>
    <w:rsid w:val="0065148D"/>
    <w:rsid w:val="00653A57"/>
    <w:rsid w:val="006548FC"/>
    <w:rsid w:val="00656656"/>
    <w:rsid w:val="00657166"/>
    <w:rsid w:val="00657FC0"/>
    <w:rsid w:val="00661BD8"/>
    <w:rsid w:val="00662F83"/>
    <w:rsid w:val="00663A5B"/>
    <w:rsid w:val="00664A5E"/>
    <w:rsid w:val="00664A60"/>
    <w:rsid w:val="00670D2B"/>
    <w:rsid w:val="00671909"/>
    <w:rsid w:val="00673D3A"/>
    <w:rsid w:val="00676AF3"/>
    <w:rsid w:val="00677170"/>
    <w:rsid w:val="0068077F"/>
    <w:rsid w:val="006827BE"/>
    <w:rsid w:val="00682E7C"/>
    <w:rsid w:val="00683BC4"/>
    <w:rsid w:val="00685FF1"/>
    <w:rsid w:val="00686AF3"/>
    <w:rsid w:val="00687C4C"/>
    <w:rsid w:val="00687CDC"/>
    <w:rsid w:val="0069014C"/>
    <w:rsid w:val="0069067D"/>
    <w:rsid w:val="006915AF"/>
    <w:rsid w:val="006917BD"/>
    <w:rsid w:val="00691D5B"/>
    <w:rsid w:val="00693381"/>
    <w:rsid w:val="00695878"/>
    <w:rsid w:val="00695B61"/>
    <w:rsid w:val="00696250"/>
    <w:rsid w:val="00696F41"/>
    <w:rsid w:val="006A0282"/>
    <w:rsid w:val="006A0F06"/>
    <w:rsid w:val="006A12E1"/>
    <w:rsid w:val="006A2C71"/>
    <w:rsid w:val="006A4DCE"/>
    <w:rsid w:val="006B24F6"/>
    <w:rsid w:val="006B33CD"/>
    <w:rsid w:val="006B459C"/>
    <w:rsid w:val="006B6F81"/>
    <w:rsid w:val="006C095C"/>
    <w:rsid w:val="006C418F"/>
    <w:rsid w:val="006C55A0"/>
    <w:rsid w:val="006C560E"/>
    <w:rsid w:val="006C5FEB"/>
    <w:rsid w:val="006C6B49"/>
    <w:rsid w:val="006C6EE3"/>
    <w:rsid w:val="006C7668"/>
    <w:rsid w:val="006C7ACD"/>
    <w:rsid w:val="006D17D3"/>
    <w:rsid w:val="006D2144"/>
    <w:rsid w:val="006D2CCB"/>
    <w:rsid w:val="006D30AB"/>
    <w:rsid w:val="006D4193"/>
    <w:rsid w:val="006D5DD3"/>
    <w:rsid w:val="006D5F90"/>
    <w:rsid w:val="006D6644"/>
    <w:rsid w:val="006D7719"/>
    <w:rsid w:val="006D7FC4"/>
    <w:rsid w:val="006E1EA8"/>
    <w:rsid w:val="006E578E"/>
    <w:rsid w:val="006F1980"/>
    <w:rsid w:val="006F44DC"/>
    <w:rsid w:val="006F4970"/>
    <w:rsid w:val="006F4E68"/>
    <w:rsid w:val="006F5CDB"/>
    <w:rsid w:val="006F7569"/>
    <w:rsid w:val="006F783B"/>
    <w:rsid w:val="006F7FE0"/>
    <w:rsid w:val="00701C33"/>
    <w:rsid w:val="00705AF5"/>
    <w:rsid w:val="00706048"/>
    <w:rsid w:val="00711B55"/>
    <w:rsid w:val="00713C58"/>
    <w:rsid w:val="007147AE"/>
    <w:rsid w:val="007151F0"/>
    <w:rsid w:val="007162C6"/>
    <w:rsid w:val="00716970"/>
    <w:rsid w:val="0071778D"/>
    <w:rsid w:val="00720780"/>
    <w:rsid w:val="00720794"/>
    <w:rsid w:val="00720DD3"/>
    <w:rsid w:val="00722166"/>
    <w:rsid w:val="007236CF"/>
    <w:rsid w:val="0072664A"/>
    <w:rsid w:val="0072677F"/>
    <w:rsid w:val="00727201"/>
    <w:rsid w:val="00727873"/>
    <w:rsid w:val="00732030"/>
    <w:rsid w:val="00732BD6"/>
    <w:rsid w:val="0073324A"/>
    <w:rsid w:val="00734202"/>
    <w:rsid w:val="007357AB"/>
    <w:rsid w:val="007365B4"/>
    <w:rsid w:val="00736937"/>
    <w:rsid w:val="007374DA"/>
    <w:rsid w:val="007406FC"/>
    <w:rsid w:val="00741CBC"/>
    <w:rsid w:val="00742EC3"/>
    <w:rsid w:val="00743A22"/>
    <w:rsid w:val="00744C5E"/>
    <w:rsid w:val="00747BE3"/>
    <w:rsid w:val="00747D50"/>
    <w:rsid w:val="00755FC0"/>
    <w:rsid w:val="007570CD"/>
    <w:rsid w:val="00761CF4"/>
    <w:rsid w:val="00761E6D"/>
    <w:rsid w:val="00763878"/>
    <w:rsid w:val="007638C9"/>
    <w:rsid w:val="00765061"/>
    <w:rsid w:val="00765F1D"/>
    <w:rsid w:val="00766481"/>
    <w:rsid w:val="007672BC"/>
    <w:rsid w:val="007701C9"/>
    <w:rsid w:val="007703EF"/>
    <w:rsid w:val="00770413"/>
    <w:rsid w:val="00773051"/>
    <w:rsid w:val="00773984"/>
    <w:rsid w:val="00775774"/>
    <w:rsid w:val="00775B40"/>
    <w:rsid w:val="00775BA2"/>
    <w:rsid w:val="00776C8E"/>
    <w:rsid w:val="007806B7"/>
    <w:rsid w:val="00781B31"/>
    <w:rsid w:val="00782F9D"/>
    <w:rsid w:val="007850CF"/>
    <w:rsid w:val="00785181"/>
    <w:rsid w:val="007855BC"/>
    <w:rsid w:val="00787A73"/>
    <w:rsid w:val="007920FE"/>
    <w:rsid w:val="007945BF"/>
    <w:rsid w:val="007970BD"/>
    <w:rsid w:val="007A1631"/>
    <w:rsid w:val="007A346E"/>
    <w:rsid w:val="007A4016"/>
    <w:rsid w:val="007A5178"/>
    <w:rsid w:val="007A51DA"/>
    <w:rsid w:val="007A529D"/>
    <w:rsid w:val="007A56C5"/>
    <w:rsid w:val="007A5F39"/>
    <w:rsid w:val="007A6B6B"/>
    <w:rsid w:val="007A6DB8"/>
    <w:rsid w:val="007A6E42"/>
    <w:rsid w:val="007A7BE6"/>
    <w:rsid w:val="007A7D48"/>
    <w:rsid w:val="007B0887"/>
    <w:rsid w:val="007B3172"/>
    <w:rsid w:val="007B3B2C"/>
    <w:rsid w:val="007B4273"/>
    <w:rsid w:val="007B465A"/>
    <w:rsid w:val="007B5D9C"/>
    <w:rsid w:val="007B67F0"/>
    <w:rsid w:val="007B727C"/>
    <w:rsid w:val="007B7330"/>
    <w:rsid w:val="007B75E8"/>
    <w:rsid w:val="007B76DF"/>
    <w:rsid w:val="007C0592"/>
    <w:rsid w:val="007C35F5"/>
    <w:rsid w:val="007C3A42"/>
    <w:rsid w:val="007C47EA"/>
    <w:rsid w:val="007C5E83"/>
    <w:rsid w:val="007C5F03"/>
    <w:rsid w:val="007E041D"/>
    <w:rsid w:val="007E2595"/>
    <w:rsid w:val="007E55AC"/>
    <w:rsid w:val="007E6D21"/>
    <w:rsid w:val="007E6FF4"/>
    <w:rsid w:val="007E73C3"/>
    <w:rsid w:val="007F0E08"/>
    <w:rsid w:val="007F1190"/>
    <w:rsid w:val="007F2B12"/>
    <w:rsid w:val="007F575B"/>
    <w:rsid w:val="007F5C9E"/>
    <w:rsid w:val="007F6F80"/>
    <w:rsid w:val="007F76DB"/>
    <w:rsid w:val="007F7C68"/>
    <w:rsid w:val="008003FF"/>
    <w:rsid w:val="00800432"/>
    <w:rsid w:val="00800AD5"/>
    <w:rsid w:val="00801311"/>
    <w:rsid w:val="00802E99"/>
    <w:rsid w:val="00802FF7"/>
    <w:rsid w:val="00803BBB"/>
    <w:rsid w:val="0080452C"/>
    <w:rsid w:val="00805DD0"/>
    <w:rsid w:val="0080761C"/>
    <w:rsid w:val="00812751"/>
    <w:rsid w:val="008131F9"/>
    <w:rsid w:val="00813471"/>
    <w:rsid w:val="008137CC"/>
    <w:rsid w:val="00813FF0"/>
    <w:rsid w:val="0081534E"/>
    <w:rsid w:val="0081581A"/>
    <w:rsid w:val="00815A3E"/>
    <w:rsid w:val="00817714"/>
    <w:rsid w:val="00821E15"/>
    <w:rsid w:val="00822A0E"/>
    <w:rsid w:val="00824F7D"/>
    <w:rsid w:val="00826B04"/>
    <w:rsid w:val="00827B3B"/>
    <w:rsid w:val="0083077E"/>
    <w:rsid w:val="008333AD"/>
    <w:rsid w:val="00833F93"/>
    <w:rsid w:val="008366C2"/>
    <w:rsid w:val="00836D93"/>
    <w:rsid w:val="00841791"/>
    <w:rsid w:val="00841B85"/>
    <w:rsid w:val="00842A8B"/>
    <w:rsid w:val="00842CAC"/>
    <w:rsid w:val="00843203"/>
    <w:rsid w:val="00843351"/>
    <w:rsid w:val="008454D7"/>
    <w:rsid w:val="00846B8D"/>
    <w:rsid w:val="00854876"/>
    <w:rsid w:val="00856576"/>
    <w:rsid w:val="00856E96"/>
    <w:rsid w:val="00862E41"/>
    <w:rsid w:val="00863C71"/>
    <w:rsid w:val="0086457C"/>
    <w:rsid w:val="0086496D"/>
    <w:rsid w:val="008656DE"/>
    <w:rsid w:val="00865918"/>
    <w:rsid w:val="00867404"/>
    <w:rsid w:val="00871047"/>
    <w:rsid w:val="00871BDC"/>
    <w:rsid w:val="0087382F"/>
    <w:rsid w:val="00877570"/>
    <w:rsid w:val="008776D9"/>
    <w:rsid w:val="008828DE"/>
    <w:rsid w:val="00883844"/>
    <w:rsid w:val="00886022"/>
    <w:rsid w:val="008866B6"/>
    <w:rsid w:val="008910CF"/>
    <w:rsid w:val="00894573"/>
    <w:rsid w:val="00895E78"/>
    <w:rsid w:val="008979CD"/>
    <w:rsid w:val="00897DE0"/>
    <w:rsid w:val="008A0611"/>
    <w:rsid w:val="008A19F1"/>
    <w:rsid w:val="008A560E"/>
    <w:rsid w:val="008B03DE"/>
    <w:rsid w:val="008B1A41"/>
    <w:rsid w:val="008B2AD5"/>
    <w:rsid w:val="008B2ADC"/>
    <w:rsid w:val="008B32C0"/>
    <w:rsid w:val="008B3FC7"/>
    <w:rsid w:val="008B4979"/>
    <w:rsid w:val="008B752E"/>
    <w:rsid w:val="008B7916"/>
    <w:rsid w:val="008C085D"/>
    <w:rsid w:val="008C1DA9"/>
    <w:rsid w:val="008C1EC9"/>
    <w:rsid w:val="008C2522"/>
    <w:rsid w:val="008C3604"/>
    <w:rsid w:val="008C4792"/>
    <w:rsid w:val="008C5FDA"/>
    <w:rsid w:val="008C666C"/>
    <w:rsid w:val="008C7890"/>
    <w:rsid w:val="008C7F93"/>
    <w:rsid w:val="008D02E6"/>
    <w:rsid w:val="008D1416"/>
    <w:rsid w:val="008D2C50"/>
    <w:rsid w:val="008D2CCC"/>
    <w:rsid w:val="008D57C4"/>
    <w:rsid w:val="008D5D82"/>
    <w:rsid w:val="008D5F42"/>
    <w:rsid w:val="008D6A0C"/>
    <w:rsid w:val="008E05EB"/>
    <w:rsid w:val="008E1B9C"/>
    <w:rsid w:val="008E2F36"/>
    <w:rsid w:val="008E3E72"/>
    <w:rsid w:val="008E61B3"/>
    <w:rsid w:val="008F03A9"/>
    <w:rsid w:val="008F239D"/>
    <w:rsid w:val="008F2BA5"/>
    <w:rsid w:val="008F3256"/>
    <w:rsid w:val="008F5ED5"/>
    <w:rsid w:val="008F689C"/>
    <w:rsid w:val="008F6BAF"/>
    <w:rsid w:val="008F7124"/>
    <w:rsid w:val="008F76BC"/>
    <w:rsid w:val="008F76D3"/>
    <w:rsid w:val="00902188"/>
    <w:rsid w:val="009044B9"/>
    <w:rsid w:val="00905A08"/>
    <w:rsid w:val="009077A5"/>
    <w:rsid w:val="009102F5"/>
    <w:rsid w:val="0091141B"/>
    <w:rsid w:val="009119CC"/>
    <w:rsid w:val="0091378F"/>
    <w:rsid w:val="00913BC7"/>
    <w:rsid w:val="00916CD9"/>
    <w:rsid w:val="00920CB9"/>
    <w:rsid w:val="00921A13"/>
    <w:rsid w:val="00925D1E"/>
    <w:rsid w:val="0092687A"/>
    <w:rsid w:val="009275F9"/>
    <w:rsid w:val="00927FB6"/>
    <w:rsid w:val="00932C13"/>
    <w:rsid w:val="00935372"/>
    <w:rsid w:val="009357EE"/>
    <w:rsid w:val="00935B47"/>
    <w:rsid w:val="009362E8"/>
    <w:rsid w:val="0093646F"/>
    <w:rsid w:val="0093790F"/>
    <w:rsid w:val="00940E9E"/>
    <w:rsid w:val="00943758"/>
    <w:rsid w:val="00944287"/>
    <w:rsid w:val="00944B7A"/>
    <w:rsid w:val="0094660A"/>
    <w:rsid w:val="00946E0C"/>
    <w:rsid w:val="009478CA"/>
    <w:rsid w:val="00947914"/>
    <w:rsid w:val="00947F41"/>
    <w:rsid w:val="00950DE2"/>
    <w:rsid w:val="00953AB1"/>
    <w:rsid w:val="0095509E"/>
    <w:rsid w:val="00955A75"/>
    <w:rsid w:val="00955A8B"/>
    <w:rsid w:val="009579C8"/>
    <w:rsid w:val="00957F5E"/>
    <w:rsid w:val="00961529"/>
    <w:rsid w:val="00961F9D"/>
    <w:rsid w:val="00962D90"/>
    <w:rsid w:val="009631A1"/>
    <w:rsid w:val="00964A83"/>
    <w:rsid w:val="00964BB2"/>
    <w:rsid w:val="00967B52"/>
    <w:rsid w:val="00967CED"/>
    <w:rsid w:val="0097085F"/>
    <w:rsid w:val="00970950"/>
    <w:rsid w:val="00970EBF"/>
    <w:rsid w:val="00974CE8"/>
    <w:rsid w:val="009823FC"/>
    <w:rsid w:val="009827F4"/>
    <w:rsid w:val="00982B2E"/>
    <w:rsid w:val="00984636"/>
    <w:rsid w:val="009850E9"/>
    <w:rsid w:val="009851CE"/>
    <w:rsid w:val="0098525C"/>
    <w:rsid w:val="009856E7"/>
    <w:rsid w:val="0099079F"/>
    <w:rsid w:val="0099189F"/>
    <w:rsid w:val="009918D5"/>
    <w:rsid w:val="00992E25"/>
    <w:rsid w:val="009952C8"/>
    <w:rsid w:val="009973F4"/>
    <w:rsid w:val="009A05FA"/>
    <w:rsid w:val="009A20D9"/>
    <w:rsid w:val="009A2FFE"/>
    <w:rsid w:val="009A3E6E"/>
    <w:rsid w:val="009B090B"/>
    <w:rsid w:val="009B1CA7"/>
    <w:rsid w:val="009B3043"/>
    <w:rsid w:val="009B3264"/>
    <w:rsid w:val="009B765E"/>
    <w:rsid w:val="009C08B6"/>
    <w:rsid w:val="009C09AE"/>
    <w:rsid w:val="009C5743"/>
    <w:rsid w:val="009C6974"/>
    <w:rsid w:val="009D2382"/>
    <w:rsid w:val="009D3737"/>
    <w:rsid w:val="009D3837"/>
    <w:rsid w:val="009D465D"/>
    <w:rsid w:val="009D5405"/>
    <w:rsid w:val="009D564F"/>
    <w:rsid w:val="009D57BB"/>
    <w:rsid w:val="009D72B4"/>
    <w:rsid w:val="009E07BA"/>
    <w:rsid w:val="009E456C"/>
    <w:rsid w:val="009E6813"/>
    <w:rsid w:val="009E71CC"/>
    <w:rsid w:val="009E7A02"/>
    <w:rsid w:val="009F24A3"/>
    <w:rsid w:val="009F3DA8"/>
    <w:rsid w:val="009F4B40"/>
    <w:rsid w:val="00A002FD"/>
    <w:rsid w:val="00A00926"/>
    <w:rsid w:val="00A013A3"/>
    <w:rsid w:val="00A043CA"/>
    <w:rsid w:val="00A0668F"/>
    <w:rsid w:val="00A07197"/>
    <w:rsid w:val="00A07DA3"/>
    <w:rsid w:val="00A10F47"/>
    <w:rsid w:val="00A12AFF"/>
    <w:rsid w:val="00A13227"/>
    <w:rsid w:val="00A15593"/>
    <w:rsid w:val="00A157C8"/>
    <w:rsid w:val="00A159E0"/>
    <w:rsid w:val="00A16795"/>
    <w:rsid w:val="00A16852"/>
    <w:rsid w:val="00A16E8A"/>
    <w:rsid w:val="00A2206A"/>
    <w:rsid w:val="00A2568C"/>
    <w:rsid w:val="00A278E4"/>
    <w:rsid w:val="00A30F8E"/>
    <w:rsid w:val="00A3422F"/>
    <w:rsid w:val="00A350CD"/>
    <w:rsid w:val="00A37589"/>
    <w:rsid w:val="00A40CCF"/>
    <w:rsid w:val="00A4290C"/>
    <w:rsid w:val="00A43BB9"/>
    <w:rsid w:val="00A451BD"/>
    <w:rsid w:val="00A46129"/>
    <w:rsid w:val="00A47968"/>
    <w:rsid w:val="00A51324"/>
    <w:rsid w:val="00A517A8"/>
    <w:rsid w:val="00A5270B"/>
    <w:rsid w:val="00A5271D"/>
    <w:rsid w:val="00A5589F"/>
    <w:rsid w:val="00A55B0A"/>
    <w:rsid w:val="00A60823"/>
    <w:rsid w:val="00A60AD7"/>
    <w:rsid w:val="00A60DF4"/>
    <w:rsid w:val="00A649C3"/>
    <w:rsid w:val="00A64D63"/>
    <w:rsid w:val="00A661DC"/>
    <w:rsid w:val="00A6640F"/>
    <w:rsid w:val="00A70A1D"/>
    <w:rsid w:val="00A76FB5"/>
    <w:rsid w:val="00A8007B"/>
    <w:rsid w:val="00A833DE"/>
    <w:rsid w:val="00A83B3F"/>
    <w:rsid w:val="00A83F83"/>
    <w:rsid w:val="00A84410"/>
    <w:rsid w:val="00A85608"/>
    <w:rsid w:val="00A85B5C"/>
    <w:rsid w:val="00A85C96"/>
    <w:rsid w:val="00A8668C"/>
    <w:rsid w:val="00A86BFE"/>
    <w:rsid w:val="00A91B47"/>
    <w:rsid w:val="00A924F8"/>
    <w:rsid w:val="00A92D60"/>
    <w:rsid w:val="00A97218"/>
    <w:rsid w:val="00AA0527"/>
    <w:rsid w:val="00AA0DD4"/>
    <w:rsid w:val="00AA30D3"/>
    <w:rsid w:val="00AA7522"/>
    <w:rsid w:val="00AB08C9"/>
    <w:rsid w:val="00AB137C"/>
    <w:rsid w:val="00AB34C4"/>
    <w:rsid w:val="00AB368E"/>
    <w:rsid w:val="00AB5229"/>
    <w:rsid w:val="00AB78F1"/>
    <w:rsid w:val="00AC1766"/>
    <w:rsid w:val="00AC2C8D"/>
    <w:rsid w:val="00AC470F"/>
    <w:rsid w:val="00AC5176"/>
    <w:rsid w:val="00AC6811"/>
    <w:rsid w:val="00AC6ED8"/>
    <w:rsid w:val="00AC719C"/>
    <w:rsid w:val="00AD0EE9"/>
    <w:rsid w:val="00AD22DD"/>
    <w:rsid w:val="00AD431E"/>
    <w:rsid w:val="00AD4845"/>
    <w:rsid w:val="00AD484B"/>
    <w:rsid w:val="00AD4A8D"/>
    <w:rsid w:val="00AD541F"/>
    <w:rsid w:val="00AD7A0B"/>
    <w:rsid w:val="00AE16B8"/>
    <w:rsid w:val="00AE3B81"/>
    <w:rsid w:val="00AE4914"/>
    <w:rsid w:val="00AE7064"/>
    <w:rsid w:val="00AF2A28"/>
    <w:rsid w:val="00AF4F86"/>
    <w:rsid w:val="00AF55C9"/>
    <w:rsid w:val="00AF6010"/>
    <w:rsid w:val="00AF6116"/>
    <w:rsid w:val="00B00733"/>
    <w:rsid w:val="00B00CDF"/>
    <w:rsid w:val="00B00F97"/>
    <w:rsid w:val="00B0136E"/>
    <w:rsid w:val="00B0302B"/>
    <w:rsid w:val="00B03D05"/>
    <w:rsid w:val="00B0442C"/>
    <w:rsid w:val="00B06706"/>
    <w:rsid w:val="00B06B87"/>
    <w:rsid w:val="00B10FF4"/>
    <w:rsid w:val="00B11860"/>
    <w:rsid w:val="00B124F2"/>
    <w:rsid w:val="00B13565"/>
    <w:rsid w:val="00B13A04"/>
    <w:rsid w:val="00B15461"/>
    <w:rsid w:val="00B160D7"/>
    <w:rsid w:val="00B16A30"/>
    <w:rsid w:val="00B177AB"/>
    <w:rsid w:val="00B22166"/>
    <w:rsid w:val="00B22FA4"/>
    <w:rsid w:val="00B23062"/>
    <w:rsid w:val="00B2321C"/>
    <w:rsid w:val="00B24C17"/>
    <w:rsid w:val="00B25450"/>
    <w:rsid w:val="00B2577A"/>
    <w:rsid w:val="00B26101"/>
    <w:rsid w:val="00B265F8"/>
    <w:rsid w:val="00B27135"/>
    <w:rsid w:val="00B3167D"/>
    <w:rsid w:val="00B354F5"/>
    <w:rsid w:val="00B35E7D"/>
    <w:rsid w:val="00B403A4"/>
    <w:rsid w:val="00B40A2A"/>
    <w:rsid w:val="00B437E0"/>
    <w:rsid w:val="00B44217"/>
    <w:rsid w:val="00B46733"/>
    <w:rsid w:val="00B46E38"/>
    <w:rsid w:val="00B479D2"/>
    <w:rsid w:val="00B50BFD"/>
    <w:rsid w:val="00B50EB9"/>
    <w:rsid w:val="00B51D4D"/>
    <w:rsid w:val="00B537DF"/>
    <w:rsid w:val="00B6065C"/>
    <w:rsid w:val="00B61813"/>
    <w:rsid w:val="00B62CE4"/>
    <w:rsid w:val="00B62D71"/>
    <w:rsid w:val="00B63BDF"/>
    <w:rsid w:val="00B643CA"/>
    <w:rsid w:val="00B64E48"/>
    <w:rsid w:val="00B67665"/>
    <w:rsid w:val="00B706A4"/>
    <w:rsid w:val="00B70FB0"/>
    <w:rsid w:val="00B71598"/>
    <w:rsid w:val="00B716CA"/>
    <w:rsid w:val="00B71E2B"/>
    <w:rsid w:val="00B723B6"/>
    <w:rsid w:val="00B728D9"/>
    <w:rsid w:val="00B732FF"/>
    <w:rsid w:val="00B761CC"/>
    <w:rsid w:val="00B80B3D"/>
    <w:rsid w:val="00B842B5"/>
    <w:rsid w:val="00B8749F"/>
    <w:rsid w:val="00B901D4"/>
    <w:rsid w:val="00B903AE"/>
    <w:rsid w:val="00B93A3A"/>
    <w:rsid w:val="00B94773"/>
    <w:rsid w:val="00B94F43"/>
    <w:rsid w:val="00B96FCE"/>
    <w:rsid w:val="00BA2DCD"/>
    <w:rsid w:val="00BA697E"/>
    <w:rsid w:val="00BA727C"/>
    <w:rsid w:val="00BA7D21"/>
    <w:rsid w:val="00BA7D31"/>
    <w:rsid w:val="00BA7D5B"/>
    <w:rsid w:val="00BB0E99"/>
    <w:rsid w:val="00BB155B"/>
    <w:rsid w:val="00BB3C97"/>
    <w:rsid w:val="00BB4B9D"/>
    <w:rsid w:val="00BB4BD4"/>
    <w:rsid w:val="00BB7F81"/>
    <w:rsid w:val="00BC03C9"/>
    <w:rsid w:val="00BC05EE"/>
    <w:rsid w:val="00BC2794"/>
    <w:rsid w:val="00BD221F"/>
    <w:rsid w:val="00BD3219"/>
    <w:rsid w:val="00BD3AFC"/>
    <w:rsid w:val="00BD424F"/>
    <w:rsid w:val="00BD5261"/>
    <w:rsid w:val="00BD701C"/>
    <w:rsid w:val="00BD7A38"/>
    <w:rsid w:val="00BE1615"/>
    <w:rsid w:val="00BE231F"/>
    <w:rsid w:val="00BE3097"/>
    <w:rsid w:val="00BE444D"/>
    <w:rsid w:val="00BE5A96"/>
    <w:rsid w:val="00BE717A"/>
    <w:rsid w:val="00BF0176"/>
    <w:rsid w:val="00BF1B86"/>
    <w:rsid w:val="00BF47ED"/>
    <w:rsid w:val="00BF631D"/>
    <w:rsid w:val="00BF69A7"/>
    <w:rsid w:val="00C007D0"/>
    <w:rsid w:val="00C04407"/>
    <w:rsid w:val="00C04C6C"/>
    <w:rsid w:val="00C04E85"/>
    <w:rsid w:val="00C057E0"/>
    <w:rsid w:val="00C05CC8"/>
    <w:rsid w:val="00C121C8"/>
    <w:rsid w:val="00C12756"/>
    <w:rsid w:val="00C15FEF"/>
    <w:rsid w:val="00C2275B"/>
    <w:rsid w:val="00C23AA2"/>
    <w:rsid w:val="00C34098"/>
    <w:rsid w:val="00C346C6"/>
    <w:rsid w:val="00C35140"/>
    <w:rsid w:val="00C359C6"/>
    <w:rsid w:val="00C35BF8"/>
    <w:rsid w:val="00C37372"/>
    <w:rsid w:val="00C41CC7"/>
    <w:rsid w:val="00C41D75"/>
    <w:rsid w:val="00C43381"/>
    <w:rsid w:val="00C4475B"/>
    <w:rsid w:val="00C4666D"/>
    <w:rsid w:val="00C504BE"/>
    <w:rsid w:val="00C510B7"/>
    <w:rsid w:val="00C514BD"/>
    <w:rsid w:val="00C5198C"/>
    <w:rsid w:val="00C519D9"/>
    <w:rsid w:val="00C527BE"/>
    <w:rsid w:val="00C52B55"/>
    <w:rsid w:val="00C538A3"/>
    <w:rsid w:val="00C53D70"/>
    <w:rsid w:val="00C54893"/>
    <w:rsid w:val="00C55927"/>
    <w:rsid w:val="00C604FB"/>
    <w:rsid w:val="00C605E2"/>
    <w:rsid w:val="00C61F77"/>
    <w:rsid w:val="00C62F38"/>
    <w:rsid w:val="00C635C7"/>
    <w:rsid w:val="00C67558"/>
    <w:rsid w:val="00C67ABF"/>
    <w:rsid w:val="00C707A5"/>
    <w:rsid w:val="00C72577"/>
    <w:rsid w:val="00C76976"/>
    <w:rsid w:val="00C77FD4"/>
    <w:rsid w:val="00C811A9"/>
    <w:rsid w:val="00C82827"/>
    <w:rsid w:val="00C82B93"/>
    <w:rsid w:val="00C83B45"/>
    <w:rsid w:val="00C83C7F"/>
    <w:rsid w:val="00C8458F"/>
    <w:rsid w:val="00C8571E"/>
    <w:rsid w:val="00C858B2"/>
    <w:rsid w:val="00C85D19"/>
    <w:rsid w:val="00C85F9F"/>
    <w:rsid w:val="00C90C98"/>
    <w:rsid w:val="00C91147"/>
    <w:rsid w:val="00C93D3E"/>
    <w:rsid w:val="00C97D78"/>
    <w:rsid w:val="00CA0151"/>
    <w:rsid w:val="00CA03EA"/>
    <w:rsid w:val="00CA2610"/>
    <w:rsid w:val="00CA2F3E"/>
    <w:rsid w:val="00CA3E6E"/>
    <w:rsid w:val="00CA4968"/>
    <w:rsid w:val="00CA67BE"/>
    <w:rsid w:val="00CA7386"/>
    <w:rsid w:val="00CB0E5E"/>
    <w:rsid w:val="00CB1448"/>
    <w:rsid w:val="00CB25D1"/>
    <w:rsid w:val="00CB2DA2"/>
    <w:rsid w:val="00CB4411"/>
    <w:rsid w:val="00CB76D1"/>
    <w:rsid w:val="00CC06FD"/>
    <w:rsid w:val="00CC0A2F"/>
    <w:rsid w:val="00CC0CFD"/>
    <w:rsid w:val="00CC12C5"/>
    <w:rsid w:val="00CC22BB"/>
    <w:rsid w:val="00CC2B13"/>
    <w:rsid w:val="00CC3FE5"/>
    <w:rsid w:val="00CC44BD"/>
    <w:rsid w:val="00CC480B"/>
    <w:rsid w:val="00CC494A"/>
    <w:rsid w:val="00CC5541"/>
    <w:rsid w:val="00CC5C69"/>
    <w:rsid w:val="00CC5F86"/>
    <w:rsid w:val="00CC6ADB"/>
    <w:rsid w:val="00CC6D8C"/>
    <w:rsid w:val="00CC7040"/>
    <w:rsid w:val="00CC70CA"/>
    <w:rsid w:val="00CD0457"/>
    <w:rsid w:val="00CD2C89"/>
    <w:rsid w:val="00CD3071"/>
    <w:rsid w:val="00CD613E"/>
    <w:rsid w:val="00CD7536"/>
    <w:rsid w:val="00CE0813"/>
    <w:rsid w:val="00CE1267"/>
    <w:rsid w:val="00CE2041"/>
    <w:rsid w:val="00CE255D"/>
    <w:rsid w:val="00CE383C"/>
    <w:rsid w:val="00CE505A"/>
    <w:rsid w:val="00CE56F7"/>
    <w:rsid w:val="00CE5CD2"/>
    <w:rsid w:val="00CE6A52"/>
    <w:rsid w:val="00CE76B4"/>
    <w:rsid w:val="00CE77DC"/>
    <w:rsid w:val="00CF0D60"/>
    <w:rsid w:val="00CF20F3"/>
    <w:rsid w:val="00CF230B"/>
    <w:rsid w:val="00CF311A"/>
    <w:rsid w:val="00CF42F7"/>
    <w:rsid w:val="00CF473E"/>
    <w:rsid w:val="00CF47A4"/>
    <w:rsid w:val="00CF5701"/>
    <w:rsid w:val="00CF57A6"/>
    <w:rsid w:val="00CF5B00"/>
    <w:rsid w:val="00CF5B53"/>
    <w:rsid w:val="00CF60D1"/>
    <w:rsid w:val="00CF6329"/>
    <w:rsid w:val="00CF72C5"/>
    <w:rsid w:val="00CF7C45"/>
    <w:rsid w:val="00D00BE2"/>
    <w:rsid w:val="00D01AA4"/>
    <w:rsid w:val="00D02EEB"/>
    <w:rsid w:val="00D032BA"/>
    <w:rsid w:val="00D05DFC"/>
    <w:rsid w:val="00D05F7B"/>
    <w:rsid w:val="00D0704E"/>
    <w:rsid w:val="00D10F40"/>
    <w:rsid w:val="00D1110F"/>
    <w:rsid w:val="00D14C74"/>
    <w:rsid w:val="00D14EE9"/>
    <w:rsid w:val="00D15701"/>
    <w:rsid w:val="00D171F7"/>
    <w:rsid w:val="00D17B91"/>
    <w:rsid w:val="00D17F2D"/>
    <w:rsid w:val="00D20B47"/>
    <w:rsid w:val="00D2126D"/>
    <w:rsid w:val="00D23CD8"/>
    <w:rsid w:val="00D23FDD"/>
    <w:rsid w:val="00D24DFD"/>
    <w:rsid w:val="00D2524E"/>
    <w:rsid w:val="00D252CB"/>
    <w:rsid w:val="00D25881"/>
    <w:rsid w:val="00D258F7"/>
    <w:rsid w:val="00D25C4B"/>
    <w:rsid w:val="00D2653C"/>
    <w:rsid w:val="00D27C12"/>
    <w:rsid w:val="00D27CF3"/>
    <w:rsid w:val="00D325B9"/>
    <w:rsid w:val="00D32914"/>
    <w:rsid w:val="00D32AE6"/>
    <w:rsid w:val="00D335AF"/>
    <w:rsid w:val="00D337F3"/>
    <w:rsid w:val="00D34992"/>
    <w:rsid w:val="00D35D78"/>
    <w:rsid w:val="00D408BC"/>
    <w:rsid w:val="00D42A52"/>
    <w:rsid w:val="00D42FB2"/>
    <w:rsid w:val="00D4355E"/>
    <w:rsid w:val="00D4498F"/>
    <w:rsid w:val="00D45E00"/>
    <w:rsid w:val="00D46169"/>
    <w:rsid w:val="00D470B0"/>
    <w:rsid w:val="00D52B73"/>
    <w:rsid w:val="00D536F5"/>
    <w:rsid w:val="00D538D8"/>
    <w:rsid w:val="00D54BDF"/>
    <w:rsid w:val="00D5526E"/>
    <w:rsid w:val="00D55A27"/>
    <w:rsid w:val="00D55A45"/>
    <w:rsid w:val="00D55A61"/>
    <w:rsid w:val="00D57AB6"/>
    <w:rsid w:val="00D6068E"/>
    <w:rsid w:val="00D60FB4"/>
    <w:rsid w:val="00D61046"/>
    <w:rsid w:val="00D65705"/>
    <w:rsid w:val="00D664E4"/>
    <w:rsid w:val="00D66C9E"/>
    <w:rsid w:val="00D74019"/>
    <w:rsid w:val="00D74638"/>
    <w:rsid w:val="00D74783"/>
    <w:rsid w:val="00D752F4"/>
    <w:rsid w:val="00D75342"/>
    <w:rsid w:val="00D757EF"/>
    <w:rsid w:val="00D75A4F"/>
    <w:rsid w:val="00D77C40"/>
    <w:rsid w:val="00D846D5"/>
    <w:rsid w:val="00D8494B"/>
    <w:rsid w:val="00D85474"/>
    <w:rsid w:val="00D85C7D"/>
    <w:rsid w:val="00D90C64"/>
    <w:rsid w:val="00D91F84"/>
    <w:rsid w:val="00D94BDD"/>
    <w:rsid w:val="00D9541D"/>
    <w:rsid w:val="00DA34D7"/>
    <w:rsid w:val="00DA6B31"/>
    <w:rsid w:val="00DA7B1F"/>
    <w:rsid w:val="00DB2B59"/>
    <w:rsid w:val="00DB4756"/>
    <w:rsid w:val="00DB60F2"/>
    <w:rsid w:val="00DC0560"/>
    <w:rsid w:val="00DC0A88"/>
    <w:rsid w:val="00DC3DE6"/>
    <w:rsid w:val="00DC50A5"/>
    <w:rsid w:val="00DC72F1"/>
    <w:rsid w:val="00DC74BF"/>
    <w:rsid w:val="00DC7576"/>
    <w:rsid w:val="00DC761D"/>
    <w:rsid w:val="00DC771F"/>
    <w:rsid w:val="00DD26D5"/>
    <w:rsid w:val="00DD33FB"/>
    <w:rsid w:val="00DD579A"/>
    <w:rsid w:val="00DD63CB"/>
    <w:rsid w:val="00DD6ABC"/>
    <w:rsid w:val="00DD7356"/>
    <w:rsid w:val="00DE323B"/>
    <w:rsid w:val="00DE3BF5"/>
    <w:rsid w:val="00DE4783"/>
    <w:rsid w:val="00DE575D"/>
    <w:rsid w:val="00DE581D"/>
    <w:rsid w:val="00DE619B"/>
    <w:rsid w:val="00DF2A5F"/>
    <w:rsid w:val="00DF3777"/>
    <w:rsid w:val="00DF3F94"/>
    <w:rsid w:val="00DF4302"/>
    <w:rsid w:val="00E00AF4"/>
    <w:rsid w:val="00E01CE7"/>
    <w:rsid w:val="00E01F75"/>
    <w:rsid w:val="00E02E19"/>
    <w:rsid w:val="00E03BE7"/>
    <w:rsid w:val="00E0543B"/>
    <w:rsid w:val="00E07FC1"/>
    <w:rsid w:val="00E11A2F"/>
    <w:rsid w:val="00E12448"/>
    <w:rsid w:val="00E12D7B"/>
    <w:rsid w:val="00E13693"/>
    <w:rsid w:val="00E1375F"/>
    <w:rsid w:val="00E13B3C"/>
    <w:rsid w:val="00E148D6"/>
    <w:rsid w:val="00E14E50"/>
    <w:rsid w:val="00E15F1F"/>
    <w:rsid w:val="00E16FB1"/>
    <w:rsid w:val="00E17094"/>
    <w:rsid w:val="00E17E35"/>
    <w:rsid w:val="00E20355"/>
    <w:rsid w:val="00E2143A"/>
    <w:rsid w:val="00E2200E"/>
    <w:rsid w:val="00E2288C"/>
    <w:rsid w:val="00E23D22"/>
    <w:rsid w:val="00E26BD0"/>
    <w:rsid w:val="00E26E85"/>
    <w:rsid w:val="00E279D3"/>
    <w:rsid w:val="00E313FE"/>
    <w:rsid w:val="00E34034"/>
    <w:rsid w:val="00E360A8"/>
    <w:rsid w:val="00E37832"/>
    <w:rsid w:val="00E42483"/>
    <w:rsid w:val="00E4546E"/>
    <w:rsid w:val="00E45D3B"/>
    <w:rsid w:val="00E47C94"/>
    <w:rsid w:val="00E52A71"/>
    <w:rsid w:val="00E54041"/>
    <w:rsid w:val="00E55763"/>
    <w:rsid w:val="00E55A92"/>
    <w:rsid w:val="00E55DE6"/>
    <w:rsid w:val="00E56339"/>
    <w:rsid w:val="00E56414"/>
    <w:rsid w:val="00E56E22"/>
    <w:rsid w:val="00E576F2"/>
    <w:rsid w:val="00E6121C"/>
    <w:rsid w:val="00E61669"/>
    <w:rsid w:val="00E623FB"/>
    <w:rsid w:val="00E64602"/>
    <w:rsid w:val="00E65B10"/>
    <w:rsid w:val="00E65D31"/>
    <w:rsid w:val="00E65DAB"/>
    <w:rsid w:val="00E66C47"/>
    <w:rsid w:val="00E67D09"/>
    <w:rsid w:val="00E71720"/>
    <w:rsid w:val="00E723F9"/>
    <w:rsid w:val="00E72A7D"/>
    <w:rsid w:val="00E82D85"/>
    <w:rsid w:val="00E84A0A"/>
    <w:rsid w:val="00E929FD"/>
    <w:rsid w:val="00E93221"/>
    <w:rsid w:val="00E93638"/>
    <w:rsid w:val="00E9614D"/>
    <w:rsid w:val="00E964D7"/>
    <w:rsid w:val="00E96A00"/>
    <w:rsid w:val="00E97A23"/>
    <w:rsid w:val="00E97DD6"/>
    <w:rsid w:val="00EA22E8"/>
    <w:rsid w:val="00EA3CB2"/>
    <w:rsid w:val="00EA53CC"/>
    <w:rsid w:val="00EA6D6F"/>
    <w:rsid w:val="00EB2532"/>
    <w:rsid w:val="00EB2D32"/>
    <w:rsid w:val="00EB3395"/>
    <w:rsid w:val="00EB4B24"/>
    <w:rsid w:val="00EB5A87"/>
    <w:rsid w:val="00EB5D41"/>
    <w:rsid w:val="00EB6766"/>
    <w:rsid w:val="00EB7EB2"/>
    <w:rsid w:val="00EC1C6F"/>
    <w:rsid w:val="00EC69D0"/>
    <w:rsid w:val="00EC7CC9"/>
    <w:rsid w:val="00ED088E"/>
    <w:rsid w:val="00ED18EB"/>
    <w:rsid w:val="00ED4524"/>
    <w:rsid w:val="00ED572B"/>
    <w:rsid w:val="00ED5EAB"/>
    <w:rsid w:val="00ED7542"/>
    <w:rsid w:val="00ED766C"/>
    <w:rsid w:val="00EE035B"/>
    <w:rsid w:val="00EE16C8"/>
    <w:rsid w:val="00EE2579"/>
    <w:rsid w:val="00EE5BF2"/>
    <w:rsid w:val="00EE742D"/>
    <w:rsid w:val="00EE78D4"/>
    <w:rsid w:val="00EF11F0"/>
    <w:rsid w:val="00EF26D6"/>
    <w:rsid w:val="00EF4011"/>
    <w:rsid w:val="00EF5E0A"/>
    <w:rsid w:val="00F0005F"/>
    <w:rsid w:val="00F001A1"/>
    <w:rsid w:val="00F019CA"/>
    <w:rsid w:val="00F0339D"/>
    <w:rsid w:val="00F03B1E"/>
    <w:rsid w:val="00F04846"/>
    <w:rsid w:val="00F12832"/>
    <w:rsid w:val="00F13F36"/>
    <w:rsid w:val="00F148B8"/>
    <w:rsid w:val="00F16249"/>
    <w:rsid w:val="00F1625B"/>
    <w:rsid w:val="00F17235"/>
    <w:rsid w:val="00F245B4"/>
    <w:rsid w:val="00F2490E"/>
    <w:rsid w:val="00F25595"/>
    <w:rsid w:val="00F256CF"/>
    <w:rsid w:val="00F26FCD"/>
    <w:rsid w:val="00F30B1E"/>
    <w:rsid w:val="00F30E3C"/>
    <w:rsid w:val="00F3192E"/>
    <w:rsid w:val="00F34B76"/>
    <w:rsid w:val="00F3577E"/>
    <w:rsid w:val="00F3603D"/>
    <w:rsid w:val="00F36CC1"/>
    <w:rsid w:val="00F404D8"/>
    <w:rsid w:val="00F41CB8"/>
    <w:rsid w:val="00F42A0D"/>
    <w:rsid w:val="00F44882"/>
    <w:rsid w:val="00F44AE0"/>
    <w:rsid w:val="00F454CC"/>
    <w:rsid w:val="00F45FA7"/>
    <w:rsid w:val="00F51A13"/>
    <w:rsid w:val="00F52A84"/>
    <w:rsid w:val="00F53CAD"/>
    <w:rsid w:val="00F549A2"/>
    <w:rsid w:val="00F55048"/>
    <w:rsid w:val="00F5551A"/>
    <w:rsid w:val="00F572CA"/>
    <w:rsid w:val="00F600D3"/>
    <w:rsid w:val="00F639BF"/>
    <w:rsid w:val="00F64455"/>
    <w:rsid w:val="00F6677B"/>
    <w:rsid w:val="00F6764A"/>
    <w:rsid w:val="00F6768F"/>
    <w:rsid w:val="00F702B3"/>
    <w:rsid w:val="00F717C1"/>
    <w:rsid w:val="00F722F8"/>
    <w:rsid w:val="00F723BA"/>
    <w:rsid w:val="00F7343F"/>
    <w:rsid w:val="00F7367C"/>
    <w:rsid w:val="00F74353"/>
    <w:rsid w:val="00F80350"/>
    <w:rsid w:val="00F81A80"/>
    <w:rsid w:val="00F81DB0"/>
    <w:rsid w:val="00F81F66"/>
    <w:rsid w:val="00F87121"/>
    <w:rsid w:val="00F875AD"/>
    <w:rsid w:val="00F9087F"/>
    <w:rsid w:val="00F90A76"/>
    <w:rsid w:val="00F924A0"/>
    <w:rsid w:val="00F929F5"/>
    <w:rsid w:val="00F93E8F"/>
    <w:rsid w:val="00FA267D"/>
    <w:rsid w:val="00FA3EDD"/>
    <w:rsid w:val="00FA531D"/>
    <w:rsid w:val="00FB1F7C"/>
    <w:rsid w:val="00FB29D1"/>
    <w:rsid w:val="00FB4648"/>
    <w:rsid w:val="00FB4652"/>
    <w:rsid w:val="00FB556E"/>
    <w:rsid w:val="00FB59D1"/>
    <w:rsid w:val="00FB5CF4"/>
    <w:rsid w:val="00FB62F3"/>
    <w:rsid w:val="00FC0C4F"/>
    <w:rsid w:val="00FC28BA"/>
    <w:rsid w:val="00FC2A8B"/>
    <w:rsid w:val="00FC2BC3"/>
    <w:rsid w:val="00FC2C22"/>
    <w:rsid w:val="00FC5CEA"/>
    <w:rsid w:val="00FC780E"/>
    <w:rsid w:val="00FC7FA3"/>
    <w:rsid w:val="00FD0A36"/>
    <w:rsid w:val="00FD0A7C"/>
    <w:rsid w:val="00FD1922"/>
    <w:rsid w:val="00FD4102"/>
    <w:rsid w:val="00FD50B5"/>
    <w:rsid w:val="00FE0895"/>
    <w:rsid w:val="00FE1E4F"/>
    <w:rsid w:val="00FE2676"/>
    <w:rsid w:val="00FE35E4"/>
    <w:rsid w:val="00FE5E44"/>
    <w:rsid w:val="00FF163A"/>
    <w:rsid w:val="00FF2496"/>
    <w:rsid w:val="00FF4CD6"/>
    <w:rsid w:val="00FF5148"/>
    <w:rsid w:val="00FF5635"/>
    <w:rsid w:val="00FF5F3D"/>
    <w:rsid w:val="00FF68BD"/>
  </w:rsids>
  <m:mathPr>
    <m:mathFont m:val="Cambria Math"/>
    <m:brkBin m:val="before"/>
    <m:brkBinSub m:val="--"/>
    <m:smallFrac m:val="0"/>
    <m:dispDef/>
    <m:lMargin m:val="0"/>
    <m:rMargin m:val="0"/>
    <m:defJc m:val="centerGroup"/>
    <m:wrapIndent m:val="1440"/>
    <m:intLim m:val="subSup"/>
    <m:naryLim m:val="undOvr"/>
  </m:mathPr>
  <w:themeFontLang w:val="en-IE"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colormru v:ext="edit" colors="#703572,#ddd"/>
    </o:shapedefaults>
    <o:shapelayout v:ext="edit">
      <o:idmap v:ext="edit" data="2"/>
    </o:shapelayout>
  </w:shapeDefaults>
  <w:decimalSymbol w:val="."/>
  <w:listSeparator w:val=","/>
  <w14:docId w14:val="790FDB51"/>
  <w15:docId w15:val="{6DC95F67-5CD4-4CA6-AD5D-04042CF6F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2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3A4"/>
    <w:pPr>
      <w:spacing w:after="120" w:line="276" w:lineRule="auto"/>
    </w:pPr>
    <w:rPr>
      <w:rFonts w:ascii="Arial" w:hAnsi="Arial"/>
      <w:szCs w:val="24"/>
    </w:rPr>
  </w:style>
  <w:style w:type="paragraph" w:styleId="Heading1">
    <w:name w:val="heading 1"/>
    <w:aliases w:val="RSKH1,RSKH11,RSKH12,RSKH111,RSK-H1,RSK-H11,AETC-H1,DNV-H1,RSKHeading 1,Oscar Faber 1,AGRAHeading,HES_Heading 1,INIS Heading 1,Heading 1 - chapter,Chapter,Outline1,Top Level,Pegasus Heading 1,TITLE 1,for contents page,L1,Numbered 1,ADVICE 1,h1"/>
    <w:basedOn w:val="Normal"/>
    <w:next w:val="Normal"/>
    <w:link w:val="Heading1Char"/>
    <w:uiPriority w:val="9"/>
    <w:qFormat/>
    <w:rsid w:val="001D0ED0"/>
    <w:pPr>
      <w:keepNext/>
      <w:numPr>
        <w:numId w:val="1"/>
      </w:numPr>
      <w:spacing w:before="240"/>
      <w:outlineLvl w:val="0"/>
    </w:pPr>
    <w:rPr>
      <w:rFonts w:ascii="Arial Bold" w:hAnsi="Arial Bold" w:cs="Arial"/>
      <w:b/>
      <w:bCs/>
      <w:color w:val="4F6228" w:themeColor="accent3" w:themeShade="80"/>
      <w:kern w:val="32"/>
      <w:sz w:val="28"/>
      <w:szCs w:val="32"/>
    </w:rPr>
  </w:style>
  <w:style w:type="paragraph" w:styleId="Heading2">
    <w:name w:val="heading 2"/>
    <w:aliases w:val="Head 2,Head 21,AGRAHeading2,HES_Heading 2,INIS Heading 2,Heading 2 - section,Section,Outline2,h2"/>
    <w:basedOn w:val="Normal"/>
    <w:next w:val="Normal"/>
    <w:link w:val="Heading2Char"/>
    <w:uiPriority w:val="9"/>
    <w:qFormat/>
    <w:rsid w:val="00516F65"/>
    <w:pPr>
      <w:keepNext/>
      <w:numPr>
        <w:ilvl w:val="1"/>
        <w:numId w:val="1"/>
      </w:numPr>
      <w:spacing w:before="240" w:after="60"/>
      <w:outlineLvl w:val="1"/>
    </w:pPr>
    <w:rPr>
      <w:rFonts w:cs="Arial"/>
      <w:b/>
      <w:bCs/>
      <w:i/>
      <w:iCs/>
      <w:color w:val="8CA4D5"/>
      <w:sz w:val="24"/>
      <w:szCs w:val="28"/>
    </w:rPr>
  </w:style>
  <w:style w:type="paragraph" w:styleId="Heading3">
    <w:name w:val="heading 3"/>
    <w:aliases w:val="Heading 3 E.I.S,RSKH3,RSKH31,RSKH32,AETC-H3,DNV-H3,h3,RSKHeading 3,Oscar Faber 3,AGRA,Outline3"/>
    <w:basedOn w:val="Normal"/>
    <w:next w:val="Normal"/>
    <w:link w:val="Heading3Char"/>
    <w:qFormat/>
    <w:rsid w:val="00516F65"/>
    <w:pPr>
      <w:keepNext/>
      <w:numPr>
        <w:ilvl w:val="2"/>
        <w:numId w:val="1"/>
      </w:numPr>
      <w:spacing w:before="240" w:after="60"/>
      <w:outlineLvl w:val="2"/>
    </w:pPr>
    <w:rPr>
      <w:rFonts w:cs="Arial"/>
      <w:b/>
      <w:bCs/>
      <w:color w:val="8CA4D5"/>
      <w:sz w:val="22"/>
      <w:szCs w:val="26"/>
    </w:rPr>
  </w:style>
  <w:style w:type="paragraph" w:styleId="Heading4">
    <w:name w:val="heading 4"/>
    <w:aliases w:val="Heading 4 Char Char"/>
    <w:basedOn w:val="Normal"/>
    <w:next w:val="Normal"/>
    <w:link w:val="Heading4Char"/>
    <w:uiPriority w:val="9"/>
    <w:unhideWhenUsed/>
    <w:qFormat/>
    <w:rsid w:val="001A3E8D"/>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1A3E8D"/>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1A3E8D"/>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1A3E8D"/>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1A3E8D"/>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1A3E8D"/>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863C71"/>
    <w:pPr>
      <w:tabs>
        <w:tab w:val="center" w:pos="4153"/>
        <w:tab w:val="right" w:pos="8306"/>
      </w:tabs>
    </w:pPr>
    <w:rPr>
      <w:color w:val="703572"/>
      <w:szCs w:val="20"/>
    </w:rPr>
  </w:style>
  <w:style w:type="paragraph" w:styleId="Footer">
    <w:name w:val="footer"/>
    <w:basedOn w:val="Normal"/>
    <w:link w:val="FooterChar"/>
    <w:qFormat/>
    <w:rsid w:val="00E65B10"/>
    <w:pPr>
      <w:tabs>
        <w:tab w:val="center" w:pos="4153"/>
        <w:tab w:val="right" w:pos="8306"/>
      </w:tabs>
    </w:pPr>
  </w:style>
  <w:style w:type="table" w:styleId="TableGrid">
    <w:name w:val="Table Grid"/>
    <w:basedOn w:val="TableNormal"/>
    <w:uiPriority w:val="59"/>
    <w:rsid w:val="0087382F"/>
    <w:pPr>
      <w:spacing w:before="120" w:after="120"/>
    </w:pPr>
    <w:rPr>
      <w:rFonts w:ascii="Arial" w:hAnsi="Arial"/>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jc w:val="center"/>
      </w:pPr>
      <w:rPr>
        <w:rFonts w:ascii="Arial" w:hAnsi="Arial"/>
        <w:b/>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auto"/>
      </w:tcPr>
    </w:tblStylePr>
    <w:tblStylePr w:type="firstCol">
      <w:rPr>
        <w:b/>
      </w:rPr>
    </w:tblStylePr>
  </w:style>
  <w:style w:type="character" w:styleId="Hyperlink">
    <w:name w:val="Hyperlink"/>
    <w:basedOn w:val="DefaultParagraphFont"/>
    <w:uiPriority w:val="99"/>
    <w:rsid w:val="00B16A30"/>
    <w:rPr>
      <w:color w:val="0000FF"/>
      <w:u w:val="single"/>
    </w:rPr>
  </w:style>
  <w:style w:type="paragraph" w:styleId="TOC2">
    <w:name w:val="toc 2"/>
    <w:basedOn w:val="Normal"/>
    <w:next w:val="Normal"/>
    <w:autoRedefine/>
    <w:uiPriority w:val="39"/>
    <w:rsid w:val="00C346C6"/>
    <w:pPr>
      <w:ind w:left="1134" w:hanging="567"/>
    </w:pPr>
  </w:style>
  <w:style w:type="paragraph" w:styleId="TOC1">
    <w:name w:val="toc 1"/>
    <w:basedOn w:val="Normal"/>
    <w:next w:val="Normal"/>
    <w:autoRedefine/>
    <w:uiPriority w:val="39"/>
    <w:rsid w:val="00C346C6"/>
    <w:pPr>
      <w:tabs>
        <w:tab w:val="left" w:pos="397"/>
        <w:tab w:val="right" w:leader="dot" w:pos="9061"/>
      </w:tabs>
      <w:ind w:left="567" w:hanging="567"/>
    </w:pPr>
    <w:rPr>
      <w:rFonts w:cstheme="minorHAnsi"/>
      <w:b/>
      <w:bCs/>
      <w:noProof/>
    </w:rPr>
  </w:style>
  <w:style w:type="paragraph" w:styleId="TOC3">
    <w:name w:val="toc 3"/>
    <w:basedOn w:val="Normal"/>
    <w:next w:val="Normal"/>
    <w:autoRedefine/>
    <w:uiPriority w:val="39"/>
    <w:rsid w:val="002D2DA2"/>
    <w:pPr>
      <w:ind w:left="400"/>
    </w:pPr>
  </w:style>
  <w:style w:type="paragraph" w:customStyle="1" w:styleId="TitleBoxText">
    <w:name w:val="TitleBox Text"/>
    <w:basedOn w:val="Normal"/>
    <w:rsid w:val="00A661DC"/>
    <w:rPr>
      <w:b/>
      <w:color w:val="703572"/>
      <w:sz w:val="40"/>
    </w:rPr>
  </w:style>
  <w:style w:type="paragraph" w:customStyle="1" w:styleId="TitleBoxDetailText">
    <w:name w:val="TitleBox Detail Text"/>
    <w:basedOn w:val="Normal"/>
    <w:autoRedefine/>
    <w:rsid w:val="00E64602"/>
    <w:pPr>
      <w:keepNext/>
      <w:spacing w:before="120" w:after="60"/>
    </w:pPr>
    <w:rPr>
      <w:rFonts w:ascii="Arial Bold" w:hAnsi="Arial Bold" w:cs="Arial"/>
      <w:bCs/>
      <w:color w:val="808080"/>
      <w:kern w:val="32"/>
      <w:sz w:val="24"/>
    </w:rPr>
  </w:style>
  <w:style w:type="paragraph" w:customStyle="1" w:styleId="ControlSheetTableHeadings">
    <w:name w:val="Control Sheet Table Headings"/>
    <w:basedOn w:val="Normal"/>
    <w:rsid w:val="00E97DD6"/>
    <w:pPr>
      <w:jc w:val="center"/>
    </w:pPr>
    <w:rPr>
      <w:rFonts w:ascii="Arial Bold" w:hAnsi="Arial Bold"/>
      <w:b/>
      <w:bCs/>
      <w:color w:val="703572"/>
      <w:sz w:val="22"/>
      <w:szCs w:val="20"/>
    </w:rPr>
  </w:style>
  <w:style w:type="paragraph" w:customStyle="1" w:styleId="ControlSheetTableText">
    <w:name w:val="Control Sheet Table Text"/>
    <w:basedOn w:val="Normal"/>
    <w:rsid w:val="00034C3F"/>
    <w:pPr>
      <w:jc w:val="center"/>
    </w:pPr>
    <w:rPr>
      <w:szCs w:val="20"/>
    </w:rPr>
  </w:style>
  <w:style w:type="character" w:styleId="PlaceholderText">
    <w:name w:val="Placeholder Text"/>
    <w:basedOn w:val="DefaultParagraphFont"/>
    <w:uiPriority w:val="99"/>
    <w:semiHidden/>
    <w:rsid w:val="00C67ABF"/>
    <w:rPr>
      <w:color w:val="808080"/>
    </w:rPr>
  </w:style>
  <w:style w:type="paragraph" w:customStyle="1" w:styleId="HeadingDocControlandTOCSheet">
    <w:name w:val="Heading (Doc Control and TOC Sheet)"/>
    <w:basedOn w:val="Heading1"/>
    <w:qFormat/>
    <w:rsid w:val="00516F65"/>
    <w:pPr>
      <w:numPr>
        <w:numId w:val="0"/>
      </w:numPr>
    </w:pPr>
    <w:rPr>
      <w:color w:val="8CA4D5"/>
    </w:rPr>
  </w:style>
  <w:style w:type="character" w:customStyle="1" w:styleId="Heading4Char">
    <w:name w:val="Heading 4 Char"/>
    <w:aliases w:val="Heading 4 Char Char Char"/>
    <w:basedOn w:val="DefaultParagraphFont"/>
    <w:link w:val="Heading4"/>
    <w:uiPriority w:val="9"/>
    <w:rsid w:val="001A3E8D"/>
    <w:rPr>
      <w:rFonts w:asciiTheme="majorHAnsi" w:eastAsiaTheme="majorEastAsia" w:hAnsiTheme="majorHAnsi" w:cstheme="majorBidi"/>
      <w:i/>
      <w:iCs/>
      <w:color w:val="365F91" w:themeColor="accent1" w:themeShade="BF"/>
      <w:szCs w:val="24"/>
    </w:rPr>
  </w:style>
  <w:style w:type="character" w:customStyle="1" w:styleId="Heading5Char">
    <w:name w:val="Heading 5 Char"/>
    <w:basedOn w:val="DefaultParagraphFont"/>
    <w:link w:val="Heading5"/>
    <w:uiPriority w:val="9"/>
    <w:rsid w:val="001A3E8D"/>
    <w:rPr>
      <w:rFonts w:asciiTheme="majorHAnsi" w:eastAsiaTheme="majorEastAsia" w:hAnsiTheme="majorHAnsi" w:cstheme="majorBidi"/>
      <w:color w:val="365F91" w:themeColor="accent1" w:themeShade="BF"/>
      <w:szCs w:val="24"/>
    </w:rPr>
  </w:style>
  <w:style w:type="character" w:customStyle="1" w:styleId="Heading6Char">
    <w:name w:val="Heading 6 Char"/>
    <w:basedOn w:val="DefaultParagraphFont"/>
    <w:link w:val="Heading6"/>
    <w:uiPriority w:val="9"/>
    <w:rsid w:val="001A3E8D"/>
    <w:rPr>
      <w:rFonts w:asciiTheme="majorHAnsi" w:eastAsiaTheme="majorEastAsia" w:hAnsiTheme="majorHAnsi" w:cstheme="majorBidi"/>
      <w:color w:val="243F60" w:themeColor="accent1" w:themeShade="7F"/>
      <w:szCs w:val="24"/>
    </w:rPr>
  </w:style>
  <w:style w:type="character" w:customStyle="1" w:styleId="Heading7Char">
    <w:name w:val="Heading 7 Char"/>
    <w:basedOn w:val="DefaultParagraphFont"/>
    <w:link w:val="Heading7"/>
    <w:uiPriority w:val="9"/>
    <w:rsid w:val="001A3E8D"/>
    <w:rPr>
      <w:rFonts w:asciiTheme="majorHAnsi" w:eastAsiaTheme="majorEastAsia" w:hAnsiTheme="majorHAnsi" w:cstheme="majorBidi"/>
      <w:i/>
      <w:iCs/>
      <w:color w:val="243F60" w:themeColor="accent1" w:themeShade="7F"/>
      <w:szCs w:val="24"/>
    </w:rPr>
  </w:style>
  <w:style w:type="character" w:customStyle="1" w:styleId="Heading8Char">
    <w:name w:val="Heading 8 Char"/>
    <w:basedOn w:val="DefaultParagraphFont"/>
    <w:link w:val="Heading8"/>
    <w:uiPriority w:val="9"/>
    <w:rsid w:val="001A3E8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1A3E8D"/>
    <w:rPr>
      <w:rFonts w:asciiTheme="majorHAnsi" w:eastAsiaTheme="majorEastAsia" w:hAnsiTheme="majorHAnsi" w:cstheme="majorBidi"/>
      <w:i/>
      <w:iCs/>
      <w:color w:val="272727" w:themeColor="text1" w:themeTint="D8"/>
      <w:sz w:val="21"/>
      <w:szCs w:val="21"/>
    </w:rPr>
  </w:style>
  <w:style w:type="numbering" w:customStyle="1" w:styleId="StyleNumberedLeft063cmHanging063cm">
    <w:name w:val="Style Numbered Left:  0.63 cm Hanging:  0.63 cm"/>
    <w:basedOn w:val="NoList"/>
    <w:rsid w:val="00BF1B86"/>
    <w:pPr>
      <w:numPr>
        <w:numId w:val="2"/>
      </w:numPr>
    </w:pPr>
  </w:style>
  <w:style w:type="paragraph" w:styleId="ListParagraph">
    <w:name w:val="List Paragraph"/>
    <w:aliases w:val="List - Numbered,List numbered a,Headings 2,numbered list,Bullet Point,Bullit points,MOR List Paragraph,Bullets,Viñeta2,Numerowanie,BulletC,Wyliczanie,Obiekt,Wypunktowanie,Akapit z listą11,normalny tekst,Akapit z listą31,normalny,Nag 1"/>
    <w:basedOn w:val="Normal"/>
    <w:link w:val="ListParagraphChar"/>
    <w:uiPriority w:val="34"/>
    <w:qFormat/>
    <w:rsid w:val="00B403A4"/>
    <w:pPr>
      <w:ind w:left="720"/>
      <w:contextualSpacing/>
    </w:pPr>
  </w:style>
  <w:style w:type="paragraph" w:styleId="BalloonText">
    <w:name w:val="Balloon Text"/>
    <w:basedOn w:val="Normal"/>
    <w:link w:val="BalloonTextChar"/>
    <w:uiPriority w:val="99"/>
    <w:semiHidden/>
    <w:unhideWhenUsed/>
    <w:rsid w:val="004107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07D5"/>
    <w:rPr>
      <w:rFonts w:ascii="Segoe UI" w:hAnsi="Segoe UI" w:cs="Segoe UI"/>
      <w:sz w:val="18"/>
      <w:szCs w:val="18"/>
    </w:rPr>
  </w:style>
  <w:style w:type="paragraph" w:styleId="BodyText">
    <w:name w:val="Body Text"/>
    <w:basedOn w:val="Normal"/>
    <w:link w:val="BodyTextChar"/>
    <w:qFormat/>
    <w:rsid w:val="004107D5"/>
    <w:pPr>
      <w:widowControl w:val="0"/>
      <w:autoSpaceDE w:val="0"/>
      <w:autoSpaceDN w:val="0"/>
      <w:adjustRightInd w:val="0"/>
      <w:spacing w:after="0" w:line="240" w:lineRule="auto"/>
      <w:ind w:left="100"/>
    </w:pPr>
    <w:rPr>
      <w:rFonts w:ascii="Calibri" w:eastAsiaTheme="minorEastAsia" w:hAnsi="Calibri" w:cs="Calibri"/>
      <w:sz w:val="22"/>
      <w:szCs w:val="22"/>
    </w:rPr>
  </w:style>
  <w:style w:type="character" w:customStyle="1" w:styleId="BodyTextChar">
    <w:name w:val="Body Text Char"/>
    <w:basedOn w:val="DefaultParagraphFont"/>
    <w:link w:val="BodyText"/>
    <w:rsid w:val="004107D5"/>
    <w:rPr>
      <w:rFonts w:ascii="Calibri" w:eastAsiaTheme="minorEastAsia" w:hAnsi="Calibri" w:cs="Calibri"/>
      <w:sz w:val="22"/>
      <w:szCs w:val="22"/>
    </w:rPr>
  </w:style>
  <w:style w:type="paragraph" w:styleId="Caption">
    <w:name w:val="caption"/>
    <w:basedOn w:val="Normal"/>
    <w:next w:val="Normal"/>
    <w:autoRedefine/>
    <w:uiPriority w:val="22"/>
    <w:unhideWhenUsed/>
    <w:qFormat/>
    <w:rsid w:val="002166A5"/>
    <w:pPr>
      <w:keepNext/>
      <w:spacing w:after="160" w:line="240" w:lineRule="auto"/>
      <w:jc w:val="both"/>
    </w:pPr>
    <w:rPr>
      <w:rFonts w:eastAsiaTheme="minorHAnsi" w:cs="Arial"/>
      <w:i/>
      <w:sz w:val="18"/>
      <w:szCs w:val="18"/>
      <w:lang w:val="en-GB" w:eastAsia="en-US"/>
    </w:rPr>
  </w:style>
  <w:style w:type="character" w:customStyle="1" w:styleId="ListParagraphChar">
    <w:name w:val="List Paragraph Char"/>
    <w:aliases w:val="List - Numbered Char,List numbered a Char,Headings 2 Char,numbered list Char,Bullet Point Char,Bullit points Char,MOR List Paragraph Char,Bullets Char,Viñeta2 Char,Numerowanie Char,BulletC Char,Wyliczanie Char,Obiekt Char,Nag 1 Char"/>
    <w:link w:val="ListParagraph"/>
    <w:uiPriority w:val="34"/>
    <w:qFormat/>
    <w:locked/>
    <w:rsid w:val="004107D5"/>
    <w:rPr>
      <w:rFonts w:ascii="Arial" w:hAnsi="Arial"/>
      <w:szCs w:val="24"/>
    </w:rPr>
  </w:style>
  <w:style w:type="paragraph" w:styleId="FootnoteText">
    <w:name w:val="footnote text"/>
    <w:aliases w:val="Footnote Text Char Char Char Char,Footnote Text Char Char Char Char Char Char Char,Footnote Text Char Char,Footnote Text Char Char Char Char Char Char,ft,Footnote Text Char Char Char Char Char Char Char Char Char Char Ch"/>
    <w:basedOn w:val="Normal"/>
    <w:link w:val="FootnoteTextChar"/>
    <w:uiPriority w:val="99"/>
    <w:unhideWhenUsed/>
    <w:rsid w:val="004107D5"/>
    <w:pPr>
      <w:spacing w:after="0" w:line="240" w:lineRule="auto"/>
    </w:pPr>
    <w:rPr>
      <w:rFonts w:asciiTheme="minorHAnsi" w:hAnsiTheme="minorHAnsi" w:cstheme="minorHAnsi"/>
      <w:szCs w:val="20"/>
    </w:rPr>
  </w:style>
  <w:style w:type="character" w:customStyle="1" w:styleId="FootnoteTextChar">
    <w:name w:val="Footnote Text Char"/>
    <w:aliases w:val="Footnote Text Char Char Char Char Char,Footnote Text Char Char Char Char Char Char Char Char,Footnote Text Char Char Char,Footnote Text Char Char Char Char Char Char Char1,ft Char"/>
    <w:basedOn w:val="DefaultParagraphFont"/>
    <w:link w:val="FootnoteText"/>
    <w:uiPriority w:val="99"/>
    <w:rsid w:val="004107D5"/>
    <w:rPr>
      <w:rFonts w:asciiTheme="minorHAnsi" w:hAnsiTheme="minorHAnsi" w:cstheme="minorHAnsi"/>
    </w:rPr>
  </w:style>
  <w:style w:type="character" w:styleId="FootnoteReference">
    <w:name w:val="footnote reference"/>
    <w:basedOn w:val="DefaultParagraphFont"/>
    <w:uiPriority w:val="99"/>
    <w:unhideWhenUsed/>
    <w:rsid w:val="004107D5"/>
    <w:rPr>
      <w:vertAlign w:val="superscript"/>
    </w:rPr>
  </w:style>
  <w:style w:type="paragraph" w:customStyle="1" w:styleId="BodyText0">
    <w:name w:val="BodyText"/>
    <w:basedOn w:val="Normal"/>
    <w:link w:val="BodyTextChar0"/>
    <w:qFormat/>
    <w:rsid w:val="004107D5"/>
    <w:pPr>
      <w:spacing w:after="0" w:line="240" w:lineRule="auto"/>
      <w:ind w:left="720"/>
      <w:jc w:val="both"/>
    </w:pPr>
    <w:rPr>
      <w:sz w:val="22"/>
      <w:szCs w:val="20"/>
      <w:lang w:eastAsia="en-US"/>
    </w:rPr>
  </w:style>
  <w:style w:type="character" w:customStyle="1" w:styleId="BodyTextChar0">
    <w:name w:val="BodyText Char"/>
    <w:basedOn w:val="DefaultParagraphFont"/>
    <w:link w:val="BodyText0"/>
    <w:rsid w:val="004107D5"/>
    <w:rPr>
      <w:rFonts w:ascii="Arial" w:hAnsi="Arial"/>
      <w:sz w:val="22"/>
      <w:lang w:eastAsia="en-US"/>
    </w:rPr>
  </w:style>
  <w:style w:type="table" w:customStyle="1" w:styleId="TableGrid1">
    <w:name w:val="Table Grid1"/>
    <w:basedOn w:val="TableNormal"/>
    <w:next w:val="TableGrid"/>
    <w:uiPriority w:val="59"/>
    <w:rsid w:val="004107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Default">
    <w:name w:val="Default"/>
    <w:rsid w:val="004107D5"/>
    <w:pPr>
      <w:autoSpaceDE w:val="0"/>
      <w:autoSpaceDN w:val="0"/>
      <w:adjustRightInd w:val="0"/>
    </w:pPr>
    <w:rPr>
      <w:rFonts w:ascii="Calibri" w:eastAsia="Calibri" w:hAnsi="Calibri" w:cs="Calibri"/>
      <w:color w:val="000000"/>
      <w:sz w:val="24"/>
      <w:szCs w:val="24"/>
      <w:lang w:eastAsia="en-US"/>
    </w:rPr>
  </w:style>
  <w:style w:type="character" w:styleId="CommentReference">
    <w:name w:val="annotation reference"/>
    <w:basedOn w:val="DefaultParagraphFont"/>
    <w:uiPriority w:val="99"/>
    <w:unhideWhenUsed/>
    <w:rsid w:val="00897DE0"/>
    <w:rPr>
      <w:sz w:val="16"/>
      <w:szCs w:val="16"/>
    </w:rPr>
  </w:style>
  <w:style w:type="paragraph" w:styleId="CommentText">
    <w:name w:val="annotation text"/>
    <w:basedOn w:val="Normal"/>
    <w:link w:val="CommentTextChar"/>
    <w:uiPriority w:val="99"/>
    <w:unhideWhenUsed/>
    <w:rsid w:val="00897DE0"/>
    <w:pPr>
      <w:spacing w:line="240" w:lineRule="auto"/>
    </w:pPr>
    <w:rPr>
      <w:szCs w:val="20"/>
    </w:rPr>
  </w:style>
  <w:style w:type="character" w:customStyle="1" w:styleId="CommentTextChar">
    <w:name w:val="Comment Text Char"/>
    <w:basedOn w:val="DefaultParagraphFont"/>
    <w:link w:val="CommentText"/>
    <w:uiPriority w:val="99"/>
    <w:rsid w:val="00897DE0"/>
    <w:rPr>
      <w:rFonts w:ascii="Arial" w:hAnsi="Arial"/>
    </w:rPr>
  </w:style>
  <w:style w:type="paragraph" w:styleId="CommentSubject">
    <w:name w:val="annotation subject"/>
    <w:basedOn w:val="CommentText"/>
    <w:next w:val="CommentText"/>
    <w:link w:val="CommentSubjectChar"/>
    <w:uiPriority w:val="99"/>
    <w:semiHidden/>
    <w:unhideWhenUsed/>
    <w:rsid w:val="00897DE0"/>
    <w:rPr>
      <w:b/>
      <w:bCs/>
    </w:rPr>
  </w:style>
  <w:style w:type="character" w:customStyle="1" w:styleId="CommentSubjectChar">
    <w:name w:val="Comment Subject Char"/>
    <w:basedOn w:val="CommentTextChar"/>
    <w:link w:val="CommentSubject"/>
    <w:uiPriority w:val="99"/>
    <w:semiHidden/>
    <w:rsid w:val="00897DE0"/>
    <w:rPr>
      <w:rFonts w:ascii="Arial" w:hAnsi="Arial"/>
      <w:b/>
      <w:bCs/>
    </w:rPr>
  </w:style>
  <w:style w:type="paragraph" w:styleId="Revision">
    <w:name w:val="Revision"/>
    <w:hidden/>
    <w:uiPriority w:val="99"/>
    <w:semiHidden/>
    <w:rsid w:val="00354B9F"/>
    <w:rPr>
      <w:rFonts w:ascii="Arial" w:hAnsi="Arial"/>
      <w:szCs w:val="24"/>
    </w:rPr>
  </w:style>
  <w:style w:type="character" w:customStyle="1" w:styleId="HeaderChar">
    <w:name w:val="Header Char"/>
    <w:basedOn w:val="DefaultParagraphFont"/>
    <w:link w:val="Header"/>
    <w:rsid w:val="006D5F90"/>
    <w:rPr>
      <w:rFonts w:ascii="Arial" w:hAnsi="Arial"/>
      <w:color w:val="703572"/>
    </w:rPr>
  </w:style>
  <w:style w:type="paragraph" w:styleId="NoSpacing">
    <w:name w:val="No Spacing"/>
    <w:link w:val="NoSpacingChar"/>
    <w:uiPriority w:val="1"/>
    <w:qFormat/>
    <w:rsid w:val="007151F0"/>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7151F0"/>
    <w:rPr>
      <w:rFonts w:asciiTheme="minorHAnsi" w:eastAsiaTheme="minorEastAsia" w:hAnsiTheme="minorHAnsi" w:cstheme="minorBidi"/>
      <w:sz w:val="22"/>
      <w:szCs w:val="22"/>
      <w:lang w:val="en-US" w:eastAsia="en-US"/>
    </w:rPr>
  </w:style>
  <w:style w:type="character" w:customStyle="1" w:styleId="Heading1Char">
    <w:name w:val="Heading 1 Char"/>
    <w:aliases w:val="RSKH1 Char,RSKH11 Char,RSKH12 Char,RSKH111 Char,RSK-H1 Char,RSK-H11 Char,AETC-H1 Char,DNV-H1 Char,RSKHeading 1 Char,Oscar Faber 1 Char,AGRAHeading Char,HES_Heading 1 Char,INIS Heading 1 Char,Heading 1 - chapter Char,Chapter Char,L1 Char"/>
    <w:basedOn w:val="DefaultParagraphFont"/>
    <w:link w:val="Heading1"/>
    <w:uiPriority w:val="9"/>
    <w:rsid w:val="007C5E83"/>
    <w:rPr>
      <w:rFonts w:ascii="Arial Bold" w:hAnsi="Arial Bold" w:cs="Arial"/>
      <w:b/>
      <w:bCs/>
      <w:color w:val="4F6228" w:themeColor="accent3" w:themeShade="80"/>
      <w:kern w:val="32"/>
      <w:sz w:val="28"/>
      <w:szCs w:val="32"/>
    </w:rPr>
  </w:style>
  <w:style w:type="character" w:customStyle="1" w:styleId="Heading2Char">
    <w:name w:val="Heading 2 Char"/>
    <w:aliases w:val="Head 2 Char,Head 21 Char,AGRAHeading2 Char,HES_Heading 2 Char,INIS Heading 2 Char,Heading 2 - section Char,Section Char,Outline2 Char,h2 Char"/>
    <w:basedOn w:val="DefaultParagraphFont"/>
    <w:link w:val="Heading2"/>
    <w:uiPriority w:val="9"/>
    <w:rsid w:val="007C5E83"/>
    <w:rPr>
      <w:rFonts w:ascii="Arial" w:hAnsi="Arial" w:cs="Arial"/>
      <w:b/>
      <w:bCs/>
      <w:i/>
      <w:iCs/>
      <w:color w:val="8CA4D5"/>
      <w:sz w:val="24"/>
      <w:szCs w:val="28"/>
    </w:rPr>
  </w:style>
  <w:style w:type="character" w:customStyle="1" w:styleId="Heading3Char">
    <w:name w:val="Heading 3 Char"/>
    <w:aliases w:val="Heading 3 E.I.S Char,RSKH3 Char,RSKH31 Char,RSKH32 Char,AETC-H3 Char,DNV-H3 Char,h3 Char,RSKHeading 3 Char,Oscar Faber 3 Char,AGRA Char,Outline3 Char"/>
    <w:basedOn w:val="DefaultParagraphFont"/>
    <w:link w:val="Heading3"/>
    <w:rsid w:val="007C5E83"/>
    <w:rPr>
      <w:rFonts w:ascii="Arial" w:hAnsi="Arial" w:cs="Arial"/>
      <w:b/>
      <w:bCs/>
      <w:color w:val="8CA4D5"/>
      <w:sz w:val="22"/>
      <w:szCs w:val="26"/>
    </w:rPr>
  </w:style>
  <w:style w:type="character" w:customStyle="1" w:styleId="FooterChar">
    <w:name w:val="Footer Char"/>
    <w:basedOn w:val="DefaultParagraphFont"/>
    <w:link w:val="Footer"/>
    <w:rsid w:val="007C5E83"/>
    <w:rPr>
      <w:rFonts w:ascii="Arial" w:hAnsi="Arial"/>
      <w:szCs w:val="24"/>
    </w:rPr>
  </w:style>
  <w:style w:type="paragraph" w:styleId="Title">
    <w:name w:val="Title"/>
    <w:basedOn w:val="Normal"/>
    <w:next w:val="Normal"/>
    <w:link w:val="TitleChar"/>
    <w:uiPriority w:val="10"/>
    <w:qFormat/>
    <w:rsid w:val="007C5E83"/>
    <w:pPr>
      <w:spacing w:after="0" w:line="240" w:lineRule="auto"/>
      <w:outlineLvl w:val="0"/>
    </w:pPr>
    <w:rPr>
      <w:bCs/>
      <w:color w:val="670099"/>
      <w:kern w:val="28"/>
      <w:sz w:val="44"/>
      <w:szCs w:val="32"/>
      <w:lang w:eastAsia="en-US"/>
    </w:rPr>
  </w:style>
  <w:style w:type="character" w:customStyle="1" w:styleId="TitleChar">
    <w:name w:val="Title Char"/>
    <w:basedOn w:val="DefaultParagraphFont"/>
    <w:link w:val="Title"/>
    <w:uiPriority w:val="10"/>
    <w:rsid w:val="007C5E83"/>
    <w:rPr>
      <w:rFonts w:ascii="Arial" w:hAnsi="Arial"/>
      <w:bCs/>
      <w:color w:val="670099"/>
      <w:kern w:val="28"/>
      <w:sz w:val="44"/>
      <w:szCs w:val="32"/>
      <w:lang w:eastAsia="en-US"/>
    </w:rPr>
  </w:style>
  <w:style w:type="paragraph" w:styleId="Subtitle">
    <w:name w:val="Subtitle"/>
    <w:basedOn w:val="Normal"/>
    <w:next w:val="Normal"/>
    <w:link w:val="SubtitleChar"/>
    <w:uiPriority w:val="11"/>
    <w:qFormat/>
    <w:rsid w:val="007C5E83"/>
    <w:pPr>
      <w:spacing w:after="0" w:line="240" w:lineRule="auto"/>
      <w:jc w:val="center"/>
      <w:outlineLvl w:val="1"/>
    </w:pPr>
    <w:rPr>
      <w:rFonts w:ascii="Arial Bold" w:hAnsi="Arial Bold"/>
      <w:b/>
      <w:sz w:val="28"/>
      <w:lang w:eastAsia="en-US"/>
    </w:rPr>
  </w:style>
  <w:style w:type="character" w:customStyle="1" w:styleId="SubtitleChar">
    <w:name w:val="Subtitle Char"/>
    <w:basedOn w:val="DefaultParagraphFont"/>
    <w:link w:val="Subtitle"/>
    <w:uiPriority w:val="11"/>
    <w:rsid w:val="007C5E83"/>
    <w:rPr>
      <w:rFonts w:ascii="Arial Bold" w:hAnsi="Arial Bold"/>
      <w:b/>
      <w:sz w:val="28"/>
      <w:szCs w:val="24"/>
      <w:lang w:eastAsia="en-US"/>
    </w:rPr>
  </w:style>
  <w:style w:type="paragraph" w:customStyle="1" w:styleId="ReportList1">
    <w:name w:val="Report List 1"/>
    <w:basedOn w:val="Normal"/>
    <w:link w:val="ReportList1Char"/>
    <w:rsid w:val="007C5E83"/>
    <w:pPr>
      <w:spacing w:after="200"/>
    </w:pPr>
    <w:rPr>
      <w:rFonts w:ascii="Calibri" w:eastAsia="Calibri" w:hAnsi="Calibri"/>
      <w:sz w:val="22"/>
      <w:szCs w:val="22"/>
      <w:lang w:eastAsia="en-US"/>
    </w:rPr>
  </w:style>
  <w:style w:type="paragraph" w:customStyle="1" w:styleId="BulletStyle">
    <w:name w:val="Bullet Style"/>
    <w:basedOn w:val="ReportList1"/>
    <w:qFormat/>
    <w:rsid w:val="007C5E83"/>
    <w:pPr>
      <w:spacing w:before="80" w:after="0" w:line="240" w:lineRule="auto"/>
      <w:jc w:val="both"/>
    </w:pPr>
    <w:rPr>
      <w:rFonts w:ascii="Arial" w:hAnsi="Arial" w:cs="Arial"/>
    </w:rPr>
  </w:style>
  <w:style w:type="paragraph" w:customStyle="1" w:styleId="BulletStyle2">
    <w:name w:val="Bullet Style2"/>
    <w:basedOn w:val="ReportList1"/>
    <w:qFormat/>
    <w:rsid w:val="007C5E83"/>
    <w:pPr>
      <w:tabs>
        <w:tab w:val="left" w:pos="1854"/>
      </w:tabs>
      <w:spacing w:before="80" w:after="0" w:line="240" w:lineRule="auto"/>
      <w:jc w:val="both"/>
    </w:pPr>
    <w:rPr>
      <w:rFonts w:ascii="Arial" w:hAnsi="Arial" w:cs="Arial"/>
    </w:rPr>
  </w:style>
  <w:style w:type="paragraph" w:customStyle="1" w:styleId="TableHeading">
    <w:name w:val="Table Heading"/>
    <w:basedOn w:val="ReportList1"/>
    <w:qFormat/>
    <w:rsid w:val="007C5E83"/>
    <w:pPr>
      <w:spacing w:after="80" w:line="240" w:lineRule="auto"/>
      <w:ind w:left="2268" w:hanging="1548"/>
      <w:jc w:val="both"/>
    </w:pPr>
    <w:rPr>
      <w:rFonts w:ascii="Arial" w:hAnsi="Arial" w:cs="Arial"/>
      <w:b/>
    </w:rPr>
  </w:style>
  <w:style w:type="paragraph" w:customStyle="1" w:styleId="Appendix">
    <w:name w:val="Appendix"/>
    <w:basedOn w:val="Normal"/>
    <w:qFormat/>
    <w:rsid w:val="007C5E83"/>
    <w:pPr>
      <w:spacing w:after="0" w:line="240" w:lineRule="auto"/>
      <w:jc w:val="center"/>
    </w:pPr>
    <w:rPr>
      <w:rFonts w:ascii="Arial Bold" w:hAnsi="Arial Bold" w:cs="Arial"/>
      <w:b/>
      <w:caps/>
      <w:sz w:val="28"/>
      <w:lang w:eastAsia="en-US"/>
    </w:rPr>
  </w:style>
  <w:style w:type="paragraph" w:customStyle="1" w:styleId="RH-NumberedList">
    <w:name w:val="RH-NumberedList"/>
    <w:basedOn w:val="BodyText0"/>
    <w:qFormat/>
    <w:rsid w:val="007C5E83"/>
    <w:pPr>
      <w:numPr>
        <w:numId w:val="3"/>
      </w:numPr>
      <w:ind w:left="1287" w:hanging="567"/>
    </w:pPr>
    <w:rPr>
      <w:rFonts w:cs="Arial"/>
    </w:rPr>
  </w:style>
  <w:style w:type="paragraph" w:customStyle="1" w:styleId="RH-FrontCover">
    <w:name w:val="RH-FrontCover"/>
    <w:basedOn w:val="Normal"/>
    <w:qFormat/>
    <w:rsid w:val="007C5E83"/>
    <w:pPr>
      <w:spacing w:after="0" w:line="240" w:lineRule="auto"/>
      <w:ind w:left="2835"/>
    </w:pPr>
    <w:rPr>
      <w:rFonts w:ascii="Century Gothic" w:hAnsi="Century Gothic"/>
      <w:sz w:val="24"/>
      <w:szCs w:val="40"/>
      <w:lang w:eastAsia="en-US"/>
    </w:rPr>
  </w:style>
  <w:style w:type="paragraph" w:customStyle="1" w:styleId="RH-FrontCoverBold">
    <w:name w:val="RH-FrontCoverBold"/>
    <w:basedOn w:val="RH-FrontCover"/>
    <w:qFormat/>
    <w:rsid w:val="007C5E83"/>
    <w:rPr>
      <w:b/>
    </w:rPr>
  </w:style>
  <w:style w:type="paragraph" w:customStyle="1" w:styleId="RH-FrontCoverUnderline">
    <w:name w:val="RH-FrontCoverUnderline"/>
    <w:basedOn w:val="RH-FrontCoverBold"/>
    <w:qFormat/>
    <w:rsid w:val="007C5E83"/>
    <w:rPr>
      <w:b w:val="0"/>
      <w:u w:val="single"/>
    </w:rPr>
  </w:style>
  <w:style w:type="paragraph" w:customStyle="1" w:styleId="Style1">
    <w:name w:val="Style1"/>
    <w:basedOn w:val="RH-FrontCoverBold"/>
    <w:rsid w:val="007C5E83"/>
  </w:style>
  <w:style w:type="paragraph" w:customStyle="1" w:styleId="RH-FigureTitle">
    <w:name w:val="RH-FigureTitle"/>
    <w:basedOn w:val="TableHeading"/>
    <w:qFormat/>
    <w:rsid w:val="007C5E83"/>
    <w:pPr>
      <w:spacing w:before="60" w:after="0"/>
      <w:jc w:val="center"/>
    </w:pPr>
    <w:rPr>
      <w:sz w:val="20"/>
      <w:szCs w:val="20"/>
    </w:rPr>
  </w:style>
  <w:style w:type="paragraph" w:customStyle="1" w:styleId="RH-AppendixInfo">
    <w:name w:val="RH-AppendixInfo"/>
    <w:basedOn w:val="Appendix"/>
    <w:qFormat/>
    <w:rsid w:val="007C5E83"/>
    <w:rPr>
      <w:caps w:val="0"/>
      <w:sz w:val="24"/>
      <w:szCs w:val="28"/>
    </w:rPr>
  </w:style>
  <w:style w:type="character" w:customStyle="1" w:styleId="change">
    <w:name w:val="change"/>
    <w:basedOn w:val="DefaultParagraphFont"/>
    <w:rsid w:val="007C5E83"/>
  </w:style>
  <w:style w:type="paragraph" w:customStyle="1" w:styleId="RH-FigureStyle">
    <w:name w:val="RH-FigureStyle"/>
    <w:basedOn w:val="TableHeading"/>
    <w:qFormat/>
    <w:rsid w:val="007C5E83"/>
    <w:pPr>
      <w:jc w:val="center"/>
    </w:pPr>
    <w:rPr>
      <w:lang w:val="en-GB"/>
    </w:rPr>
  </w:style>
  <w:style w:type="character" w:styleId="FollowedHyperlink">
    <w:name w:val="FollowedHyperlink"/>
    <w:basedOn w:val="DefaultParagraphFont"/>
    <w:uiPriority w:val="99"/>
    <w:semiHidden/>
    <w:unhideWhenUsed/>
    <w:rsid w:val="007C5E83"/>
    <w:rPr>
      <w:color w:val="800080" w:themeColor="followedHyperlink"/>
      <w:u w:val="single"/>
    </w:rPr>
  </w:style>
  <w:style w:type="paragraph" w:styleId="BodyTextIndent">
    <w:name w:val="Body Text Indent"/>
    <w:basedOn w:val="Normal"/>
    <w:link w:val="BodyTextIndentChar"/>
    <w:uiPriority w:val="99"/>
    <w:unhideWhenUsed/>
    <w:rsid w:val="007C5E83"/>
    <w:pPr>
      <w:spacing w:line="240" w:lineRule="auto"/>
      <w:ind w:left="283"/>
    </w:pPr>
    <w:rPr>
      <w:sz w:val="22"/>
      <w:szCs w:val="20"/>
      <w:lang w:eastAsia="en-US"/>
    </w:rPr>
  </w:style>
  <w:style w:type="character" w:customStyle="1" w:styleId="BodyTextIndentChar">
    <w:name w:val="Body Text Indent Char"/>
    <w:basedOn w:val="DefaultParagraphFont"/>
    <w:link w:val="BodyTextIndent"/>
    <w:uiPriority w:val="99"/>
    <w:rsid w:val="007C5E83"/>
    <w:rPr>
      <w:rFonts w:ascii="Arial" w:hAnsi="Arial"/>
      <w:sz w:val="22"/>
      <w:lang w:eastAsia="en-US"/>
    </w:rPr>
  </w:style>
  <w:style w:type="character" w:styleId="PageNumber">
    <w:name w:val="page number"/>
    <w:basedOn w:val="DefaultParagraphFont"/>
    <w:rsid w:val="007C5E83"/>
  </w:style>
  <w:style w:type="table" w:customStyle="1" w:styleId="TableGrid3">
    <w:name w:val="Table Grid3"/>
    <w:basedOn w:val="TableNormal"/>
    <w:uiPriority w:val="39"/>
    <w:rsid w:val="007C5E8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7C5E83"/>
    <w:tblPr>
      <w:tblStyleRowBandSize w:val="1"/>
      <w:tblStyleColBandSize w:val="1"/>
      <w:tblInd w:w="0" w:type="nil"/>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eGrid2">
    <w:name w:val="Table Grid2"/>
    <w:basedOn w:val="TableNormal"/>
    <w:uiPriority w:val="39"/>
    <w:rsid w:val="007C5E8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7C5E83"/>
    <w:pPr>
      <w:spacing w:before="100" w:beforeAutospacing="1" w:after="100" w:afterAutospacing="1" w:line="240" w:lineRule="auto"/>
    </w:pPr>
    <w:rPr>
      <w:rFonts w:ascii="Times New Roman" w:hAnsi="Times New Roman"/>
      <w:sz w:val="24"/>
      <w:lang w:val="en-GB" w:eastAsia="en-GB"/>
    </w:rPr>
  </w:style>
  <w:style w:type="character" w:customStyle="1" w:styleId="cf01">
    <w:name w:val="cf01"/>
    <w:basedOn w:val="DefaultParagraphFont"/>
    <w:rsid w:val="007C5E83"/>
    <w:rPr>
      <w:rFonts w:ascii="Segoe UI" w:hAnsi="Segoe UI" w:cs="Segoe UI" w:hint="default"/>
      <w:sz w:val="18"/>
      <w:szCs w:val="18"/>
    </w:rPr>
  </w:style>
  <w:style w:type="character" w:customStyle="1" w:styleId="cf11">
    <w:name w:val="cf11"/>
    <w:basedOn w:val="DefaultParagraphFont"/>
    <w:rsid w:val="007C5E83"/>
    <w:rPr>
      <w:rFonts w:ascii="Segoe UI" w:hAnsi="Segoe UI" w:cs="Segoe UI" w:hint="default"/>
      <w:i/>
      <w:iCs/>
      <w:sz w:val="18"/>
      <w:szCs w:val="18"/>
    </w:rPr>
  </w:style>
  <w:style w:type="character" w:customStyle="1" w:styleId="ReportList1Char">
    <w:name w:val="Report List 1 Char"/>
    <w:basedOn w:val="DefaultParagraphFont"/>
    <w:link w:val="ReportList1"/>
    <w:rsid w:val="007C5E83"/>
    <w:rPr>
      <w:rFonts w:ascii="Calibri" w:eastAsia="Calibri" w:hAnsi="Calibri"/>
      <w:sz w:val="22"/>
      <w:szCs w:val="22"/>
      <w:lang w:eastAsia="en-US"/>
    </w:rPr>
  </w:style>
  <w:style w:type="paragraph" w:customStyle="1" w:styleId="RODBulletStyle">
    <w:name w:val="ROD Bullet Style"/>
    <w:basedOn w:val="ReportList1"/>
    <w:qFormat/>
    <w:rsid w:val="007C5E83"/>
    <w:pPr>
      <w:spacing w:before="80" w:after="0" w:line="240" w:lineRule="auto"/>
      <w:jc w:val="both"/>
    </w:pPr>
    <w:rPr>
      <w:rFonts w:ascii="Arial" w:hAnsi="Arial" w:cs="Arial"/>
    </w:rPr>
  </w:style>
  <w:style w:type="character" w:customStyle="1" w:styleId="normaltextrun">
    <w:name w:val="normaltextrun"/>
    <w:basedOn w:val="DefaultParagraphFont"/>
    <w:rsid w:val="007C5E83"/>
  </w:style>
  <w:style w:type="character" w:customStyle="1" w:styleId="eop">
    <w:name w:val="eop"/>
    <w:basedOn w:val="DefaultParagraphFont"/>
    <w:rsid w:val="007C5E83"/>
  </w:style>
  <w:style w:type="character" w:styleId="UnresolvedMention">
    <w:name w:val="Unresolved Mention"/>
    <w:basedOn w:val="DefaultParagraphFont"/>
    <w:uiPriority w:val="99"/>
    <w:semiHidden/>
    <w:unhideWhenUsed/>
    <w:rsid w:val="007C5E83"/>
    <w:rPr>
      <w:color w:val="605E5C"/>
      <w:shd w:val="clear" w:color="auto" w:fill="E1DFDD"/>
    </w:rPr>
  </w:style>
  <w:style w:type="character" w:customStyle="1" w:styleId="findhit">
    <w:name w:val="findhit"/>
    <w:basedOn w:val="DefaultParagraphFont"/>
    <w:rsid w:val="007C5E83"/>
  </w:style>
  <w:style w:type="character" w:styleId="Mention">
    <w:name w:val="Mention"/>
    <w:basedOn w:val="DefaultParagraphFont"/>
    <w:uiPriority w:val="99"/>
    <w:unhideWhenUsed/>
    <w:rsid w:val="007C5E83"/>
    <w:rPr>
      <w:color w:val="2B579A"/>
      <w:shd w:val="clear" w:color="auto" w:fill="E1DFDD"/>
    </w:rPr>
  </w:style>
  <w:style w:type="table" w:customStyle="1" w:styleId="TableGrid0">
    <w:name w:val="TableGrid"/>
    <w:rsid w:val="007C5E83"/>
    <w:rPr>
      <w:rFonts w:asciiTheme="minorHAnsi" w:eastAsiaTheme="minorEastAsia" w:hAnsiTheme="minorHAnsi" w:cstheme="minorBidi"/>
      <w:kern w:val="2"/>
      <w:sz w:val="22"/>
      <w:szCs w:val="22"/>
      <w:lang w:val="en-GB" w:eastAsia="en-GB"/>
    </w:rPr>
    <w:tblPr>
      <w:tblCellMar>
        <w:top w:w="0" w:type="dxa"/>
        <w:left w:w="0" w:type="dxa"/>
        <w:bottom w:w="0" w:type="dxa"/>
        <w:right w:w="0" w:type="dxa"/>
      </w:tblCellMar>
    </w:tblPr>
  </w:style>
  <w:style w:type="character" w:styleId="Strong">
    <w:name w:val="Strong"/>
    <w:basedOn w:val="DefaultParagraphFont"/>
    <w:uiPriority w:val="22"/>
    <w:qFormat/>
    <w:rsid w:val="007C5E83"/>
    <w:rPr>
      <w:b/>
      <w:bCs/>
    </w:rPr>
  </w:style>
  <w:style w:type="paragraph" w:customStyle="1" w:styleId="RODPhoto">
    <w:name w:val="ROD Photo"/>
    <w:basedOn w:val="Normal"/>
    <w:link w:val="RODPhotoChar"/>
    <w:qFormat/>
    <w:rsid w:val="007C5E83"/>
    <w:pPr>
      <w:spacing w:before="60" w:after="0" w:line="240" w:lineRule="auto"/>
      <w:ind w:left="2268" w:hanging="1548"/>
      <w:jc w:val="both"/>
    </w:pPr>
    <w:rPr>
      <w:rFonts w:eastAsia="Calibri" w:cs="Arial"/>
      <w:b/>
      <w:sz w:val="22"/>
      <w:szCs w:val="22"/>
      <w:lang w:eastAsia="en-US"/>
    </w:rPr>
  </w:style>
  <w:style w:type="character" w:customStyle="1" w:styleId="RODPhotoChar">
    <w:name w:val="ROD Photo Char"/>
    <w:basedOn w:val="DefaultParagraphFont"/>
    <w:link w:val="RODPhoto"/>
    <w:rsid w:val="007C5E83"/>
    <w:rPr>
      <w:rFonts w:ascii="Arial" w:eastAsia="Calibri" w:hAnsi="Arial" w:cs="Arial"/>
      <w:b/>
      <w:sz w:val="22"/>
      <w:szCs w:val="22"/>
      <w:lang w:eastAsia="en-US"/>
    </w:rPr>
  </w:style>
  <w:style w:type="character" w:customStyle="1" w:styleId="esrinumericvalue">
    <w:name w:val="esrinumericvalue"/>
    <w:basedOn w:val="DefaultParagraphFont"/>
    <w:rsid w:val="007C5E83"/>
  </w:style>
  <w:style w:type="paragraph" w:customStyle="1" w:styleId="Pa6">
    <w:name w:val="Pa6"/>
    <w:basedOn w:val="Default"/>
    <w:next w:val="Default"/>
    <w:uiPriority w:val="99"/>
    <w:rsid w:val="00E82D85"/>
    <w:pPr>
      <w:spacing w:line="221" w:lineRule="atLeast"/>
    </w:pPr>
    <w:rPr>
      <w:rFonts w:ascii="Gotham Black" w:eastAsia="Times New Roman" w:hAnsi="Gotham Black" w:cs="Times New Roman"/>
      <w:color w:val="auto"/>
      <w:lang w:eastAsia="en-IE"/>
    </w:rPr>
  </w:style>
  <w:style w:type="paragraph" w:customStyle="1" w:styleId="Pa1">
    <w:name w:val="Pa1"/>
    <w:basedOn w:val="Default"/>
    <w:next w:val="Default"/>
    <w:uiPriority w:val="99"/>
    <w:rsid w:val="008C4792"/>
    <w:pPr>
      <w:spacing w:line="181" w:lineRule="atLeast"/>
    </w:pPr>
    <w:rPr>
      <w:rFonts w:ascii="Gotham" w:eastAsia="Times New Roman" w:hAnsi="Gotham" w:cs="Times New Roman"/>
      <w:color w:val="auto"/>
      <w:lang w:eastAsia="en-IE"/>
    </w:rPr>
  </w:style>
  <w:style w:type="paragraph" w:customStyle="1" w:styleId="Pa4">
    <w:name w:val="Pa4"/>
    <w:basedOn w:val="Default"/>
    <w:next w:val="Default"/>
    <w:uiPriority w:val="99"/>
    <w:rsid w:val="00F717C1"/>
    <w:pPr>
      <w:spacing w:line="181" w:lineRule="atLeast"/>
    </w:pPr>
    <w:rPr>
      <w:rFonts w:ascii="Gotham" w:eastAsia="Times New Roman" w:hAnsi="Gotham" w:cs="Times New Roman"/>
      <w:color w:val="auto"/>
      <w:lang w:eastAsia="en-IE"/>
    </w:rPr>
  </w:style>
  <w:style w:type="character" w:customStyle="1" w:styleId="A6">
    <w:name w:val="A6"/>
    <w:uiPriority w:val="99"/>
    <w:rsid w:val="00F717C1"/>
    <w:rPr>
      <w:rFonts w:ascii="EIUMKG+Gotham-Book" w:hAnsi="EIUMKG+Gotham-Book" w:cs="EIUMKG+Gotham-Book"/>
      <w:color w:val="000000"/>
      <w:sz w:val="18"/>
      <w:szCs w:val="18"/>
    </w:rPr>
  </w:style>
  <w:style w:type="paragraph" w:styleId="NormalWeb">
    <w:name w:val="Normal (Web)"/>
    <w:basedOn w:val="Normal"/>
    <w:uiPriority w:val="99"/>
    <w:semiHidden/>
    <w:unhideWhenUsed/>
    <w:rsid w:val="00BF0176"/>
    <w:pPr>
      <w:spacing w:before="100" w:beforeAutospacing="1" w:after="100" w:afterAutospacing="1" w:line="240" w:lineRule="auto"/>
    </w:pPr>
    <w:rPr>
      <w:rFonts w:ascii="Times New Roman" w:hAnsi="Times New Roman"/>
      <w:sz w:val="24"/>
    </w:rPr>
  </w:style>
  <w:style w:type="character" w:customStyle="1" w:styleId="ui-provider">
    <w:name w:val="ui-provider"/>
    <w:basedOn w:val="DefaultParagraphFont"/>
    <w:rsid w:val="00023B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672766">
      <w:bodyDiv w:val="1"/>
      <w:marLeft w:val="0"/>
      <w:marRight w:val="0"/>
      <w:marTop w:val="0"/>
      <w:marBottom w:val="0"/>
      <w:divBdr>
        <w:top w:val="none" w:sz="0" w:space="0" w:color="auto"/>
        <w:left w:val="none" w:sz="0" w:space="0" w:color="auto"/>
        <w:bottom w:val="none" w:sz="0" w:space="0" w:color="auto"/>
        <w:right w:val="none" w:sz="0" w:space="0" w:color="auto"/>
      </w:divBdr>
      <w:divsChild>
        <w:div w:id="1379088378">
          <w:marLeft w:val="0"/>
          <w:marRight w:val="0"/>
          <w:marTop w:val="0"/>
          <w:marBottom w:val="300"/>
          <w:divBdr>
            <w:top w:val="none" w:sz="0" w:space="0" w:color="auto"/>
            <w:left w:val="none" w:sz="0" w:space="0" w:color="auto"/>
            <w:bottom w:val="none" w:sz="0" w:space="0" w:color="auto"/>
            <w:right w:val="none" w:sz="0" w:space="0" w:color="auto"/>
          </w:divBdr>
          <w:divsChild>
            <w:div w:id="1825050667">
              <w:marLeft w:val="-225"/>
              <w:marRight w:val="-225"/>
              <w:marTop w:val="0"/>
              <w:marBottom w:val="0"/>
              <w:divBdr>
                <w:top w:val="none" w:sz="0" w:space="0" w:color="auto"/>
                <w:left w:val="none" w:sz="0" w:space="0" w:color="auto"/>
                <w:bottom w:val="none" w:sz="0" w:space="0" w:color="auto"/>
                <w:right w:val="none" w:sz="0" w:space="0" w:color="auto"/>
              </w:divBdr>
            </w:div>
          </w:divsChild>
        </w:div>
        <w:div w:id="1560752104">
          <w:marLeft w:val="0"/>
          <w:marRight w:val="0"/>
          <w:marTop w:val="0"/>
          <w:marBottom w:val="300"/>
          <w:divBdr>
            <w:top w:val="none" w:sz="0" w:space="0" w:color="auto"/>
            <w:left w:val="none" w:sz="0" w:space="0" w:color="auto"/>
            <w:bottom w:val="none" w:sz="0" w:space="0" w:color="auto"/>
            <w:right w:val="none" w:sz="0" w:space="0" w:color="auto"/>
          </w:divBdr>
          <w:divsChild>
            <w:div w:id="157162352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38904623">
      <w:bodyDiv w:val="1"/>
      <w:marLeft w:val="0"/>
      <w:marRight w:val="0"/>
      <w:marTop w:val="0"/>
      <w:marBottom w:val="0"/>
      <w:divBdr>
        <w:top w:val="none" w:sz="0" w:space="0" w:color="auto"/>
        <w:left w:val="none" w:sz="0" w:space="0" w:color="auto"/>
        <w:bottom w:val="none" w:sz="0" w:space="0" w:color="auto"/>
        <w:right w:val="none" w:sz="0" w:space="0" w:color="auto"/>
      </w:divBdr>
    </w:div>
    <w:div w:id="1129206369">
      <w:bodyDiv w:val="1"/>
      <w:marLeft w:val="0"/>
      <w:marRight w:val="0"/>
      <w:marTop w:val="0"/>
      <w:marBottom w:val="0"/>
      <w:divBdr>
        <w:top w:val="none" w:sz="0" w:space="0" w:color="auto"/>
        <w:left w:val="none" w:sz="0" w:space="0" w:color="auto"/>
        <w:bottom w:val="none" w:sz="0" w:space="0" w:color="auto"/>
        <w:right w:val="none" w:sz="0" w:space="0" w:color="auto"/>
      </w:divBdr>
    </w:div>
    <w:div w:id="1806268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eader" Target="header8.xml"/><Relationship Id="rId34" Type="http://schemas.openxmlformats.org/officeDocument/2006/relationships/header" Target="header1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5.xml"/><Relationship Id="rId33"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header" Target="header12.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eader" Target="header10.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footer" Target="footer6.xml"/><Relationship Id="rId30" Type="http://schemas.openxmlformats.org/officeDocument/2006/relationships/image" Target="media/image12.png"/><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3.svg"/></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9.svg"/><Relationship Id="rId2" Type="http://schemas.openxmlformats.org/officeDocument/2006/relationships/image" Target="media/image8.png"/><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dunne\AppData\Local\Microsoft\Windows\INetCache\Content.Outlook\VH68XBZL\ATSO%20Report%20Template%20irish-v3%20(0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TVCompanyCode xmlns="https://atvero.com/schema/v1" xsi:nil="true"/>
    <ATVRecipientLastName xmlns="https://atvero.com/schema/v1" xsi:nil="true"/>
    <ATVRecipientPostcode xmlns="https://atvero.com/schema/v1" xsi:nil="true"/>
    <ATVOriginatorTelephone xmlns="https://atvero.com/schema/v1" xsi:nil="true"/>
    <ATVOriginatorJobTitle xmlns="https://atvero.com/schema/v1" xsi:nil="true"/>
    <ATVDocumentAmendmentDate xmlns="https://atvero.com/schema/v1" xsi:nil="true"/>
    <ATVProjectCode xmlns="https://atvero.com/schema/v1" xsi:nil="true"/>
    <ATVRecipientCompanyName xmlns="https://atvero.com/schema/v1" xsi:nil="true"/>
    <ATVOriginatorOrganisation xmlns="https://atvero.com/schema/v1" xsi:nil="true"/>
    <ATVProjectStartDate xmlns="https://atvero.com/schema/v1" xsi:nil="true"/>
    <ATVRecipientFullName xmlns="https://atvero.com/schema/v1" xsi:nil="true"/>
    <ATVOriginatorCountry xmlns="https://atvero.com/schema/v1" xsi:nil="true"/>
    <ATVOriginatorAddress xmlns="https://atvero.com/schema/v1" xsi:nil="true"/>
    <Details xmlns="4aeed7cd-474b-467f-9657-1e9c5cc75bef" xsi:nil="true"/>
    <ATVDocumentNumber xmlns="https://atvero.com/schema/v1" xsi:nil="true"/>
    <ATVOriginatorStudioEmail xmlns="https://atvero.com/schema/v1" xsi:nil="true"/>
    <ATVRecipientEmail xmlns="https://atvero.com/schema/v1" xsi:nil="true"/>
    <ATVRecipientFirstName xmlns="https://atvero.com/schema/v1" xsi:nil="true"/>
    <ATVRecipientCity xmlns="https://atvero.com/schema/v1" xsi:nil="true"/>
    <ATVOriginatorPostcode xmlns="https://atvero.com/schema/v1" xsi:nil="true"/>
    <ATVProjectName xmlns="https://atvero.com/schema/v1" xsi:nil="true"/>
    <ATVOriginatorCity xmlns="https://atvero.com/schema/v1" xsi:nil="true"/>
    <ATVDocumentCode xmlns="https://atvero.com/schema/v1" xsi:nil="true"/>
    <TaxCatchAll xmlns="bc7cfc91-182c-441c-a9d3-5b1f9ef1658b" xsi:nil="true"/>
    <ATVRevision xmlns="https://atvero.com/schema/v1" xsi:nil="true"/>
    <ATVDocumentName xmlns="https://atvero.com/schema/v1" xsi:nil="true"/>
    <ATVRecipientAddress xmlns="https://atvero.com/schema/v1" xsi:nil="true"/>
    <ATVRecipientCountry xmlns="https://atvero.com/schema/v1" xsi:nil="true"/>
    <ATVOriginatorStudioWebsite xmlns="https://atvero.com/schema/v1" xsi:nil="true"/>
    <ATVIssuedOn xmlns="https://atvero.com/schema/v1" xsi:nil="true"/>
    <ATVDocumentTitle xmlns="https://atvero.com/schema/v1" xsi:nil="true"/>
    <ATVOriginatorStudio xmlns="https://atvero.com/schema/v1" xsi:nil="true"/>
    <lcf76f155ced4ddcb4097134ff3c332f xmlns="4aeed7cd-474b-467f-9657-1e9c5cc75bef">
      <Terms xmlns="http://schemas.microsoft.com/office/infopath/2007/PartnerControls"/>
    </lcf76f155ced4ddcb4097134ff3c332f>
    <ATVOriginatorEmail xmlns="https://atvero.com/schema/v1" xsi:nil="true"/>
    <ATVOriginatorName xmlns="https://atvero.com/schema/v1" xsi:nil="true"/>
    <SharedWithUsers xmlns="bc7cfc91-182c-441c-a9d3-5b1f9ef1658b">
      <UserInfo>
        <DisplayName>Emeline Lafortune</DisplayName>
        <AccountId>21</AccountId>
        <AccountType/>
      </UserInfo>
      <UserInfo>
        <DisplayName>Jane Stafford</DisplayName>
        <AccountId>49</AccountId>
        <AccountType/>
      </UserInfo>
      <UserInfo>
        <DisplayName>Roisin Doyle</DisplayName>
        <AccountId>18</AccountId>
        <AccountType/>
      </UserInfo>
      <UserInfo>
        <DisplayName>Frances O'Kelly</DisplayName>
        <AccountId>75</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AF60B70D50CCA4293EB5D5CF3747757" ma:contentTypeVersion="46" ma:contentTypeDescription="Create a new document." ma:contentTypeScope="" ma:versionID="20937dd128c887cf951a11c05dae01c4">
  <xsd:schema xmlns:xsd="http://www.w3.org/2001/XMLSchema" xmlns:xs="http://www.w3.org/2001/XMLSchema" xmlns:p="http://schemas.microsoft.com/office/2006/metadata/properties" xmlns:ns2="https://atvero.com/schema/v1" xmlns:ns3="4aeed7cd-474b-467f-9657-1e9c5cc75bef" xmlns:ns4="bc7cfc91-182c-441c-a9d3-5b1f9ef1658b" targetNamespace="http://schemas.microsoft.com/office/2006/metadata/properties" ma:root="true" ma:fieldsID="503da93cfcc8430200848c1181bd2ee5" ns2:_="" ns3:_="" ns4:_="">
    <xsd:import namespace="https://atvero.com/schema/v1"/>
    <xsd:import namespace="4aeed7cd-474b-467f-9657-1e9c5cc75bef"/>
    <xsd:import namespace="bc7cfc91-182c-441c-a9d3-5b1f9ef1658b"/>
    <xsd:element name="properties">
      <xsd:complexType>
        <xsd:sequence>
          <xsd:element name="documentManagement">
            <xsd:complexType>
              <xsd:all>
                <xsd:element ref="ns2:ATVRecipientEmail" minOccurs="0"/>
                <xsd:element ref="ns2:ATVRecipientFullName" minOccurs="0"/>
                <xsd:element ref="ns2:ATVRecipientFirstName" minOccurs="0"/>
                <xsd:element ref="ns2:ATVRecipientLastName" minOccurs="0"/>
                <xsd:element ref="ns2:ATVRecipientAddress" minOccurs="0"/>
                <xsd:element ref="ns2:ATVRecipientCity" minOccurs="0"/>
                <xsd:element ref="ns2:ATVRecipientPostcode" minOccurs="0"/>
                <xsd:element ref="ns2:ATVRecipientCountry" minOccurs="0"/>
                <xsd:element ref="ns2:ATVRecipientCompanyName" minOccurs="0"/>
                <xsd:element ref="ns2:ATVDocumentNumber" minOccurs="0"/>
                <xsd:element ref="ns2:ATVDocumentTitle" minOccurs="0"/>
                <xsd:element ref="ns2:ATVOriginatorAddress" minOccurs="0"/>
                <xsd:element ref="ns2:ATVOriginatorStudio" minOccurs="0"/>
                <xsd:element ref="ns2:ATVOriginatorStudioEmail" minOccurs="0"/>
                <xsd:element ref="ns2:ATVOriginatorStudioWebsite" minOccurs="0"/>
                <xsd:element ref="ns2:ATVOriginatorTelephone" minOccurs="0"/>
                <xsd:element ref="ns2:ATVOriginatorCity" minOccurs="0"/>
                <xsd:element ref="ns2:ATVOriginatorPostcode" minOccurs="0"/>
                <xsd:element ref="ns2:ATVOriginatorCountry" minOccurs="0"/>
                <xsd:element ref="ns2:ATVOriginatorEmail" minOccurs="0"/>
                <xsd:element ref="ns2:ATVOriginatorJobTitle" minOccurs="0"/>
                <xsd:element ref="ns2:ATVOriginatorName" minOccurs="0"/>
                <xsd:element ref="ns2:ATVOriginatorOrganisation" minOccurs="0"/>
                <xsd:element ref="ns2:ATVProjectCode" minOccurs="0"/>
                <xsd:element ref="ns2:ATVProjectName" minOccurs="0"/>
                <xsd:element ref="ns2:ATVProjectStartDate" minOccurs="0"/>
                <xsd:element ref="ns2:ATVRevision" minOccurs="0"/>
                <xsd:element ref="ns2:ATVDocumentName" minOccurs="0"/>
                <xsd:element ref="ns2:ATVCompanyCode" minOccurs="0"/>
                <xsd:element ref="ns2:ATVDocumentCode" minOccurs="0"/>
                <xsd:element ref="ns2:ATVIssuedOn" minOccurs="0"/>
                <xsd:element ref="ns2:ATVDocumentAmendmentDate" minOccurs="0"/>
                <xsd:element ref="ns3:MediaServiceMetadata" minOccurs="0"/>
                <xsd:element ref="ns3:MediaServiceFastMetadata" minOccurs="0"/>
                <xsd:element ref="ns3:MediaServiceObjectDetectorVersions" minOccurs="0"/>
                <xsd:element ref="ns3:lcf76f155ced4ddcb4097134ff3c332f" minOccurs="0"/>
                <xsd:element ref="ns4:TaxCatchAll" minOccurs="0"/>
                <xsd:element ref="ns3:MediaServiceOCR" minOccurs="0"/>
                <xsd:element ref="ns3:MediaServiceGenerationTime" minOccurs="0"/>
                <xsd:element ref="ns3:MediaServiceEventHashCode" minOccurs="0"/>
                <xsd:element ref="ns4:SharedWithUsers" minOccurs="0"/>
                <xsd:element ref="ns4:SharedWithDetails" minOccurs="0"/>
                <xsd:element ref="ns3:MediaServiceSearchProperties" minOccurs="0"/>
                <xsd:element ref="ns3:MediaServiceDateTaken" minOccurs="0"/>
                <xsd:element ref="ns3: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atvero.com/schema/v1" elementFormDefault="qualified">
    <xsd:import namespace="http://schemas.microsoft.com/office/2006/documentManagement/types"/>
    <xsd:import namespace="http://schemas.microsoft.com/office/infopath/2007/PartnerControls"/>
    <xsd:element name="ATVRecipientEmail" ma:index="8" nillable="true" ma:displayName="ATVRecipientEmail" ma:description="Recipient Email" ma:internalName="ATVRecipientEmail">
      <xsd:simpleType>
        <xsd:restriction base="dms:Text"/>
      </xsd:simpleType>
    </xsd:element>
    <xsd:element name="ATVRecipientFullName" ma:index="9" nillable="true" ma:displayName="ATVRecipientFullName" ma:description="Recipient Name" ma:internalName="ATVRecipientFullName">
      <xsd:simpleType>
        <xsd:restriction base="dms:Text"/>
      </xsd:simpleType>
    </xsd:element>
    <xsd:element name="ATVRecipientFirstName" ma:index="10" nillable="true" ma:displayName="ATVRecipientFirstName" ma:description="Recipient First Name" ma:internalName="ATVRecipientFirstName">
      <xsd:simpleType>
        <xsd:restriction base="dms:Text"/>
      </xsd:simpleType>
    </xsd:element>
    <xsd:element name="ATVRecipientLastName" ma:index="11" nillable="true" ma:displayName="ATVRecipientLastName" ma:description="Recipient Last Name" ma:internalName="ATVRecipientLastName">
      <xsd:simpleType>
        <xsd:restriction base="dms:Text"/>
      </xsd:simpleType>
    </xsd:element>
    <xsd:element name="ATVRecipientAddress" ma:index="12" nillable="true" ma:displayName="ATVRecipientAddress" ma:description="Recipient Address" ma:internalName="ATVRecipientAddress">
      <xsd:simpleType>
        <xsd:restriction base="dms:Text"/>
      </xsd:simpleType>
    </xsd:element>
    <xsd:element name="ATVRecipientCity" ma:index="13" nillable="true" ma:displayName="ATVRecipientCity" ma:description="Recipient City" ma:internalName="ATVRecipientCity">
      <xsd:simpleType>
        <xsd:restriction base="dms:Text"/>
      </xsd:simpleType>
    </xsd:element>
    <xsd:element name="ATVRecipientPostcode" ma:index="14" nillable="true" ma:displayName="ATVRecipientPostcode" ma:description="Recipient Post Code" ma:internalName="ATVRecipientPostcode">
      <xsd:simpleType>
        <xsd:restriction base="dms:Text"/>
      </xsd:simpleType>
    </xsd:element>
    <xsd:element name="ATVRecipientCountry" ma:index="15" nillable="true" ma:displayName="ATVRecipientCountry" ma:description="Recipient Country" ma:internalName="ATVRecipientCountry">
      <xsd:simpleType>
        <xsd:restriction base="dms:Text"/>
      </xsd:simpleType>
    </xsd:element>
    <xsd:element name="ATVRecipientCompanyName" ma:index="16" nillable="true" ma:displayName="ATVRecipientCompanyName" ma:description="Recipient Company Address" ma:internalName="ATVRecipientCompanyName">
      <xsd:simpleType>
        <xsd:restriction base="dms:Text"/>
      </xsd:simpleType>
    </xsd:element>
    <xsd:element name="ATVDocumentNumber" ma:index="17" nillable="true" ma:displayName="ATVDocumentNumber" ma:description="Document Number" ma:internalName="ATVDocumentNumber">
      <xsd:simpleType>
        <xsd:restriction base="dms:Text"/>
      </xsd:simpleType>
    </xsd:element>
    <xsd:element name="ATVDocumentTitle" ma:index="18" nillable="true" ma:displayName="ATVDocumentTitle" ma:description="Title" ma:internalName="ATVDocumentTitle">
      <xsd:simpleType>
        <xsd:restriction base="dms:Text"/>
      </xsd:simpleType>
    </xsd:element>
    <xsd:element name="ATVOriginatorAddress" ma:index="19" nillable="true" ma:displayName="ATVOriginatorAddress" ma:description="Originator Address" ma:internalName="ATVOriginatorAddress">
      <xsd:simpleType>
        <xsd:restriction base="dms:Text"/>
      </xsd:simpleType>
    </xsd:element>
    <xsd:element name="ATVOriginatorStudio" ma:index="20" nillable="true" ma:displayName="ATVOriginatorStudio" ma:description="Originator Studio" ma:internalName="ATVOriginatorStudio">
      <xsd:simpleType>
        <xsd:restriction base="dms:Text"/>
      </xsd:simpleType>
    </xsd:element>
    <xsd:element name="ATVOriginatorStudioEmail" ma:index="21" nillable="true" ma:displayName="ATVOriginatorStudioEmail" ma:description="Originator Studio Email" ma:internalName="ATVOriginatorStudioEmail">
      <xsd:simpleType>
        <xsd:restriction base="dms:Text"/>
      </xsd:simpleType>
    </xsd:element>
    <xsd:element name="ATVOriginatorStudioWebsite" ma:index="22" nillable="true" ma:displayName="ATVOriginatorStudioWebsite" ma:description="Originator Studio Website" ma:internalName="ATVOriginatorStudioWebsite">
      <xsd:simpleType>
        <xsd:restriction base="dms:Text"/>
      </xsd:simpleType>
    </xsd:element>
    <xsd:element name="ATVOriginatorTelephone" ma:index="23" nillable="true" ma:displayName="ATVOriginatorTelephone" ma:description="Originator Telephone" ma:internalName="ATVOriginatorTelephone">
      <xsd:simpleType>
        <xsd:restriction base="dms:Text"/>
      </xsd:simpleType>
    </xsd:element>
    <xsd:element name="ATVOriginatorCity" ma:index="24" nillable="true" ma:displayName="ATVOriginatorCity" ma:description="Originator City" ma:internalName="ATVOriginatorCity">
      <xsd:simpleType>
        <xsd:restriction base="dms:Text"/>
      </xsd:simpleType>
    </xsd:element>
    <xsd:element name="ATVOriginatorPostcode" ma:index="25" nillable="true" ma:displayName="ATVOriginatorPostcode" ma:description="Originator Postcode" ma:internalName="ATVOriginatorPostcode">
      <xsd:simpleType>
        <xsd:restriction base="dms:Text"/>
      </xsd:simpleType>
    </xsd:element>
    <xsd:element name="ATVOriginatorCountry" ma:index="26" nillable="true" ma:displayName="ATVOriginatorCountry" ma:description="Originator Country" ma:internalName="ATVOriginatorCountry">
      <xsd:simpleType>
        <xsd:restriction base="dms:Text"/>
      </xsd:simpleType>
    </xsd:element>
    <xsd:element name="ATVOriginatorEmail" ma:index="27" nillable="true" ma:displayName="ATVOriginatorEmail" ma:description="Originator Email" ma:internalName="ATVOriginatorEmail">
      <xsd:simpleType>
        <xsd:restriction base="dms:Text"/>
      </xsd:simpleType>
    </xsd:element>
    <xsd:element name="ATVOriginatorJobTitle" ma:index="28" nillable="true" ma:displayName="ATVOriginatorJobTitle" ma:description="Originator Job Title" ma:internalName="ATVOriginatorJobTitle">
      <xsd:simpleType>
        <xsd:restriction base="dms:Text"/>
      </xsd:simpleType>
    </xsd:element>
    <xsd:element name="ATVOriginatorName" ma:index="29" nillable="true" ma:displayName="ATVOriginatorName" ma:description="Originator Full Name" ma:internalName="ATVOriginatorName">
      <xsd:simpleType>
        <xsd:restriction base="dms:Text"/>
      </xsd:simpleType>
    </xsd:element>
    <xsd:element name="ATVOriginatorOrganisation" ma:index="30" nillable="true" ma:displayName="ATVOriginatorOrganisation" ma:description="Originator Organisation" ma:internalName="ATVOriginatorOrganisation">
      <xsd:simpleType>
        <xsd:restriction base="dms:Text"/>
      </xsd:simpleType>
    </xsd:element>
    <xsd:element name="ATVProjectCode" ma:index="31" nillable="true" ma:displayName="ATVProjectCode" ma:description="Project Code" ma:internalName="ATVProjectCode">
      <xsd:simpleType>
        <xsd:restriction base="dms:Text"/>
      </xsd:simpleType>
    </xsd:element>
    <xsd:element name="ATVProjectName" ma:index="32" nillable="true" ma:displayName="ATVProjectName" ma:description="Project Name" ma:internalName="ATVProjectName">
      <xsd:simpleType>
        <xsd:restriction base="dms:Text"/>
      </xsd:simpleType>
    </xsd:element>
    <xsd:element name="ATVProjectStartDate" ma:index="33" nillable="true" ma:displayName="ATVProjectStartDate" ma:description="Date of Project Start" ma:internalName="ATVProjectStartDate">
      <xsd:simpleType>
        <xsd:restriction base="dms:DateTime"/>
      </xsd:simpleType>
    </xsd:element>
    <xsd:element name="ATVRevision" ma:index="34" nillable="true" ma:displayName="ATVRevision" ma:description="Document Revision" ma:internalName="ATVRevision">
      <xsd:simpleType>
        <xsd:restriction base="dms:Text"/>
      </xsd:simpleType>
    </xsd:element>
    <xsd:element name="ATVDocumentName" ma:index="35" nillable="true" ma:displayName="ATVDocumentName" ma:description="Document Name(legacy)" ma:internalName="ATVDocumentName">
      <xsd:simpleType>
        <xsd:restriction base="dms:Text"/>
      </xsd:simpleType>
    </xsd:element>
    <xsd:element name="ATVCompanyCode" ma:index="36" nillable="true" ma:displayName="ATVCompanyCode" ma:description="Company Code(legacy)" ma:internalName="ATVCompanyCode">
      <xsd:simpleType>
        <xsd:restriction base="dms:Text"/>
      </xsd:simpleType>
    </xsd:element>
    <xsd:element name="ATVDocumentCode" ma:index="37" nillable="true" ma:displayName="ATVDocumentCode" ma:description="Document Code(legacy)" ma:internalName="ATVDocumentCode">
      <xsd:simpleType>
        <xsd:restriction base="dms:Text"/>
      </xsd:simpleType>
    </xsd:element>
    <xsd:element name="ATVIssuedOn" ma:index="38" nillable="true" ma:displayName="ATVIssuedOn" ma:description="Issued On(legacy)" ma:internalName="ATVIssuedOn">
      <xsd:simpleType>
        <xsd:restriction base="dms:DateTime"/>
      </xsd:simpleType>
    </xsd:element>
    <xsd:element name="ATVDocumentAmendmentDate" ma:index="39" nillable="true" ma:displayName="ATVDocumentAmendmentDate" ma:description="Amendment Date" ma:internalName="ATVDocumentAmendment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aeed7cd-474b-467f-9657-1e9c5cc75bef" elementFormDefault="qualified">
    <xsd:import namespace="http://schemas.microsoft.com/office/2006/documentManagement/types"/>
    <xsd:import namespace="http://schemas.microsoft.com/office/infopath/2007/PartnerControls"/>
    <xsd:element name="MediaServiceMetadata" ma:index="40" nillable="true" ma:displayName="MediaServiceMetadata" ma:hidden="true" ma:internalName="MediaServiceMetadata" ma:readOnly="true">
      <xsd:simpleType>
        <xsd:restriction base="dms:Note"/>
      </xsd:simpleType>
    </xsd:element>
    <xsd:element name="MediaServiceFastMetadata" ma:index="41" nillable="true" ma:displayName="MediaServiceFastMetadata" ma:hidden="true" ma:internalName="MediaServiceFastMetadata" ma:readOnly="true">
      <xsd:simpleType>
        <xsd:restriction base="dms:Note"/>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element name="lcf76f155ced4ddcb4097134ff3c332f" ma:index="44" nillable="true" ma:taxonomy="true" ma:internalName="lcf76f155ced4ddcb4097134ff3c332f" ma:taxonomyFieldName="MediaServiceImageTags" ma:displayName="Image Tags" ma:readOnly="false" ma:fieldId="{5cf76f15-5ced-4ddc-b409-7134ff3c332f}" ma:taxonomyMulti="true" ma:sspId="0e40aae7-df8e-446c-b68e-9d9f8df22c44" ma:termSetId="09814cd3-568e-fe90-9814-8d621ff8fb84" ma:anchorId="fba54fb3-c3e1-fe81-a776-ca4b69148c4d" ma:open="true" ma:isKeyword="false">
      <xsd:complexType>
        <xsd:sequence>
          <xsd:element ref="pc:Terms" minOccurs="0" maxOccurs="1"/>
        </xsd:sequence>
      </xsd:complexType>
    </xsd:element>
    <xsd:element name="MediaServiceOCR" ma:index="46" nillable="true" ma:displayName="Extracted Text" ma:internalName="MediaServiceOCR" ma:readOnly="true">
      <xsd:simpleType>
        <xsd:restriction base="dms:Note">
          <xsd:maxLength value="255"/>
        </xsd:restriction>
      </xsd:simpleType>
    </xsd:element>
    <xsd:element name="MediaServiceGenerationTime" ma:index="47" nillable="true" ma:displayName="MediaServiceGenerationTime" ma:hidden="true" ma:internalName="MediaServiceGenerationTime" ma:readOnly="true">
      <xsd:simpleType>
        <xsd:restriction base="dms:Text"/>
      </xsd:simpleType>
    </xsd:element>
    <xsd:element name="MediaServiceEventHashCode" ma:index="48" nillable="true" ma:displayName="MediaServiceEventHashCode" ma:hidden="true" ma:internalName="MediaServiceEventHashCode" ma:readOnly="true">
      <xsd:simpleType>
        <xsd:restriction base="dms:Text"/>
      </xsd:simpleType>
    </xsd:element>
    <xsd:element name="MediaServiceSearchProperties" ma:index="51" nillable="true" ma:displayName="MediaServiceSearchProperties" ma:hidden="true" ma:internalName="MediaServiceSearchProperties" ma:readOnly="true">
      <xsd:simpleType>
        <xsd:restriction base="dms:Note"/>
      </xsd:simpleType>
    </xsd:element>
    <xsd:element name="MediaServiceDateTaken" ma:index="52" nillable="true" ma:displayName="MediaServiceDateTaken" ma:hidden="true" ma:indexed="true" ma:internalName="MediaServiceDateTaken" ma:readOnly="true">
      <xsd:simpleType>
        <xsd:restriction base="dms:Text"/>
      </xsd:simpleType>
    </xsd:element>
    <xsd:element name="Details" ma:index="53" nillable="true" ma:displayName="Details" ma:format="Dropdown" ma:internalName="Detail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7cfc91-182c-441c-a9d3-5b1f9ef1658b" elementFormDefault="qualified">
    <xsd:import namespace="http://schemas.microsoft.com/office/2006/documentManagement/types"/>
    <xsd:import namespace="http://schemas.microsoft.com/office/infopath/2007/PartnerControls"/>
    <xsd:element name="TaxCatchAll" ma:index="45" nillable="true" ma:displayName="Taxonomy Catch All Column" ma:hidden="true" ma:list="{91e902b8-bfe6-4386-90d1-2c7157483743}" ma:internalName="TaxCatchAll" ma:showField="CatchAllData" ma:web="bc7cfc91-182c-441c-a9d3-5b1f9ef1658b">
      <xsd:complexType>
        <xsd:complexContent>
          <xsd:extension base="dms:MultiChoiceLookup">
            <xsd:sequence>
              <xsd:element name="Value" type="dms:Lookup" maxOccurs="unbounded" minOccurs="0" nillable="true"/>
            </xsd:sequence>
          </xsd:extension>
        </xsd:complexContent>
      </xsd:complexType>
    </xsd:element>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9AC59A-D26F-458F-80AE-083198C74BD8}">
  <ds:schemaRefs>
    <ds:schemaRef ds:uri="http://schemas.openxmlformats.org/officeDocument/2006/bibliography"/>
  </ds:schemaRefs>
</ds:datastoreItem>
</file>

<file path=customXml/itemProps2.xml><?xml version="1.0" encoding="utf-8"?>
<ds:datastoreItem xmlns:ds="http://schemas.openxmlformats.org/officeDocument/2006/customXml" ds:itemID="{EC4AF76C-7362-4D1A-AF01-A8348049C7FE}">
  <ds:schemaRefs>
    <ds:schemaRef ds:uri="http://schemas.microsoft.com/sharepoint/v3/contenttype/forms"/>
  </ds:schemaRefs>
</ds:datastoreItem>
</file>

<file path=customXml/itemProps3.xml><?xml version="1.0" encoding="utf-8"?>
<ds:datastoreItem xmlns:ds="http://schemas.openxmlformats.org/officeDocument/2006/customXml" ds:itemID="{6C4F91CE-F6F6-4E79-AF8C-FB943F977945}">
  <ds:schemaRefs>
    <ds:schemaRef ds:uri="http://schemas.microsoft.com/office/2006/metadata/properties"/>
    <ds:schemaRef ds:uri="http://schemas.microsoft.com/office/infopath/2007/PartnerControls"/>
    <ds:schemaRef ds:uri="https://atvero.com/schema/v1"/>
    <ds:schemaRef ds:uri="4aeed7cd-474b-467f-9657-1e9c5cc75bef"/>
    <ds:schemaRef ds:uri="bc7cfc91-182c-441c-a9d3-5b1f9ef1658b"/>
  </ds:schemaRefs>
</ds:datastoreItem>
</file>

<file path=customXml/itemProps4.xml><?xml version="1.0" encoding="utf-8"?>
<ds:datastoreItem xmlns:ds="http://schemas.openxmlformats.org/officeDocument/2006/customXml" ds:itemID="{6FAD69B7-DF0D-4F3D-ABFF-82051A3A8C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atvero.com/schema/v1"/>
    <ds:schemaRef ds:uri="4aeed7cd-474b-467f-9657-1e9c5cc75bef"/>
    <ds:schemaRef ds:uri="bc7cfc91-182c-441c-a9d3-5b1f9ef165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ATSO Report Template irish-v3 (002)</Template>
  <TotalTime>11</TotalTime>
  <Pages>26</Pages>
  <Words>6368</Words>
  <Characters>35532</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CSEA</Company>
  <LinksUpToDate>false</LinksUpToDate>
  <CharactersWithSpaces>41817</CharactersWithSpaces>
  <SharedDoc>false</SharedDoc>
  <HLinks>
    <vt:vector size="78" baseType="variant">
      <vt:variant>
        <vt:i4>1638455</vt:i4>
      </vt:variant>
      <vt:variant>
        <vt:i4>74</vt:i4>
      </vt:variant>
      <vt:variant>
        <vt:i4>0</vt:i4>
      </vt:variant>
      <vt:variant>
        <vt:i4>5</vt:i4>
      </vt:variant>
      <vt:variant>
        <vt:lpwstr/>
      </vt:variant>
      <vt:variant>
        <vt:lpwstr>_Toc172802437</vt:lpwstr>
      </vt:variant>
      <vt:variant>
        <vt:i4>1638455</vt:i4>
      </vt:variant>
      <vt:variant>
        <vt:i4>68</vt:i4>
      </vt:variant>
      <vt:variant>
        <vt:i4>0</vt:i4>
      </vt:variant>
      <vt:variant>
        <vt:i4>5</vt:i4>
      </vt:variant>
      <vt:variant>
        <vt:lpwstr/>
      </vt:variant>
      <vt:variant>
        <vt:lpwstr>_Toc172802436</vt:lpwstr>
      </vt:variant>
      <vt:variant>
        <vt:i4>1638455</vt:i4>
      </vt:variant>
      <vt:variant>
        <vt:i4>62</vt:i4>
      </vt:variant>
      <vt:variant>
        <vt:i4>0</vt:i4>
      </vt:variant>
      <vt:variant>
        <vt:i4>5</vt:i4>
      </vt:variant>
      <vt:variant>
        <vt:lpwstr/>
      </vt:variant>
      <vt:variant>
        <vt:lpwstr>_Toc172802435</vt:lpwstr>
      </vt:variant>
      <vt:variant>
        <vt:i4>1638455</vt:i4>
      </vt:variant>
      <vt:variant>
        <vt:i4>56</vt:i4>
      </vt:variant>
      <vt:variant>
        <vt:i4>0</vt:i4>
      </vt:variant>
      <vt:variant>
        <vt:i4>5</vt:i4>
      </vt:variant>
      <vt:variant>
        <vt:lpwstr/>
      </vt:variant>
      <vt:variant>
        <vt:lpwstr>_Toc172802434</vt:lpwstr>
      </vt:variant>
      <vt:variant>
        <vt:i4>1638455</vt:i4>
      </vt:variant>
      <vt:variant>
        <vt:i4>50</vt:i4>
      </vt:variant>
      <vt:variant>
        <vt:i4>0</vt:i4>
      </vt:variant>
      <vt:variant>
        <vt:i4>5</vt:i4>
      </vt:variant>
      <vt:variant>
        <vt:lpwstr/>
      </vt:variant>
      <vt:variant>
        <vt:lpwstr>_Toc172802433</vt:lpwstr>
      </vt:variant>
      <vt:variant>
        <vt:i4>1638455</vt:i4>
      </vt:variant>
      <vt:variant>
        <vt:i4>44</vt:i4>
      </vt:variant>
      <vt:variant>
        <vt:i4>0</vt:i4>
      </vt:variant>
      <vt:variant>
        <vt:i4>5</vt:i4>
      </vt:variant>
      <vt:variant>
        <vt:lpwstr/>
      </vt:variant>
      <vt:variant>
        <vt:lpwstr>_Toc172802432</vt:lpwstr>
      </vt:variant>
      <vt:variant>
        <vt:i4>1638455</vt:i4>
      </vt:variant>
      <vt:variant>
        <vt:i4>38</vt:i4>
      </vt:variant>
      <vt:variant>
        <vt:i4>0</vt:i4>
      </vt:variant>
      <vt:variant>
        <vt:i4>5</vt:i4>
      </vt:variant>
      <vt:variant>
        <vt:lpwstr/>
      </vt:variant>
      <vt:variant>
        <vt:lpwstr>_Toc172802431</vt:lpwstr>
      </vt:variant>
      <vt:variant>
        <vt:i4>1638455</vt:i4>
      </vt:variant>
      <vt:variant>
        <vt:i4>32</vt:i4>
      </vt:variant>
      <vt:variant>
        <vt:i4>0</vt:i4>
      </vt:variant>
      <vt:variant>
        <vt:i4>5</vt:i4>
      </vt:variant>
      <vt:variant>
        <vt:lpwstr/>
      </vt:variant>
      <vt:variant>
        <vt:lpwstr>_Toc172802430</vt:lpwstr>
      </vt:variant>
      <vt:variant>
        <vt:i4>1572919</vt:i4>
      </vt:variant>
      <vt:variant>
        <vt:i4>26</vt:i4>
      </vt:variant>
      <vt:variant>
        <vt:i4>0</vt:i4>
      </vt:variant>
      <vt:variant>
        <vt:i4>5</vt:i4>
      </vt:variant>
      <vt:variant>
        <vt:lpwstr/>
      </vt:variant>
      <vt:variant>
        <vt:lpwstr>_Toc172802429</vt:lpwstr>
      </vt:variant>
      <vt:variant>
        <vt:i4>1572919</vt:i4>
      </vt:variant>
      <vt:variant>
        <vt:i4>20</vt:i4>
      </vt:variant>
      <vt:variant>
        <vt:i4>0</vt:i4>
      </vt:variant>
      <vt:variant>
        <vt:i4>5</vt:i4>
      </vt:variant>
      <vt:variant>
        <vt:lpwstr/>
      </vt:variant>
      <vt:variant>
        <vt:lpwstr>_Toc172802428</vt:lpwstr>
      </vt:variant>
      <vt:variant>
        <vt:i4>1572919</vt:i4>
      </vt:variant>
      <vt:variant>
        <vt:i4>14</vt:i4>
      </vt:variant>
      <vt:variant>
        <vt:i4>0</vt:i4>
      </vt:variant>
      <vt:variant>
        <vt:i4>5</vt:i4>
      </vt:variant>
      <vt:variant>
        <vt:lpwstr/>
      </vt:variant>
      <vt:variant>
        <vt:lpwstr>_Toc172802427</vt:lpwstr>
      </vt:variant>
      <vt:variant>
        <vt:i4>1572919</vt:i4>
      </vt:variant>
      <vt:variant>
        <vt:i4>8</vt:i4>
      </vt:variant>
      <vt:variant>
        <vt:i4>0</vt:i4>
      </vt:variant>
      <vt:variant>
        <vt:i4>5</vt:i4>
      </vt:variant>
      <vt:variant>
        <vt:lpwstr/>
      </vt:variant>
      <vt:variant>
        <vt:lpwstr>_Toc172802426</vt:lpwstr>
      </vt:variant>
      <vt:variant>
        <vt:i4>1572919</vt:i4>
      </vt:variant>
      <vt:variant>
        <vt:i4>2</vt:i4>
      </vt:variant>
      <vt:variant>
        <vt:i4>0</vt:i4>
      </vt:variant>
      <vt:variant>
        <vt:i4>5</vt:i4>
      </vt:variant>
      <vt:variant>
        <vt:lpwstr/>
      </vt:variant>
      <vt:variant>
        <vt:lpwstr>_Toc172802425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Dunne</dc:creator>
  <cp:keywords/>
  <cp:lastModifiedBy>Aaron Keenan</cp:lastModifiedBy>
  <cp:revision>3</cp:revision>
  <cp:lastPrinted>2024-07-25T12:14:00Z</cp:lastPrinted>
  <dcterms:created xsi:type="dcterms:W3CDTF">2024-07-25T12:14:00Z</dcterms:created>
  <dcterms:modified xsi:type="dcterms:W3CDTF">2024-07-25T12:18:00Z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0x010100DAF60B70D50CCA4293EB5D5CF3747757</vt:lpwstr>
  </property>
  <property fmtid="{D5CDD505-2E9C-101B-9397-08002B2CF9AE}" pid="3" name="MediaServiceImageTags">
    <vt:lpwstr/>
  </property>
</Properties>
</file>